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B2283" w14:textId="77777777" w:rsidR="00B14D17" w:rsidRDefault="00026BD5" w:rsidP="008341A7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B18078D" w14:textId="4D7D6493" w:rsidR="00B14D17" w:rsidRPr="00C35555" w:rsidRDefault="00B14D17" w:rsidP="00FB6ECC">
      <w:pPr>
        <w:rPr>
          <w:sz w:val="22"/>
          <w:szCs w:val="22"/>
        </w:rPr>
      </w:pP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C35555">
        <w:rPr>
          <w:sz w:val="22"/>
          <w:szCs w:val="22"/>
        </w:rPr>
        <w:t xml:space="preserve">Monza, </w:t>
      </w:r>
      <w:r w:rsidR="00D3649D">
        <w:rPr>
          <w:sz w:val="22"/>
          <w:szCs w:val="22"/>
        </w:rPr>
        <w:t>20 gennaio 2023</w:t>
      </w:r>
    </w:p>
    <w:p w14:paraId="63E6B81D" w14:textId="77777777" w:rsidR="00B14D17" w:rsidRPr="00C35555" w:rsidRDefault="00B14D17" w:rsidP="008341A7">
      <w:pPr>
        <w:jc w:val="both"/>
        <w:rPr>
          <w:sz w:val="22"/>
          <w:szCs w:val="22"/>
        </w:rPr>
      </w:pPr>
    </w:p>
    <w:p w14:paraId="25320F2C" w14:textId="77777777" w:rsidR="00FB6ECC" w:rsidRPr="00C35555" w:rsidRDefault="00FB6ECC" w:rsidP="00FB6ECC">
      <w:pPr>
        <w:rPr>
          <w:sz w:val="22"/>
          <w:szCs w:val="22"/>
        </w:rPr>
      </w:pP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  <w:r w:rsidRPr="00C35555">
        <w:rPr>
          <w:sz w:val="22"/>
          <w:szCs w:val="22"/>
        </w:rPr>
        <w:tab/>
      </w:r>
    </w:p>
    <w:p w14:paraId="35C0125F" w14:textId="77777777" w:rsidR="00064CFF" w:rsidRPr="00C35555" w:rsidRDefault="00064CFF" w:rsidP="00C35555">
      <w:pPr>
        <w:autoSpaceDE w:val="0"/>
        <w:autoSpaceDN w:val="0"/>
        <w:adjustRightInd w:val="0"/>
        <w:ind w:left="5664" w:firstLine="708"/>
        <w:rPr>
          <w:rFonts w:eastAsia="Calibri"/>
          <w:sz w:val="22"/>
          <w:szCs w:val="22"/>
        </w:rPr>
      </w:pPr>
      <w:r w:rsidRPr="00C35555">
        <w:rPr>
          <w:rFonts w:eastAsia="Calibri"/>
          <w:sz w:val="22"/>
          <w:szCs w:val="22"/>
        </w:rPr>
        <w:t>Al personale Docente</w:t>
      </w:r>
    </w:p>
    <w:p w14:paraId="248DA60C" w14:textId="3B923390" w:rsidR="00064CFF" w:rsidRPr="00C35555" w:rsidRDefault="00064CFF" w:rsidP="00C35555">
      <w:pPr>
        <w:autoSpaceDE w:val="0"/>
        <w:autoSpaceDN w:val="0"/>
        <w:adjustRightInd w:val="0"/>
        <w:ind w:left="5664" w:firstLine="708"/>
        <w:rPr>
          <w:rFonts w:eastAsia="Calibri"/>
          <w:sz w:val="22"/>
          <w:szCs w:val="22"/>
        </w:rPr>
      </w:pPr>
      <w:r w:rsidRPr="00C35555">
        <w:rPr>
          <w:rFonts w:eastAsia="Calibri"/>
          <w:sz w:val="22"/>
          <w:szCs w:val="22"/>
        </w:rPr>
        <w:t>Al sito web dell’Istituto</w:t>
      </w:r>
    </w:p>
    <w:p w14:paraId="72D0F4B3" w14:textId="77777777" w:rsidR="00C35555" w:rsidRPr="00C35555" w:rsidRDefault="00C35555" w:rsidP="00C35555">
      <w:pPr>
        <w:autoSpaceDE w:val="0"/>
        <w:autoSpaceDN w:val="0"/>
        <w:adjustRightInd w:val="0"/>
        <w:ind w:left="5664" w:firstLine="708"/>
        <w:rPr>
          <w:rFonts w:eastAsia="Calibri"/>
          <w:sz w:val="22"/>
          <w:szCs w:val="22"/>
        </w:rPr>
      </w:pPr>
    </w:p>
    <w:p w14:paraId="3A77553B" w14:textId="42BE995C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>Avviso interno rivolto al personale docente per il conferimento di incarico di docenza nei c</w:t>
      </w:r>
      <w:r w:rsidR="00C35555" w:rsidRPr="00C35555">
        <w:rPr>
          <w:rFonts w:eastAsia="Calibri"/>
          <w:b/>
          <w:bCs/>
          <w:sz w:val="22"/>
          <w:szCs w:val="22"/>
        </w:rPr>
        <w:t>o</w:t>
      </w:r>
      <w:r w:rsidRPr="00C35555">
        <w:rPr>
          <w:rFonts w:eastAsia="Calibri"/>
          <w:b/>
          <w:bCs/>
          <w:sz w:val="22"/>
          <w:szCs w:val="22"/>
        </w:rPr>
        <w:t>rsi d</w:t>
      </w:r>
      <w:r w:rsidR="00C35555" w:rsidRPr="00C35555">
        <w:rPr>
          <w:rFonts w:eastAsia="Calibri"/>
          <w:b/>
          <w:bCs/>
          <w:sz w:val="22"/>
          <w:szCs w:val="22"/>
        </w:rPr>
        <w:t>el</w:t>
      </w:r>
      <w:r w:rsidRPr="00C35555">
        <w:rPr>
          <w:rFonts w:eastAsia="Calibri"/>
          <w:b/>
          <w:bCs/>
          <w:sz w:val="22"/>
          <w:szCs w:val="22"/>
        </w:rPr>
        <w:t xml:space="preserve"> Progetto</w:t>
      </w:r>
      <w:r w:rsidR="00700C0F">
        <w:rPr>
          <w:rFonts w:eastAsia="Calibri"/>
          <w:b/>
          <w:bCs/>
          <w:sz w:val="22"/>
          <w:szCs w:val="22"/>
        </w:rPr>
        <w:t xml:space="preserve"> </w:t>
      </w:r>
      <w:r w:rsidRPr="00C35555">
        <w:rPr>
          <w:rFonts w:eastAsia="Calibri"/>
          <w:b/>
          <w:bCs/>
          <w:sz w:val="22"/>
          <w:szCs w:val="22"/>
        </w:rPr>
        <w:t>“Italiano L2: alfabetizzazione e potenziamento”</w:t>
      </w:r>
    </w:p>
    <w:p w14:paraId="23AFEC70" w14:textId="77777777" w:rsidR="00C35555" w:rsidRPr="00C35555" w:rsidRDefault="00C35555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sz w:val="22"/>
          <w:szCs w:val="22"/>
        </w:rPr>
      </w:pPr>
    </w:p>
    <w:p w14:paraId="0F0D7CC6" w14:textId="2F0E37B7" w:rsidR="00064CFF" w:rsidRPr="00C35555" w:rsidRDefault="00064CFF" w:rsidP="00C35555">
      <w:pPr>
        <w:autoSpaceDE w:val="0"/>
        <w:autoSpaceDN w:val="0"/>
        <w:adjustRightInd w:val="0"/>
        <w:ind w:left="2832" w:firstLine="708"/>
        <w:rPr>
          <w:rFonts w:eastAsia="Calibri"/>
          <w:b/>
          <w:bCs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>LA DIRIGENTE SCOLASTICA</w:t>
      </w:r>
    </w:p>
    <w:p w14:paraId="4F7C35B4" w14:textId="77777777" w:rsidR="00C35555" w:rsidRPr="00C35555" w:rsidRDefault="00C35555" w:rsidP="00C35555">
      <w:pPr>
        <w:autoSpaceDE w:val="0"/>
        <w:autoSpaceDN w:val="0"/>
        <w:adjustRightInd w:val="0"/>
        <w:ind w:left="2832" w:firstLine="708"/>
        <w:rPr>
          <w:rFonts w:eastAsia="Calibri"/>
          <w:b/>
          <w:bCs/>
          <w:sz w:val="22"/>
          <w:szCs w:val="22"/>
        </w:rPr>
      </w:pPr>
    </w:p>
    <w:p w14:paraId="13785E39" w14:textId="77777777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 xml:space="preserve">VISTO </w:t>
      </w:r>
      <w:r w:rsidRPr="00C35555">
        <w:rPr>
          <w:rFonts w:eastAsia="Calibri"/>
          <w:sz w:val="22"/>
          <w:szCs w:val="22"/>
        </w:rPr>
        <w:t>il Piano Triennale dell’Offerta Formativa</w:t>
      </w:r>
    </w:p>
    <w:p w14:paraId="6DB170F1" w14:textId="1C3BF759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 xml:space="preserve">VISTA </w:t>
      </w:r>
      <w:r w:rsidRPr="00C35555">
        <w:rPr>
          <w:rFonts w:eastAsia="Calibri"/>
          <w:sz w:val="22"/>
          <w:szCs w:val="22"/>
        </w:rPr>
        <w:t>la nota del Ministero dell’Istruzione, prot. n. 21503 del 30/09/2021, che destina misure incentivanti per progetti</w:t>
      </w:r>
      <w:r w:rsidR="0006407E">
        <w:rPr>
          <w:rFonts w:eastAsia="Calibri"/>
          <w:sz w:val="22"/>
          <w:szCs w:val="22"/>
        </w:rPr>
        <w:t xml:space="preserve"> </w:t>
      </w:r>
      <w:r w:rsidRPr="00C35555">
        <w:rPr>
          <w:rFonts w:eastAsia="Calibri"/>
          <w:sz w:val="22"/>
          <w:szCs w:val="22"/>
        </w:rPr>
        <w:t>relativi alle Aree a rischio, a forte processo immigratorio e contro l’emarginazione scolastica di cui all’art. 2, comma 2,</w:t>
      </w:r>
      <w:r w:rsidR="0006407E">
        <w:rPr>
          <w:rFonts w:eastAsia="Calibri"/>
          <w:sz w:val="22"/>
          <w:szCs w:val="22"/>
        </w:rPr>
        <w:t xml:space="preserve"> </w:t>
      </w:r>
      <w:r w:rsidRPr="00C35555">
        <w:rPr>
          <w:rFonts w:eastAsia="Calibri"/>
          <w:sz w:val="22"/>
          <w:szCs w:val="22"/>
        </w:rPr>
        <w:t>CCNL 07/08/2014</w:t>
      </w:r>
    </w:p>
    <w:p w14:paraId="7A02246E" w14:textId="5B7322FA" w:rsidR="00064CFF" w:rsidRPr="00C35555" w:rsidRDefault="00064CFF" w:rsidP="00C35555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 xml:space="preserve">VISTI </w:t>
      </w:r>
      <w:r w:rsidRPr="00C35555">
        <w:rPr>
          <w:rFonts w:eastAsia="Calibri"/>
          <w:sz w:val="22"/>
          <w:szCs w:val="22"/>
        </w:rPr>
        <w:t xml:space="preserve">i progetti di ampliamento dell’offerta formativa </w:t>
      </w:r>
      <w:r w:rsidR="00C35555" w:rsidRPr="00C35555">
        <w:rPr>
          <w:rFonts w:eastAsia="Calibri"/>
          <w:sz w:val="22"/>
          <w:szCs w:val="22"/>
        </w:rPr>
        <w:t>inseriti nel PTOF 2022-2025</w:t>
      </w:r>
    </w:p>
    <w:p w14:paraId="0AC92862" w14:textId="0A9ADF8D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 xml:space="preserve">RILEVATA </w:t>
      </w:r>
      <w:r w:rsidRPr="00C35555">
        <w:rPr>
          <w:rFonts w:eastAsia="Calibri"/>
          <w:sz w:val="22"/>
          <w:szCs w:val="22"/>
        </w:rPr>
        <w:t>la necessità di procedere all’individuazione di docenti cui conferire l’incarico dei moduli del progetto</w:t>
      </w:r>
      <w:r w:rsidR="0006407E">
        <w:rPr>
          <w:rFonts w:eastAsia="Calibri"/>
          <w:sz w:val="22"/>
          <w:szCs w:val="22"/>
        </w:rPr>
        <w:t xml:space="preserve"> </w:t>
      </w:r>
      <w:r w:rsidRPr="00C35555">
        <w:rPr>
          <w:rFonts w:eastAsia="Calibri"/>
          <w:sz w:val="22"/>
          <w:szCs w:val="22"/>
        </w:rPr>
        <w:t xml:space="preserve">“Italiano L2: Alfabetizzazione e </w:t>
      </w:r>
      <w:proofErr w:type="gramStart"/>
      <w:r w:rsidRPr="00C35555">
        <w:rPr>
          <w:rFonts w:eastAsia="Calibri"/>
          <w:sz w:val="22"/>
          <w:szCs w:val="22"/>
        </w:rPr>
        <w:t>Potenziamento”  destinatari</w:t>
      </w:r>
      <w:proofErr w:type="gramEnd"/>
      <w:r w:rsidRPr="00C35555">
        <w:rPr>
          <w:rFonts w:eastAsia="Calibri"/>
          <w:sz w:val="22"/>
          <w:szCs w:val="22"/>
        </w:rPr>
        <w:t xml:space="preserve"> gli alunni non</w:t>
      </w:r>
      <w:r w:rsidR="00C35555" w:rsidRPr="00C35555">
        <w:rPr>
          <w:rFonts w:eastAsia="Calibri"/>
          <w:sz w:val="22"/>
          <w:szCs w:val="22"/>
        </w:rPr>
        <w:t xml:space="preserve"> </w:t>
      </w:r>
      <w:r w:rsidRPr="00C35555">
        <w:rPr>
          <w:rFonts w:eastAsia="Calibri"/>
          <w:sz w:val="22"/>
          <w:szCs w:val="22"/>
        </w:rPr>
        <w:t>cittadini italiani (NCI)</w:t>
      </w:r>
    </w:p>
    <w:p w14:paraId="06F49D4C" w14:textId="77777777" w:rsidR="00C35555" w:rsidRPr="00C35555" w:rsidRDefault="00C35555" w:rsidP="00064CFF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</w:p>
    <w:p w14:paraId="621EEE86" w14:textId="71431A63" w:rsidR="00064CFF" w:rsidRPr="00C35555" w:rsidRDefault="00064CFF" w:rsidP="00C35555">
      <w:pPr>
        <w:autoSpaceDE w:val="0"/>
        <w:autoSpaceDN w:val="0"/>
        <w:adjustRightInd w:val="0"/>
        <w:ind w:left="3540" w:firstLine="708"/>
        <w:rPr>
          <w:rFonts w:eastAsia="Calibri"/>
          <w:b/>
          <w:bCs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>EMANA</w:t>
      </w:r>
    </w:p>
    <w:p w14:paraId="3658477E" w14:textId="77777777" w:rsidR="00C35555" w:rsidRPr="00C35555" w:rsidRDefault="00C35555" w:rsidP="00C35555">
      <w:pPr>
        <w:autoSpaceDE w:val="0"/>
        <w:autoSpaceDN w:val="0"/>
        <w:adjustRightInd w:val="0"/>
        <w:ind w:left="3540" w:firstLine="708"/>
        <w:rPr>
          <w:rFonts w:eastAsia="Calibri"/>
          <w:b/>
          <w:bCs/>
          <w:sz w:val="22"/>
          <w:szCs w:val="22"/>
        </w:rPr>
      </w:pPr>
    </w:p>
    <w:p w14:paraId="4C3BEA8C" w14:textId="2CE43FB9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sz w:val="22"/>
          <w:szCs w:val="22"/>
        </w:rPr>
      </w:pPr>
      <w:r w:rsidRPr="00C35555">
        <w:rPr>
          <w:rFonts w:eastAsia="Calibri"/>
          <w:b/>
          <w:bCs/>
          <w:sz w:val="22"/>
          <w:szCs w:val="22"/>
        </w:rPr>
        <w:t>il seguente avviso interno rivolto al personale docente</w:t>
      </w:r>
      <w:r w:rsidR="00C35555" w:rsidRPr="00C35555">
        <w:rPr>
          <w:rFonts w:eastAsia="Calibri"/>
          <w:b/>
          <w:bCs/>
          <w:sz w:val="22"/>
          <w:szCs w:val="22"/>
        </w:rPr>
        <w:t xml:space="preserve"> </w:t>
      </w:r>
      <w:r w:rsidRPr="00C35555">
        <w:rPr>
          <w:rFonts w:eastAsia="Calibri"/>
          <w:b/>
          <w:bCs/>
          <w:sz w:val="22"/>
          <w:szCs w:val="22"/>
        </w:rPr>
        <w:t>per l’attivazione de</w:t>
      </w:r>
      <w:r w:rsidR="0006407E">
        <w:rPr>
          <w:rFonts w:eastAsia="Calibri"/>
          <w:b/>
          <w:bCs/>
          <w:sz w:val="22"/>
          <w:szCs w:val="22"/>
        </w:rPr>
        <w:t>l</w:t>
      </w:r>
      <w:r w:rsidRPr="00C35555">
        <w:rPr>
          <w:rFonts w:eastAsia="Calibri"/>
          <w:b/>
          <w:bCs/>
          <w:sz w:val="22"/>
          <w:szCs w:val="22"/>
        </w:rPr>
        <w:t xml:space="preserve"> seguent</w:t>
      </w:r>
      <w:r w:rsidR="0006407E">
        <w:rPr>
          <w:rFonts w:eastAsia="Calibri"/>
          <w:b/>
          <w:bCs/>
          <w:sz w:val="22"/>
          <w:szCs w:val="22"/>
        </w:rPr>
        <w:t xml:space="preserve">e </w:t>
      </w:r>
      <w:r w:rsidRPr="00C35555">
        <w:rPr>
          <w:rFonts w:eastAsia="Calibri"/>
          <w:b/>
          <w:bCs/>
          <w:sz w:val="22"/>
          <w:szCs w:val="22"/>
        </w:rPr>
        <w:t>modul</w:t>
      </w:r>
      <w:r w:rsidR="0006407E">
        <w:rPr>
          <w:rFonts w:eastAsia="Calibri"/>
          <w:b/>
          <w:bCs/>
          <w:sz w:val="22"/>
          <w:szCs w:val="22"/>
        </w:rPr>
        <w:t>o</w:t>
      </w:r>
      <w:r w:rsidRPr="00C35555">
        <w:rPr>
          <w:rFonts w:eastAsia="Calibri"/>
          <w:b/>
          <w:bCs/>
          <w:sz w:val="22"/>
          <w:szCs w:val="22"/>
        </w:rPr>
        <w:t xml:space="preserve"> di lingua italiana L2</w:t>
      </w:r>
    </w:p>
    <w:p w14:paraId="061A6BBB" w14:textId="77777777" w:rsidR="0006407E" w:rsidRPr="00C35555" w:rsidRDefault="0006407E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sz w:val="22"/>
          <w:szCs w:val="22"/>
        </w:rPr>
      </w:pPr>
    </w:p>
    <w:tbl>
      <w:tblPr>
        <w:tblStyle w:val="Grigliatabella"/>
        <w:tblW w:w="9595" w:type="dxa"/>
        <w:tblInd w:w="181" w:type="dxa"/>
        <w:tblLayout w:type="fixed"/>
        <w:tblLook w:val="04A0" w:firstRow="1" w:lastRow="0" w:firstColumn="1" w:lastColumn="0" w:noHBand="0" w:noVBand="1"/>
      </w:tblPr>
      <w:tblGrid>
        <w:gridCol w:w="7044"/>
        <w:gridCol w:w="1701"/>
        <w:gridCol w:w="850"/>
      </w:tblGrid>
      <w:tr w:rsidR="00CD3B90" w14:paraId="406A15E3" w14:textId="77777777" w:rsidTr="00CD3B90">
        <w:tc>
          <w:tcPr>
            <w:tcW w:w="7044" w:type="dxa"/>
          </w:tcPr>
          <w:p w14:paraId="6CA9D2A7" w14:textId="745B968C" w:rsidR="00CD3B90" w:rsidRPr="00CD3B90" w:rsidRDefault="00CD3B90" w:rsidP="00CD3B90">
            <w:pPr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D3B90">
              <w:rPr>
                <w:b/>
                <w:bCs/>
                <w:sz w:val="22"/>
                <w:szCs w:val="22"/>
              </w:rPr>
              <w:t xml:space="preserve">                                                               MODULO </w:t>
            </w:r>
          </w:p>
        </w:tc>
        <w:tc>
          <w:tcPr>
            <w:tcW w:w="1701" w:type="dxa"/>
          </w:tcPr>
          <w:p w14:paraId="4A033B97" w14:textId="4836F07D" w:rsidR="00CD3B90" w:rsidRPr="00CD3B90" w:rsidRDefault="00CD3B90" w:rsidP="00064CFF">
            <w:pPr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D3B90">
              <w:rPr>
                <w:b/>
                <w:bCs/>
                <w:sz w:val="22"/>
                <w:szCs w:val="22"/>
              </w:rPr>
              <w:t xml:space="preserve">                                                                                         PROFILO</w:t>
            </w:r>
          </w:p>
        </w:tc>
        <w:tc>
          <w:tcPr>
            <w:tcW w:w="850" w:type="dxa"/>
          </w:tcPr>
          <w:p w14:paraId="7911F17C" w14:textId="45951541" w:rsidR="00CD3B90" w:rsidRPr="00CD3B90" w:rsidRDefault="00CD3B90" w:rsidP="00064CFF">
            <w:pPr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D3B90">
              <w:rPr>
                <w:b/>
                <w:bCs/>
                <w:sz w:val="22"/>
                <w:szCs w:val="22"/>
              </w:rPr>
              <w:t xml:space="preserve">                                                                                          ORE</w:t>
            </w:r>
          </w:p>
        </w:tc>
      </w:tr>
      <w:tr w:rsidR="00CD3B90" w14:paraId="13AFD58C" w14:textId="77777777" w:rsidTr="00CD3B90">
        <w:tc>
          <w:tcPr>
            <w:tcW w:w="7044" w:type="dxa"/>
          </w:tcPr>
          <w:p w14:paraId="40D67869" w14:textId="67434ACF" w:rsidR="00CD3B90" w:rsidRPr="0006407E" w:rsidRDefault="00CD3B90" w:rsidP="0006407E">
            <w:pPr>
              <w:ind w:left="0"/>
              <w:jc w:val="both"/>
              <w:rPr>
                <w:sz w:val="22"/>
                <w:szCs w:val="22"/>
              </w:rPr>
            </w:pPr>
            <w:r w:rsidRPr="0006407E">
              <w:rPr>
                <w:sz w:val="22"/>
                <w:szCs w:val="22"/>
              </w:rPr>
              <w:t>Alunni classe</w:t>
            </w:r>
            <w:r w:rsidR="0006407E">
              <w:rPr>
                <w:sz w:val="22"/>
                <w:szCs w:val="22"/>
              </w:rPr>
              <w:t xml:space="preserve"> </w:t>
            </w:r>
            <w:r w:rsidR="00D560AD">
              <w:rPr>
                <w:sz w:val="22"/>
                <w:szCs w:val="22"/>
              </w:rPr>
              <w:t>prima</w:t>
            </w:r>
          </w:p>
        </w:tc>
        <w:tc>
          <w:tcPr>
            <w:tcW w:w="1701" w:type="dxa"/>
          </w:tcPr>
          <w:p w14:paraId="7ED630E7" w14:textId="001B3A7C" w:rsidR="00CD3B90" w:rsidRPr="00CD3B90" w:rsidRDefault="00CD3B90" w:rsidP="00064CFF">
            <w:pPr>
              <w:ind w:left="0"/>
              <w:jc w:val="both"/>
              <w:rPr>
                <w:sz w:val="22"/>
                <w:szCs w:val="22"/>
              </w:rPr>
            </w:pPr>
            <w:r w:rsidRPr="00CD3B90">
              <w:rPr>
                <w:sz w:val="22"/>
                <w:szCs w:val="22"/>
              </w:rPr>
              <w:t>docente</w:t>
            </w:r>
          </w:p>
        </w:tc>
        <w:tc>
          <w:tcPr>
            <w:tcW w:w="850" w:type="dxa"/>
          </w:tcPr>
          <w:p w14:paraId="7A1F092C" w14:textId="24FE071D" w:rsidR="00CD3B90" w:rsidRPr="00CD3B90" w:rsidRDefault="00CD3B90" w:rsidP="00064CFF">
            <w:pPr>
              <w:ind w:left="0"/>
              <w:jc w:val="both"/>
              <w:rPr>
                <w:sz w:val="22"/>
                <w:szCs w:val="22"/>
              </w:rPr>
            </w:pPr>
            <w:r w:rsidRPr="00CD3B90">
              <w:rPr>
                <w:sz w:val="22"/>
                <w:szCs w:val="22"/>
              </w:rPr>
              <w:t>2</w:t>
            </w:r>
            <w:r w:rsidR="0006407E">
              <w:rPr>
                <w:sz w:val="22"/>
                <w:szCs w:val="22"/>
              </w:rPr>
              <w:t>4</w:t>
            </w:r>
          </w:p>
        </w:tc>
      </w:tr>
    </w:tbl>
    <w:p w14:paraId="518765DE" w14:textId="525BD10F" w:rsidR="00CD3B90" w:rsidRDefault="00CD3B90" w:rsidP="00064CFF">
      <w:pPr>
        <w:jc w:val="both"/>
        <w:rPr>
          <w:sz w:val="22"/>
          <w:szCs w:val="22"/>
          <w:highlight w:val="yellow"/>
        </w:rPr>
      </w:pPr>
    </w:p>
    <w:p w14:paraId="515B854D" w14:textId="77777777" w:rsidR="00CD3B90" w:rsidRPr="00C35555" w:rsidRDefault="00CD3B90" w:rsidP="00064CFF">
      <w:pPr>
        <w:jc w:val="both"/>
        <w:rPr>
          <w:sz w:val="22"/>
          <w:szCs w:val="22"/>
          <w:highlight w:val="yellow"/>
        </w:rPr>
      </w:pPr>
    </w:p>
    <w:p w14:paraId="5718274B" w14:textId="087B3382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La selezione è disciplinata come segue:</w:t>
      </w:r>
    </w:p>
    <w:p w14:paraId="7973C92E" w14:textId="77777777" w:rsidR="00C35555" w:rsidRPr="00C35555" w:rsidRDefault="00C35555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54A84049" w14:textId="77777777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>Art. 1 – Requisiti di accesso</w:t>
      </w:r>
    </w:p>
    <w:p w14:paraId="55B71AC4" w14:textId="35CD6AE2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Possono partecipare alla selezione solo docenti interni dell’Istituto.</w:t>
      </w:r>
    </w:p>
    <w:p w14:paraId="130A4EFF" w14:textId="77777777" w:rsidR="00C5471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I requisiti verranno accertati sulla base</w:t>
      </w:r>
      <w:r w:rsidR="00C5471F">
        <w:rPr>
          <w:rFonts w:eastAsia="Calibri"/>
          <w:color w:val="000000"/>
          <w:sz w:val="22"/>
          <w:szCs w:val="22"/>
        </w:rPr>
        <w:t>:</w:t>
      </w:r>
    </w:p>
    <w:p w14:paraId="6C049AEC" w14:textId="5046FD9C" w:rsidR="00C5471F" w:rsidRDefault="00064CFF" w:rsidP="00C5471F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</w:rPr>
      </w:pPr>
      <w:r w:rsidRPr="00C5471F">
        <w:rPr>
          <w:rFonts w:eastAsia="Calibri"/>
          <w:color w:val="000000"/>
          <w:sz w:val="22"/>
          <w:szCs w:val="22"/>
        </w:rPr>
        <w:t>del curriculum vitae allegato alla domanda di partecipazione</w:t>
      </w:r>
    </w:p>
    <w:p w14:paraId="0054AB7D" w14:textId="77777777" w:rsidR="00C5471F" w:rsidRDefault="00C5471F" w:rsidP="00C5471F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>de</w:t>
      </w:r>
      <w:r w:rsidRPr="00C5471F">
        <w:rPr>
          <w:rFonts w:eastAsia="Calibri"/>
          <w:color w:val="000000"/>
          <w:sz w:val="22"/>
          <w:szCs w:val="22"/>
        </w:rPr>
        <w:t>ll’</w:t>
      </w:r>
      <w:r w:rsidRPr="00C5471F">
        <w:rPr>
          <w:sz w:val="22"/>
          <w:szCs w:val="22"/>
        </w:rPr>
        <w:t>elenco dei titoli posseduti e valutabili</w:t>
      </w:r>
      <w:r w:rsidR="00064CFF" w:rsidRPr="00C5471F">
        <w:rPr>
          <w:rFonts w:eastAsia="Calibri"/>
          <w:color w:val="000000"/>
          <w:sz w:val="22"/>
          <w:szCs w:val="22"/>
        </w:rPr>
        <w:t xml:space="preserve">. </w:t>
      </w:r>
    </w:p>
    <w:p w14:paraId="2EF4EBCE" w14:textId="197D8B46" w:rsidR="00064CFF" w:rsidRPr="00C5471F" w:rsidRDefault="00064CFF" w:rsidP="00C5471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5471F">
        <w:rPr>
          <w:rFonts w:eastAsia="Calibri"/>
          <w:color w:val="000000"/>
          <w:sz w:val="22"/>
          <w:szCs w:val="22"/>
        </w:rPr>
        <w:t>L’accertamento</w:t>
      </w:r>
      <w:r w:rsidR="00C35555" w:rsidRPr="00C5471F">
        <w:rPr>
          <w:rFonts w:eastAsia="Calibri"/>
          <w:color w:val="000000"/>
          <w:sz w:val="22"/>
          <w:szCs w:val="22"/>
        </w:rPr>
        <w:t xml:space="preserve"> </w:t>
      </w:r>
      <w:r w:rsidRPr="00C5471F">
        <w:rPr>
          <w:rFonts w:eastAsia="Calibri"/>
          <w:color w:val="000000"/>
          <w:sz w:val="22"/>
          <w:szCs w:val="22"/>
        </w:rPr>
        <w:t>della mancanza dei suddetti requisiti comporta in qualunque momento l’esclusione dalla procedura di selezione</w:t>
      </w:r>
      <w:r w:rsidR="00C35555" w:rsidRPr="00C5471F">
        <w:rPr>
          <w:rFonts w:eastAsia="Calibri"/>
          <w:color w:val="000000"/>
          <w:sz w:val="22"/>
          <w:szCs w:val="22"/>
        </w:rPr>
        <w:t xml:space="preserve"> </w:t>
      </w:r>
      <w:r w:rsidRPr="00C5471F">
        <w:rPr>
          <w:rFonts w:eastAsia="Calibri"/>
          <w:color w:val="000000"/>
          <w:sz w:val="22"/>
          <w:szCs w:val="22"/>
        </w:rPr>
        <w:t>stessa o la decadenza dalla graduatoria o la revoca dell’incarico.</w:t>
      </w:r>
    </w:p>
    <w:p w14:paraId="62F26360" w14:textId="0579510B" w:rsidR="00C35555" w:rsidRDefault="00C35555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2DDE1807" w14:textId="68254ACF" w:rsidR="00B8281E" w:rsidRPr="00D3649D" w:rsidRDefault="00675726" w:rsidP="00B8281E">
      <w:pPr>
        <w:autoSpaceDE w:val="0"/>
        <w:autoSpaceDN w:val="0"/>
        <w:adjustRightInd w:val="0"/>
        <w:ind w:left="0"/>
        <w:rPr>
          <w:rFonts w:eastAsia="Calibri"/>
          <w:b/>
          <w:bCs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>Art.</w:t>
      </w:r>
      <w:r>
        <w:rPr>
          <w:rFonts w:eastAsia="Calibri"/>
          <w:b/>
          <w:bCs/>
          <w:color w:val="000000"/>
          <w:sz w:val="22"/>
          <w:szCs w:val="22"/>
        </w:rPr>
        <w:t xml:space="preserve"> 2 - </w:t>
      </w:r>
      <w:r w:rsidR="00B8281E" w:rsidRPr="00D3649D">
        <w:rPr>
          <w:rFonts w:eastAsia="Calibri"/>
          <w:b/>
          <w:bCs/>
          <w:sz w:val="22"/>
          <w:szCs w:val="22"/>
        </w:rPr>
        <w:t>Selezione delle candidature</w:t>
      </w:r>
    </w:p>
    <w:p w14:paraId="3C4CA2E1" w14:textId="46524ED8" w:rsidR="00B8281E" w:rsidRPr="00D3649D" w:rsidRDefault="00B8281E" w:rsidP="00B8281E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  <w:r w:rsidRPr="00D3649D">
        <w:rPr>
          <w:rFonts w:eastAsia="Calibri"/>
          <w:sz w:val="22"/>
          <w:szCs w:val="22"/>
        </w:rPr>
        <w:t xml:space="preserve">La selezione delle candidature sarà effettuata </w:t>
      </w:r>
      <w:proofErr w:type="gramStart"/>
      <w:r w:rsidRPr="00D3649D">
        <w:rPr>
          <w:rFonts w:eastAsia="Calibri"/>
          <w:sz w:val="22"/>
          <w:szCs w:val="22"/>
        </w:rPr>
        <w:t>dal</w:t>
      </w:r>
      <w:r w:rsidR="00D3649D">
        <w:rPr>
          <w:rFonts w:eastAsia="Calibri"/>
          <w:sz w:val="22"/>
          <w:szCs w:val="22"/>
        </w:rPr>
        <w:t xml:space="preserve">la </w:t>
      </w:r>
      <w:r w:rsidRPr="00D3649D">
        <w:rPr>
          <w:rFonts w:eastAsia="Calibri"/>
          <w:sz w:val="22"/>
          <w:szCs w:val="22"/>
        </w:rPr>
        <w:t xml:space="preserve"> D.S.</w:t>
      </w:r>
      <w:proofErr w:type="gramEnd"/>
      <w:r w:rsidRPr="00D3649D">
        <w:rPr>
          <w:rFonts w:eastAsia="Calibri"/>
          <w:sz w:val="22"/>
          <w:szCs w:val="22"/>
        </w:rPr>
        <w:t xml:space="preserve"> e avverrà attraverso la comparazione dei</w:t>
      </w:r>
    </w:p>
    <w:p w14:paraId="1A26D17D" w14:textId="27199F24" w:rsidR="00B8281E" w:rsidRPr="00D3649D" w:rsidRDefault="00B8281E" w:rsidP="00B8281E">
      <w:pPr>
        <w:autoSpaceDE w:val="0"/>
        <w:autoSpaceDN w:val="0"/>
        <w:adjustRightInd w:val="0"/>
        <w:ind w:left="0"/>
        <w:rPr>
          <w:rFonts w:eastAsia="Calibri"/>
          <w:sz w:val="22"/>
          <w:szCs w:val="22"/>
        </w:rPr>
      </w:pPr>
      <w:r w:rsidRPr="00D3649D">
        <w:rPr>
          <w:rFonts w:eastAsia="Calibri"/>
          <w:sz w:val="22"/>
          <w:szCs w:val="22"/>
        </w:rPr>
        <w:t>curricula e l’attribuzione del punteggio corrispondente alla seguente tabella:</w:t>
      </w:r>
    </w:p>
    <w:p w14:paraId="1CFAF615" w14:textId="62BF3A7A" w:rsidR="00B8281E" w:rsidRDefault="00B8281E" w:rsidP="00B8281E">
      <w:pPr>
        <w:autoSpaceDE w:val="0"/>
        <w:autoSpaceDN w:val="0"/>
        <w:adjustRightInd w:val="0"/>
        <w:ind w:left="0"/>
        <w:rPr>
          <w:rFonts w:ascii="Calibri" w:eastAsia="Calibri" w:hAnsi="Calibri" w:cs="Calibri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423"/>
        <w:gridCol w:w="2080"/>
        <w:gridCol w:w="1125"/>
      </w:tblGrid>
      <w:tr w:rsidR="00D3649D" w14:paraId="3891B35C" w14:textId="77777777" w:rsidTr="00B8281E">
        <w:tc>
          <w:tcPr>
            <w:tcW w:w="0" w:type="auto"/>
          </w:tcPr>
          <w:p w14:paraId="2691640B" w14:textId="77777777" w:rsidR="00B8281E" w:rsidRPr="00D3649D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b/>
                <w:bCs/>
                <w:color w:val="000000"/>
                <w:sz w:val="22"/>
                <w:szCs w:val="22"/>
              </w:rPr>
            </w:pPr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 xml:space="preserve">Titolo di studio inerente </w:t>
            </w:r>
            <w:proofErr w:type="gramStart"/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>il</w:t>
            </w:r>
            <w:proofErr w:type="gramEnd"/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 xml:space="preserve"> progetto</w:t>
            </w:r>
          </w:p>
          <w:p w14:paraId="7A4431AF" w14:textId="7F7139A4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>Fino ad un massimo di 5 punti</w:t>
            </w:r>
          </w:p>
        </w:tc>
        <w:tc>
          <w:tcPr>
            <w:tcW w:w="0" w:type="auto"/>
          </w:tcPr>
          <w:p w14:paraId="2532F565" w14:textId="798DD6BE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Laurea- punteggio da 66 a 88</w:t>
            </w:r>
          </w:p>
        </w:tc>
        <w:tc>
          <w:tcPr>
            <w:tcW w:w="0" w:type="auto"/>
          </w:tcPr>
          <w:p w14:paraId="2EFCF00B" w14:textId="530A6CCA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 xml:space="preserve">Punti 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>3</w:t>
            </w:r>
          </w:p>
        </w:tc>
      </w:tr>
      <w:tr w:rsidR="00D3649D" w14:paraId="1A4B80D4" w14:textId="77777777" w:rsidTr="00B8281E">
        <w:tc>
          <w:tcPr>
            <w:tcW w:w="0" w:type="auto"/>
          </w:tcPr>
          <w:p w14:paraId="489A9056" w14:textId="438CE1CC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6CA00AC2" w14:textId="2FA7B0CD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 xml:space="preserve">Laurea- punteggio da 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>89</w:t>
            </w:r>
            <w:r w:rsidRPr="00AC44DB">
              <w:rPr>
                <w:rFonts w:eastAsia="Calibri"/>
                <w:color w:val="000000"/>
                <w:sz w:val="22"/>
                <w:szCs w:val="22"/>
              </w:rPr>
              <w:t xml:space="preserve"> a 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0" w:type="auto"/>
          </w:tcPr>
          <w:p w14:paraId="52C9944F" w14:textId="583357AA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4</w:t>
            </w:r>
          </w:p>
        </w:tc>
      </w:tr>
      <w:tr w:rsidR="00D3649D" w14:paraId="791BF1E0" w14:textId="77777777" w:rsidTr="00B8281E">
        <w:tc>
          <w:tcPr>
            <w:tcW w:w="0" w:type="auto"/>
          </w:tcPr>
          <w:p w14:paraId="5D9A0E98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A2EC54A" w14:textId="5A6796A0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 xml:space="preserve">Laurea- punteggio 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>110 e lode</w:t>
            </w:r>
          </w:p>
        </w:tc>
        <w:tc>
          <w:tcPr>
            <w:tcW w:w="0" w:type="auto"/>
          </w:tcPr>
          <w:p w14:paraId="6F53B38C" w14:textId="3A08C874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5</w:t>
            </w:r>
          </w:p>
        </w:tc>
      </w:tr>
      <w:tr w:rsidR="00D3649D" w14:paraId="68E37026" w14:textId="77777777" w:rsidTr="00B8281E">
        <w:tc>
          <w:tcPr>
            <w:tcW w:w="0" w:type="auto"/>
          </w:tcPr>
          <w:p w14:paraId="146205AB" w14:textId="32C570AA" w:rsidR="00AC44DB" w:rsidRPr="00D3649D" w:rsidRDefault="00AC44DB" w:rsidP="00AC44DB">
            <w:pPr>
              <w:autoSpaceDE w:val="0"/>
              <w:autoSpaceDN w:val="0"/>
              <w:adjustRightInd w:val="0"/>
              <w:ind w:left="0"/>
              <w:rPr>
                <w:rFonts w:eastAsia="Calibri"/>
                <w:b/>
                <w:bCs/>
                <w:color w:val="000000"/>
                <w:sz w:val="22"/>
                <w:szCs w:val="22"/>
              </w:rPr>
            </w:pPr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>Altri titoli culturali coerenti con il progetto</w:t>
            </w:r>
          </w:p>
          <w:p w14:paraId="401B0D7E" w14:textId="01E94002" w:rsidR="00B8281E" w:rsidRPr="00AC44DB" w:rsidRDefault="00AC44DB" w:rsidP="00AC44DB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>Fino ad un massimo di 1</w:t>
            </w:r>
            <w:r w:rsid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>5</w:t>
            </w:r>
            <w:r w:rsidRPr="00D3649D">
              <w:rPr>
                <w:rFonts w:eastAsia="Calibri"/>
                <w:b/>
                <w:bCs/>
                <w:color w:val="000000"/>
                <w:sz w:val="22"/>
                <w:szCs w:val="22"/>
              </w:rPr>
              <w:t xml:space="preserve"> punti</w:t>
            </w:r>
          </w:p>
        </w:tc>
        <w:tc>
          <w:tcPr>
            <w:tcW w:w="0" w:type="auto"/>
          </w:tcPr>
          <w:p w14:paraId="68E182FF" w14:textId="4A0B3F05" w:rsidR="00B8281E" w:rsidRPr="00AC44DB" w:rsidRDefault="00AC44DB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sz w:val="22"/>
                <w:szCs w:val="22"/>
              </w:rPr>
              <w:t>Abilitazione di italiano L2</w:t>
            </w:r>
          </w:p>
        </w:tc>
        <w:tc>
          <w:tcPr>
            <w:tcW w:w="0" w:type="auto"/>
          </w:tcPr>
          <w:p w14:paraId="2E6B63E1" w14:textId="6B26A000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5</w:t>
            </w:r>
          </w:p>
        </w:tc>
      </w:tr>
      <w:tr w:rsidR="00D3649D" w14:paraId="19BAF91B" w14:textId="77777777" w:rsidTr="00B8281E">
        <w:tc>
          <w:tcPr>
            <w:tcW w:w="0" w:type="auto"/>
          </w:tcPr>
          <w:p w14:paraId="78525198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91134B9" w14:textId="0D1D516D" w:rsidR="00B8281E" w:rsidRPr="00AC44DB" w:rsidRDefault="00AC44DB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sz w:val="22"/>
                <w:szCs w:val="22"/>
              </w:rPr>
              <w:t>Corso di formazione</w:t>
            </w:r>
          </w:p>
        </w:tc>
        <w:tc>
          <w:tcPr>
            <w:tcW w:w="0" w:type="auto"/>
          </w:tcPr>
          <w:p w14:paraId="74206476" w14:textId="5DEE8E80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1</w:t>
            </w:r>
          </w:p>
        </w:tc>
      </w:tr>
      <w:tr w:rsidR="00D3649D" w14:paraId="1086CACD" w14:textId="77777777" w:rsidTr="00B8281E">
        <w:tc>
          <w:tcPr>
            <w:tcW w:w="0" w:type="auto"/>
          </w:tcPr>
          <w:p w14:paraId="34F34C90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D829594" w14:textId="77777777" w:rsidR="00AC44DB" w:rsidRPr="00AC44DB" w:rsidRDefault="00AC44DB" w:rsidP="00AC44DB">
            <w:pPr>
              <w:autoSpaceDE w:val="0"/>
              <w:autoSpaceDN w:val="0"/>
              <w:adjustRightInd w:val="0"/>
              <w:ind w:left="0"/>
              <w:rPr>
                <w:rFonts w:eastAsia="Calibri"/>
                <w:sz w:val="22"/>
                <w:szCs w:val="22"/>
              </w:rPr>
            </w:pPr>
            <w:r w:rsidRPr="00AC44DB">
              <w:rPr>
                <w:rFonts w:eastAsia="Calibri"/>
                <w:sz w:val="22"/>
                <w:szCs w:val="22"/>
              </w:rPr>
              <w:t>Master I livello o equipollenti</w:t>
            </w:r>
          </w:p>
          <w:p w14:paraId="74CCFC49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6F783C3" w14:textId="0C23B256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2</w:t>
            </w:r>
          </w:p>
        </w:tc>
      </w:tr>
      <w:tr w:rsidR="00D3649D" w14:paraId="1E4A010E" w14:textId="77777777" w:rsidTr="00B8281E">
        <w:tc>
          <w:tcPr>
            <w:tcW w:w="0" w:type="auto"/>
          </w:tcPr>
          <w:p w14:paraId="1E1ED0CC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65B10F5A" w14:textId="54A6DF90" w:rsidR="00AC44DB" w:rsidRPr="00AC44DB" w:rsidRDefault="00AC44DB" w:rsidP="00AC44DB">
            <w:pPr>
              <w:autoSpaceDE w:val="0"/>
              <w:autoSpaceDN w:val="0"/>
              <w:adjustRightInd w:val="0"/>
              <w:ind w:left="0"/>
              <w:rPr>
                <w:rFonts w:eastAsia="Calibri"/>
                <w:sz w:val="22"/>
                <w:szCs w:val="22"/>
              </w:rPr>
            </w:pPr>
            <w:r w:rsidRPr="00AC44DB">
              <w:rPr>
                <w:rFonts w:eastAsia="Calibri"/>
                <w:sz w:val="22"/>
                <w:szCs w:val="22"/>
              </w:rPr>
              <w:t>Master II livello o equipollenti</w:t>
            </w:r>
          </w:p>
          <w:p w14:paraId="1F3CF00A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FD15F82" w14:textId="702004E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3</w:t>
            </w:r>
          </w:p>
        </w:tc>
      </w:tr>
      <w:tr w:rsidR="00D3649D" w14:paraId="63715AD2" w14:textId="77777777" w:rsidTr="00B8281E">
        <w:tc>
          <w:tcPr>
            <w:tcW w:w="0" w:type="auto"/>
          </w:tcPr>
          <w:p w14:paraId="18172F42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4C7CC128" w14:textId="1EA78A4C" w:rsidR="00B8281E" w:rsidRPr="00AC44DB" w:rsidRDefault="00AC44DB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sz w:val="22"/>
                <w:szCs w:val="22"/>
              </w:rPr>
              <w:t>Dottorato di ricerca</w:t>
            </w:r>
          </w:p>
        </w:tc>
        <w:tc>
          <w:tcPr>
            <w:tcW w:w="0" w:type="auto"/>
          </w:tcPr>
          <w:p w14:paraId="690AEEA0" w14:textId="30F24EBD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color w:val="000000"/>
                <w:sz w:val="22"/>
                <w:szCs w:val="22"/>
              </w:rPr>
              <w:t>Punti</w:t>
            </w:r>
            <w:r w:rsidR="00AC44DB">
              <w:rPr>
                <w:rFonts w:eastAsia="Calibri"/>
                <w:color w:val="000000"/>
                <w:sz w:val="22"/>
                <w:szCs w:val="22"/>
              </w:rPr>
              <w:t xml:space="preserve"> 4</w:t>
            </w:r>
          </w:p>
        </w:tc>
      </w:tr>
      <w:tr w:rsidR="00D3649D" w14:paraId="1A515C74" w14:textId="77777777" w:rsidTr="00B8281E">
        <w:tc>
          <w:tcPr>
            <w:tcW w:w="0" w:type="auto"/>
          </w:tcPr>
          <w:p w14:paraId="47BA2BB8" w14:textId="10F59EB8" w:rsidR="00B8281E" w:rsidRPr="00D3649D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b/>
                <w:bCs/>
                <w:sz w:val="22"/>
                <w:szCs w:val="22"/>
              </w:rPr>
            </w:pPr>
            <w:r w:rsidRPr="00AC44DB">
              <w:rPr>
                <w:rFonts w:eastAsia="Calibri"/>
                <w:b/>
                <w:bCs/>
                <w:sz w:val="22"/>
                <w:szCs w:val="22"/>
              </w:rPr>
              <w:t>Servizio prestato in qualità di docente con contratto a T.I. negli Istituti di II</w:t>
            </w:r>
            <w:r w:rsidR="00AC44DB">
              <w:rPr>
                <w:rFonts w:eastAsia="Calibri"/>
                <w:b/>
                <w:bCs/>
                <w:sz w:val="22"/>
                <w:szCs w:val="22"/>
              </w:rPr>
              <w:t xml:space="preserve"> </w:t>
            </w:r>
            <w:r w:rsidRPr="00AC44DB">
              <w:rPr>
                <w:rFonts w:eastAsia="Calibri"/>
                <w:b/>
                <w:bCs/>
                <w:sz w:val="22"/>
                <w:szCs w:val="22"/>
              </w:rPr>
              <w:t xml:space="preserve">grado </w:t>
            </w:r>
            <w:r w:rsidRPr="00D3649D">
              <w:rPr>
                <w:rFonts w:eastAsia="Calibri"/>
                <w:b/>
                <w:bCs/>
                <w:sz w:val="22"/>
                <w:szCs w:val="22"/>
              </w:rPr>
              <w:t xml:space="preserve">(punti </w:t>
            </w:r>
            <w:r w:rsidR="00D3649D">
              <w:rPr>
                <w:rFonts w:eastAsia="Calibri"/>
                <w:b/>
                <w:bCs/>
                <w:sz w:val="22"/>
                <w:szCs w:val="22"/>
              </w:rPr>
              <w:t>1</w:t>
            </w:r>
            <w:r w:rsidRPr="00D3649D">
              <w:rPr>
                <w:rFonts w:eastAsia="Calibri"/>
                <w:b/>
                <w:bCs/>
                <w:sz w:val="22"/>
                <w:szCs w:val="22"/>
              </w:rPr>
              <w:t xml:space="preserve"> per ogni </w:t>
            </w:r>
            <w:proofErr w:type="spellStart"/>
            <w:r w:rsidRPr="00D3649D">
              <w:rPr>
                <w:rFonts w:eastAsia="Calibri"/>
                <w:b/>
                <w:bCs/>
                <w:sz w:val="22"/>
                <w:szCs w:val="22"/>
              </w:rPr>
              <w:t>a.s.</w:t>
            </w:r>
            <w:proofErr w:type="spellEnd"/>
            <w:r w:rsidRPr="00D3649D">
              <w:rPr>
                <w:rFonts w:eastAsia="Calibri"/>
                <w:b/>
                <w:bCs/>
                <w:sz w:val="22"/>
                <w:szCs w:val="22"/>
              </w:rPr>
              <w:t xml:space="preserve"> escluso </w:t>
            </w:r>
            <w:proofErr w:type="spellStart"/>
            <w:r w:rsidRPr="00D3649D">
              <w:rPr>
                <w:rFonts w:eastAsia="Calibri"/>
                <w:b/>
                <w:bCs/>
                <w:sz w:val="22"/>
                <w:szCs w:val="22"/>
              </w:rPr>
              <w:t>a.s.</w:t>
            </w:r>
            <w:proofErr w:type="spellEnd"/>
            <w:r w:rsidRPr="00D3649D">
              <w:rPr>
                <w:rFonts w:eastAsia="Calibri"/>
                <w:b/>
                <w:bCs/>
                <w:sz w:val="22"/>
                <w:szCs w:val="22"/>
              </w:rPr>
              <w:t xml:space="preserve"> 202</w:t>
            </w:r>
            <w:r w:rsidR="00AC44DB" w:rsidRPr="00D3649D">
              <w:rPr>
                <w:rFonts w:eastAsia="Calibri"/>
                <w:b/>
                <w:bCs/>
                <w:sz w:val="22"/>
                <w:szCs w:val="22"/>
              </w:rPr>
              <w:t>2</w:t>
            </w:r>
            <w:r w:rsidRPr="00D3649D">
              <w:rPr>
                <w:rFonts w:eastAsia="Calibri"/>
                <w:b/>
                <w:bCs/>
                <w:sz w:val="22"/>
                <w:szCs w:val="22"/>
              </w:rPr>
              <w:t>/2</w:t>
            </w:r>
            <w:r w:rsidR="00AC44DB" w:rsidRPr="00D3649D">
              <w:rPr>
                <w:rFonts w:eastAsia="Calibri"/>
                <w:b/>
                <w:bCs/>
                <w:sz w:val="22"/>
                <w:szCs w:val="22"/>
              </w:rPr>
              <w:t>3</w:t>
            </w:r>
            <w:r w:rsidRPr="00D3649D">
              <w:rPr>
                <w:rFonts w:eastAsia="Calibri"/>
                <w:b/>
                <w:bCs/>
                <w:sz w:val="22"/>
                <w:szCs w:val="22"/>
              </w:rPr>
              <w:t>)</w:t>
            </w:r>
          </w:p>
          <w:p w14:paraId="0EB61D4F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B8F0C34" w14:textId="77777777" w:rsidR="00B8281E" w:rsidRPr="00AC44DB" w:rsidRDefault="00B8281E" w:rsidP="00D3649D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609DCE53" w14:textId="0E33414D" w:rsidR="00AC44DB" w:rsidRDefault="00AC44DB" w:rsidP="00AC44DB">
            <w:pPr>
              <w:autoSpaceDE w:val="0"/>
              <w:autoSpaceDN w:val="0"/>
              <w:adjustRightInd w:val="0"/>
              <w:ind w:left="0"/>
              <w:rPr>
                <w:rFonts w:ascii="Calibri,Bold" w:eastAsia="Calibri" w:hAnsi="Calibri,Bold" w:cs="Calibri,Bold"/>
                <w:b/>
                <w:bCs/>
                <w:sz w:val="24"/>
                <w:szCs w:val="24"/>
              </w:rPr>
            </w:pPr>
            <w:r>
              <w:rPr>
                <w:rFonts w:ascii="Calibri,Bold" w:eastAsia="Calibri" w:hAnsi="Calibri,Bold" w:cs="Calibri,Bold"/>
                <w:b/>
                <w:bCs/>
                <w:sz w:val="24"/>
                <w:szCs w:val="24"/>
              </w:rPr>
              <w:t>Max</w:t>
            </w:r>
            <w:r w:rsidR="00C46F43">
              <w:rPr>
                <w:rFonts w:ascii="Calibri,Bold" w:eastAsia="Calibri" w:hAnsi="Calibri,Bold" w:cs="Calibri,Bold"/>
                <w:b/>
                <w:bCs/>
                <w:sz w:val="24"/>
                <w:szCs w:val="24"/>
              </w:rPr>
              <w:t xml:space="preserve"> 11</w:t>
            </w:r>
            <w:r>
              <w:rPr>
                <w:rFonts w:ascii="Calibri,Bold" w:eastAsia="Calibri" w:hAnsi="Calibri,Bold" w:cs="Calibri,Bold"/>
                <w:b/>
                <w:bCs/>
                <w:sz w:val="24"/>
                <w:szCs w:val="24"/>
              </w:rPr>
              <w:t xml:space="preserve"> punti</w:t>
            </w:r>
          </w:p>
          <w:p w14:paraId="39D4230C" w14:textId="77777777" w:rsidR="00B8281E" w:rsidRPr="00AC44DB" w:rsidRDefault="00B8281E" w:rsidP="00AC44DB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D3649D" w14:paraId="1ED880A6" w14:textId="77777777" w:rsidTr="00AC44DB">
        <w:trPr>
          <w:trHeight w:val="1142"/>
        </w:trPr>
        <w:tc>
          <w:tcPr>
            <w:tcW w:w="0" w:type="auto"/>
          </w:tcPr>
          <w:p w14:paraId="1CEC3658" w14:textId="4E7C3006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b/>
                <w:bCs/>
                <w:sz w:val="22"/>
                <w:szCs w:val="22"/>
              </w:rPr>
            </w:pPr>
            <w:r w:rsidRPr="00AC44DB">
              <w:rPr>
                <w:rFonts w:eastAsia="Calibri"/>
                <w:b/>
                <w:bCs/>
                <w:sz w:val="22"/>
                <w:szCs w:val="22"/>
              </w:rPr>
              <w:t>Esperienze documentate in percorsi didattici di Italiano per st</w:t>
            </w:r>
            <w:r w:rsidR="00C5471F">
              <w:rPr>
                <w:rFonts w:eastAsia="Calibri"/>
                <w:b/>
                <w:bCs/>
                <w:sz w:val="22"/>
                <w:szCs w:val="22"/>
              </w:rPr>
              <w:t>r</w:t>
            </w:r>
            <w:r w:rsidRPr="00AC44DB">
              <w:rPr>
                <w:rFonts w:eastAsia="Calibri"/>
                <w:b/>
                <w:bCs/>
                <w:sz w:val="22"/>
                <w:szCs w:val="22"/>
              </w:rPr>
              <w:t>anieri, in qualità</w:t>
            </w:r>
            <w:r w:rsidR="00AC44DB">
              <w:rPr>
                <w:rFonts w:eastAsia="Calibri"/>
                <w:b/>
                <w:bCs/>
                <w:sz w:val="22"/>
                <w:szCs w:val="22"/>
              </w:rPr>
              <w:t xml:space="preserve"> </w:t>
            </w:r>
            <w:r w:rsidRPr="00AC44DB">
              <w:rPr>
                <w:rFonts w:eastAsia="Calibri"/>
                <w:b/>
                <w:bCs/>
                <w:sz w:val="22"/>
                <w:szCs w:val="22"/>
              </w:rPr>
              <w:t>di docente</w:t>
            </w:r>
          </w:p>
          <w:p w14:paraId="3E54807E" w14:textId="760C4D4F" w:rsidR="00B8281E" w:rsidRPr="00AC44DB" w:rsidRDefault="00B8281E" w:rsidP="00D3649D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D3649D">
              <w:rPr>
                <w:rFonts w:eastAsia="Calibri"/>
                <w:b/>
                <w:bCs/>
                <w:sz w:val="22"/>
                <w:szCs w:val="22"/>
              </w:rPr>
              <w:t>(punti 2 per ogni esperienza fino a un max di 14</w:t>
            </w:r>
            <w:r w:rsidR="00D3649D">
              <w:rPr>
                <w:rFonts w:eastAsia="Calibri"/>
                <w:b/>
                <w:bCs/>
                <w:sz w:val="22"/>
                <w:szCs w:val="22"/>
              </w:rPr>
              <w:t xml:space="preserve"> punti</w:t>
            </w:r>
            <w:r w:rsidRPr="00D3649D">
              <w:rPr>
                <w:rFonts w:eastAsia="Calibr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4AD23E03" w14:textId="77777777" w:rsidR="00B8281E" w:rsidRPr="00AC44DB" w:rsidRDefault="00B8281E" w:rsidP="00D3649D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41EF8C72" w14:textId="77777777" w:rsidR="00AC44DB" w:rsidRDefault="00AC44DB" w:rsidP="00AC44DB">
            <w:pPr>
              <w:autoSpaceDE w:val="0"/>
              <w:autoSpaceDN w:val="0"/>
              <w:adjustRightInd w:val="0"/>
              <w:ind w:left="0"/>
              <w:rPr>
                <w:rFonts w:ascii="Calibri,Bold" w:eastAsia="Calibri" w:hAnsi="Calibri,Bold" w:cs="Calibri,Bold"/>
                <w:b/>
                <w:bCs/>
                <w:sz w:val="24"/>
                <w:szCs w:val="24"/>
              </w:rPr>
            </w:pPr>
            <w:r>
              <w:rPr>
                <w:rFonts w:ascii="Calibri,Bold" w:eastAsia="Calibri" w:hAnsi="Calibri,Bold" w:cs="Calibri,Bold"/>
                <w:b/>
                <w:bCs/>
                <w:sz w:val="24"/>
                <w:szCs w:val="24"/>
              </w:rPr>
              <w:t>Max 14 punti</w:t>
            </w:r>
          </w:p>
          <w:p w14:paraId="7EA1C391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D3649D" w14:paraId="6D26926C" w14:textId="77777777" w:rsidTr="00B8281E">
        <w:tc>
          <w:tcPr>
            <w:tcW w:w="0" w:type="auto"/>
          </w:tcPr>
          <w:p w14:paraId="39AAF932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6F26B699" w14:textId="5346A248" w:rsidR="00B8281E" w:rsidRPr="00AC44DB" w:rsidRDefault="00AC44DB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  <w:r w:rsidRPr="00AC44DB">
              <w:rPr>
                <w:rFonts w:eastAsia="Calibri"/>
                <w:b/>
                <w:bCs/>
                <w:sz w:val="22"/>
                <w:szCs w:val="22"/>
              </w:rPr>
              <w:t>Totale Punteggio</w:t>
            </w:r>
          </w:p>
        </w:tc>
        <w:tc>
          <w:tcPr>
            <w:tcW w:w="0" w:type="auto"/>
          </w:tcPr>
          <w:p w14:paraId="132A8E88" w14:textId="53B4BF98" w:rsidR="00AC44DB" w:rsidRPr="00AC44DB" w:rsidRDefault="00AC44DB" w:rsidP="00AC44DB">
            <w:pPr>
              <w:autoSpaceDE w:val="0"/>
              <w:autoSpaceDN w:val="0"/>
              <w:adjustRightInd w:val="0"/>
              <w:ind w:left="0"/>
              <w:rPr>
                <w:rFonts w:eastAsia="Calibri"/>
                <w:b/>
                <w:bCs/>
                <w:sz w:val="22"/>
                <w:szCs w:val="22"/>
              </w:rPr>
            </w:pPr>
            <w:r w:rsidRPr="00AC44DB">
              <w:rPr>
                <w:rFonts w:eastAsia="Calibri"/>
                <w:b/>
                <w:bCs/>
                <w:sz w:val="22"/>
                <w:szCs w:val="22"/>
              </w:rPr>
              <w:t xml:space="preserve">Punti </w:t>
            </w:r>
            <w:r>
              <w:rPr>
                <w:rFonts w:eastAsia="Calibri"/>
                <w:b/>
                <w:bCs/>
                <w:sz w:val="22"/>
                <w:szCs w:val="22"/>
              </w:rPr>
              <w:t>4</w:t>
            </w:r>
            <w:r w:rsidR="00D3649D">
              <w:rPr>
                <w:rFonts w:eastAsia="Calibri"/>
                <w:b/>
                <w:bCs/>
                <w:sz w:val="22"/>
                <w:szCs w:val="22"/>
              </w:rPr>
              <w:t>5</w:t>
            </w:r>
          </w:p>
          <w:p w14:paraId="3B37F7B4" w14:textId="77777777" w:rsidR="00B8281E" w:rsidRPr="00AC44DB" w:rsidRDefault="00B8281E" w:rsidP="00B8281E">
            <w:pPr>
              <w:autoSpaceDE w:val="0"/>
              <w:autoSpaceDN w:val="0"/>
              <w:adjustRightInd w:val="0"/>
              <w:ind w:left="0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</w:tbl>
    <w:p w14:paraId="428384CE" w14:textId="77777777" w:rsidR="00B8281E" w:rsidRPr="00C35555" w:rsidRDefault="00B8281E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0507059F" w14:textId="05FD8961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3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 – Modalità di partecipazione</w:t>
      </w:r>
    </w:p>
    <w:p w14:paraId="3FAA2D0E" w14:textId="0D4B34AB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Per partecipare alla selezione, i docenti interessati dovranno presentare, pena esclusione, i seguenti </w:t>
      </w:r>
      <w:r w:rsidR="00D3649D">
        <w:rPr>
          <w:rFonts w:eastAsia="Calibri"/>
          <w:color w:val="000000"/>
          <w:sz w:val="22"/>
          <w:szCs w:val="22"/>
        </w:rPr>
        <w:t>documenti</w:t>
      </w:r>
      <w:r w:rsidRPr="00C35555">
        <w:rPr>
          <w:rFonts w:eastAsia="Calibri"/>
          <w:color w:val="000000"/>
          <w:sz w:val="22"/>
          <w:szCs w:val="22"/>
        </w:rPr>
        <w:t>:</w:t>
      </w:r>
    </w:p>
    <w:p w14:paraId="7E8F591C" w14:textId="0038C6FF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5C5A7E02" w14:textId="6D62D4D2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-  modello di domanda</w:t>
      </w:r>
      <w:r w:rsidR="00EF7EE4">
        <w:rPr>
          <w:rFonts w:eastAsia="Calibri"/>
          <w:color w:val="000000"/>
          <w:sz w:val="22"/>
          <w:szCs w:val="22"/>
        </w:rPr>
        <w:t>, compilato e firmato</w:t>
      </w:r>
    </w:p>
    <w:p w14:paraId="038B803E" w14:textId="16F2E4C6" w:rsidR="00EF7EE4" w:rsidRPr="00EF7EE4" w:rsidRDefault="00EF7EE4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 xml:space="preserve">- </w:t>
      </w:r>
      <w:r w:rsidRPr="00EF7EE4">
        <w:rPr>
          <w:sz w:val="22"/>
          <w:szCs w:val="22"/>
        </w:rPr>
        <w:t>elenco dei titoli posseduti e valutabili, come da tabella art. 2 d</w:t>
      </w:r>
      <w:r>
        <w:rPr>
          <w:sz w:val="22"/>
          <w:szCs w:val="22"/>
        </w:rPr>
        <w:t xml:space="preserve">i questo </w:t>
      </w:r>
      <w:r w:rsidRPr="00EF7EE4">
        <w:rPr>
          <w:sz w:val="22"/>
          <w:szCs w:val="22"/>
        </w:rPr>
        <w:t>Avviso interno</w:t>
      </w:r>
      <w:r w:rsidRPr="00EF7EE4">
        <w:rPr>
          <w:i/>
          <w:iCs/>
          <w:sz w:val="24"/>
          <w:szCs w:val="24"/>
        </w:rPr>
        <w:t xml:space="preserve">  </w:t>
      </w:r>
    </w:p>
    <w:p w14:paraId="16A0EFDE" w14:textId="77777777" w:rsidR="00064CFF" w:rsidRPr="00EF7EE4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- </w:t>
      </w:r>
      <w:r w:rsidRPr="00EF7EE4">
        <w:rPr>
          <w:rFonts w:eastAsia="Calibri"/>
          <w:color w:val="000000"/>
          <w:sz w:val="22"/>
          <w:szCs w:val="22"/>
        </w:rPr>
        <w:t>Curriculum vitae</w:t>
      </w:r>
    </w:p>
    <w:p w14:paraId="5A9DB2C3" w14:textId="77777777" w:rsidR="00C35555" w:rsidRPr="00C35555" w:rsidRDefault="00C35555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321E8AE9" w14:textId="18DE261C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Gli interessati dovranno inviare la domanda di partecipazione </w:t>
      </w:r>
      <w:r w:rsidRPr="00C35555">
        <w:rPr>
          <w:rFonts w:eastAsia="Calibri"/>
          <w:b/>
          <w:bCs/>
          <w:color w:val="000000"/>
          <w:sz w:val="22"/>
          <w:szCs w:val="22"/>
        </w:rPr>
        <w:t>entro e non oltre le ore 1</w:t>
      </w:r>
      <w:r w:rsidR="00D3649D">
        <w:rPr>
          <w:rFonts w:eastAsia="Calibri"/>
          <w:b/>
          <w:bCs/>
          <w:color w:val="000000"/>
          <w:sz w:val="22"/>
          <w:szCs w:val="22"/>
        </w:rPr>
        <w:t>2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:00 del </w:t>
      </w:r>
      <w:r w:rsidRPr="00D3649D">
        <w:rPr>
          <w:rFonts w:eastAsia="Calibri"/>
          <w:b/>
          <w:bCs/>
          <w:color w:val="000000"/>
          <w:sz w:val="22"/>
          <w:szCs w:val="22"/>
        </w:rPr>
        <w:t>0</w:t>
      </w:r>
      <w:r w:rsidR="00D3649D">
        <w:rPr>
          <w:rFonts w:eastAsia="Calibri"/>
          <w:b/>
          <w:bCs/>
          <w:color w:val="000000"/>
          <w:sz w:val="22"/>
          <w:szCs w:val="22"/>
        </w:rPr>
        <w:t>4</w:t>
      </w:r>
      <w:r w:rsidRPr="00D3649D">
        <w:rPr>
          <w:rFonts w:eastAsia="Calibri"/>
          <w:b/>
          <w:bCs/>
          <w:color w:val="000000"/>
          <w:sz w:val="22"/>
          <w:szCs w:val="22"/>
        </w:rPr>
        <w:t>/0</w:t>
      </w:r>
      <w:r w:rsidR="00D3649D">
        <w:rPr>
          <w:rFonts w:eastAsia="Calibri"/>
          <w:b/>
          <w:bCs/>
          <w:color w:val="000000"/>
          <w:sz w:val="22"/>
          <w:szCs w:val="22"/>
        </w:rPr>
        <w:t>2</w:t>
      </w:r>
      <w:r w:rsidRPr="00D3649D">
        <w:rPr>
          <w:rFonts w:eastAsia="Calibri"/>
          <w:b/>
          <w:bCs/>
          <w:color w:val="000000"/>
          <w:sz w:val="22"/>
          <w:szCs w:val="22"/>
        </w:rPr>
        <w:t>/202</w:t>
      </w:r>
      <w:r w:rsidR="00D3649D">
        <w:rPr>
          <w:rFonts w:eastAsia="Calibri"/>
          <w:b/>
          <w:bCs/>
          <w:color w:val="000000"/>
          <w:sz w:val="22"/>
          <w:szCs w:val="22"/>
        </w:rPr>
        <w:t>3</w:t>
      </w:r>
    </w:p>
    <w:p w14:paraId="6F28CC4F" w14:textId="72C38044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all’indirizzo </w:t>
      </w:r>
      <w:hyperlink r:id="rId7" w:history="1">
        <w:r w:rsidR="00C35555" w:rsidRPr="00240692">
          <w:rPr>
            <w:rStyle w:val="Collegamentoipertestuale"/>
            <w:rFonts w:eastAsia="Calibri"/>
            <w:b/>
            <w:bCs/>
            <w:sz w:val="22"/>
            <w:szCs w:val="22"/>
          </w:rPr>
          <w:t>enricac@carloporta.it</w:t>
        </w:r>
      </w:hyperlink>
      <w:r w:rsidR="00C35555">
        <w:rPr>
          <w:rFonts w:eastAsia="Calibri"/>
          <w:b/>
          <w:bCs/>
          <w:color w:val="000080"/>
          <w:sz w:val="22"/>
          <w:szCs w:val="22"/>
        </w:rPr>
        <w:t xml:space="preserve"> </w:t>
      </w:r>
      <w:r w:rsidRPr="00C35555">
        <w:rPr>
          <w:rFonts w:eastAsia="Calibri"/>
          <w:b/>
          <w:bCs/>
          <w:color w:val="00008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con oggetto “Selezione DOCENTI – Corso “</w:t>
      </w:r>
      <w:r w:rsidRPr="00C35555">
        <w:rPr>
          <w:rFonts w:eastAsia="Calibri"/>
          <w:b/>
          <w:bCs/>
          <w:color w:val="000000"/>
          <w:sz w:val="22"/>
          <w:szCs w:val="22"/>
        </w:rPr>
        <w:t>Italiano L2:</w:t>
      </w:r>
      <w:r w:rsidR="00C5471F">
        <w:rPr>
          <w:rFonts w:eastAsia="Calibri"/>
          <w:b/>
          <w:bCs/>
          <w:color w:val="000000"/>
          <w:sz w:val="22"/>
          <w:szCs w:val="22"/>
        </w:rPr>
        <w:t xml:space="preserve"> </w:t>
      </w:r>
      <w:r w:rsidRPr="00C35555">
        <w:rPr>
          <w:rFonts w:eastAsia="Calibri"/>
          <w:b/>
          <w:bCs/>
          <w:color w:val="000000"/>
          <w:sz w:val="22"/>
          <w:szCs w:val="22"/>
        </w:rPr>
        <w:t>alfabetizzazione e potenziamento</w:t>
      </w:r>
      <w:r w:rsidRPr="00C35555">
        <w:rPr>
          <w:rFonts w:eastAsia="Calibri"/>
          <w:color w:val="000000"/>
          <w:sz w:val="22"/>
          <w:szCs w:val="22"/>
        </w:rPr>
        <w:t>”</w:t>
      </w:r>
      <w:r w:rsidR="00C35555">
        <w:rPr>
          <w:rFonts w:eastAsia="Calibri"/>
          <w:color w:val="000000"/>
          <w:sz w:val="22"/>
          <w:szCs w:val="22"/>
        </w:rPr>
        <w:t>.</w:t>
      </w:r>
    </w:p>
    <w:p w14:paraId="3CA5F95A" w14:textId="07DB568F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Non si terrà conto delle istanze pervenute oltre il termine fissato o pervenute </w:t>
      </w:r>
      <w:r w:rsidR="00C35555">
        <w:rPr>
          <w:rFonts w:eastAsia="Calibri"/>
          <w:color w:val="000000"/>
          <w:sz w:val="22"/>
          <w:szCs w:val="22"/>
        </w:rPr>
        <w:t xml:space="preserve">con </w:t>
      </w:r>
      <w:proofErr w:type="spellStart"/>
      <w:r w:rsidR="00C35555">
        <w:rPr>
          <w:rFonts w:eastAsia="Calibri"/>
          <w:color w:val="000000"/>
          <w:sz w:val="22"/>
          <w:szCs w:val="22"/>
        </w:rPr>
        <w:t>altra</w:t>
      </w:r>
      <w:proofErr w:type="spellEnd"/>
      <w:r w:rsidR="00C35555">
        <w:rPr>
          <w:rFonts w:eastAsia="Calibri"/>
          <w:color w:val="000000"/>
          <w:sz w:val="22"/>
          <w:szCs w:val="22"/>
        </w:rPr>
        <w:t xml:space="preserve"> modalità</w:t>
      </w:r>
      <w:r w:rsidRPr="00C35555">
        <w:rPr>
          <w:rFonts w:eastAsia="Calibri"/>
          <w:color w:val="000000"/>
          <w:sz w:val="22"/>
          <w:szCs w:val="22"/>
        </w:rPr>
        <w:t>. Le domande che</w:t>
      </w:r>
      <w:r w:rsidR="00C35555">
        <w:rPr>
          <w:rFonts w:eastAsia="Calibri"/>
          <w:color w:val="00000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risultassero incomplete non verranno prese in considerazione.</w:t>
      </w:r>
    </w:p>
    <w:p w14:paraId="04946905" w14:textId="77777777" w:rsidR="00C35555" w:rsidRPr="00C35555" w:rsidRDefault="00C35555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465BCCA8" w14:textId="16A3ACBE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4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 – Criteri di valutazione</w:t>
      </w:r>
    </w:p>
    <w:p w14:paraId="0EB5285D" w14:textId="4BCDE0E2" w:rsidR="00064CFF" w:rsidRDefault="00D3649D" w:rsidP="00675726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>L</w:t>
      </w:r>
      <w:r w:rsidR="00064CFF" w:rsidRPr="00C35555">
        <w:rPr>
          <w:rFonts w:eastAsia="Calibri"/>
          <w:color w:val="000000"/>
          <w:sz w:val="22"/>
          <w:szCs w:val="22"/>
        </w:rPr>
        <w:t>a Dirigente Scolastica</w:t>
      </w:r>
      <w:r>
        <w:rPr>
          <w:rFonts w:eastAsia="Calibri"/>
          <w:color w:val="000000"/>
          <w:sz w:val="22"/>
          <w:szCs w:val="22"/>
        </w:rPr>
        <w:t xml:space="preserve"> </w:t>
      </w:r>
      <w:r w:rsidR="00064CFF" w:rsidRPr="00C35555">
        <w:rPr>
          <w:rFonts w:eastAsia="Calibri"/>
          <w:color w:val="000000"/>
          <w:sz w:val="22"/>
          <w:szCs w:val="22"/>
        </w:rPr>
        <w:t>procederà ad una valutazione comparativa della documentazione prodotta</w:t>
      </w:r>
      <w:r w:rsidR="00675726">
        <w:rPr>
          <w:rFonts w:eastAsia="Calibri"/>
          <w:color w:val="000000"/>
          <w:sz w:val="22"/>
          <w:szCs w:val="22"/>
        </w:rPr>
        <w:t xml:space="preserve">, </w:t>
      </w:r>
      <w:r w:rsidR="005B55BE">
        <w:rPr>
          <w:rFonts w:eastAsia="Calibri"/>
          <w:color w:val="000000"/>
          <w:sz w:val="22"/>
          <w:szCs w:val="22"/>
        </w:rPr>
        <w:t xml:space="preserve">come da </w:t>
      </w:r>
      <w:r w:rsidR="00675726">
        <w:rPr>
          <w:rFonts w:eastAsia="Calibri"/>
          <w:color w:val="000000"/>
          <w:sz w:val="22"/>
          <w:szCs w:val="22"/>
        </w:rPr>
        <w:t>a tabella art. 2.</w:t>
      </w:r>
      <w:r w:rsidR="00064CFF" w:rsidRPr="00C35555">
        <w:rPr>
          <w:rFonts w:eastAsia="Calibri"/>
          <w:color w:val="000000"/>
          <w:sz w:val="22"/>
          <w:szCs w:val="22"/>
        </w:rPr>
        <w:t xml:space="preserve"> </w:t>
      </w:r>
    </w:p>
    <w:p w14:paraId="2FC6246E" w14:textId="77777777" w:rsidR="00CD3B90" w:rsidRPr="00C35555" w:rsidRDefault="00CD3B90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56DA3E71" w14:textId="098AA09A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5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 – Svolgimento delle attività</w:t>
      </w:r>
    </w:p>
    <w:p w14:paraId="7577DF7C" w14:textId="3DFA00F6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L’incarico definirà gli adempimenti</w:t>
      </w:r>
      <w:r w:rsidR="00CD3B90">
        <w:rPr>
          <w:rFonts w:eastAsia="Calibri"/>
          <w:color w:val="00000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connessi alla funzione svolta. Ciascun docente, nell'espletamento delle attività, è tenuto a:</w:t>
      </w:r>
    </w:p>
    <w:p w14:paraId="12C59FD2" w14:textId="77777777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· Organizzare il cronogramma delle attività</w:t>
      </w:r>
    </w:p>
    <w:p w14:paraId="4DE81E15" w14:textId="77777777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· Documentare il processo di insegnamento-apprendimento</w:t>
      </w:r>
    </w:p>
    <w:p w14:paraId="5CD6D954" w14:textId="31E23B0A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· </w:t>
      </w:r>
      <w:r w:rsidR="00CD3B90">
        <w:rPr>
          <w:rFonts w:eastAsia="Calibri"/>
          <w:color w:val="000000"/>
          <w:sz w:val="22"/>
          <w:szCs w:val="22"/>
        </w:rPr>
        <w:t>S</w:t>
      </w:r>
      <w:r w:rsidRPr="00C35555">
        <w:rPr>
          <w:rFonts w:eastAsia="Calibri"/>
          <w:color w:val="000000"/>
          <w:sz w:val="22"/>
          <w:szCs w:val="22"/>
        </w:rPr>
        <w:t>volgere prove di verifica e valutazione</w:t>
      </w:r>
    </w:p>
    <w:p w14:paraId="395C5338" w14:textId="17A70D9B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 xml:space="preserve">· </w:t>
      </w:r>
      <w:r w:rsidR="00CD3B90">
        <w:rPr>
          <w:rFonts w:eastAsia="Calibri"/>
          <w:color w:val="000000"/>
          <w:sz w:val="22"/>
          <w:szCs w:val="22"/>
        </w:rPr>
        <w:t>O</w:t>
      </w:r>
      <w:r w:rsidRPr="00C35555">
        <w:rPr>
          <w:rFonts w:eastAsia="Calibri"/>
          <w:color w:val="000000"/>
          <w:sz w:val="22"/>
          <w:szCs w:val="22"/>
        </w:rPr>
        <w:t>gni altro adempimento connesso al ruolo e alla funzione svolta.</w:t>
      </w:r>
    </w:p>
    <w:p w14:paraId="7EC1A4FC" w14:textId="77777777" w:rsidR="00CD3B90" w:rsidRPr="00C35555" w:rsidRDefault="00CD3B90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25F14DCF" w14:textId="7D4A6425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6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 – Compensi</w:t>
      </w:r>
    </w:p>
    <w:p w14:paraId="4B7757F1" w14:textId="1F1F328E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Per lo svolgimento delle attività sopra descritte sarà riconosciuto un compenso orario onnicomprensivo di €35,00</w:t>
      </w:r>
      <w:r w:rsidR="00CD3B90">
        <w:rPr>
          <w:rFonts w:eastAsia="Calibri"/>
          <w:color w:val="00000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lordo dipendente. Sui compensi saranno applicate le ritenute previdenziali e fiscali nella misura prevista dalle vigenti</w:t>
      </w:r>
      <w:r w:rsidR="00CD3B90">
        <w:rPr>
          <w:rFonts w:eastAsia="Calibri"/>
          <w:color w:val="00000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disposizioni di legge. Si precisa che la liquidazione del compenso previsto, debitamente documentato, avverrà alla</w:t>
      </w:r>
      <w:r w:rsidR="00CD3B90">
        <w:rPr>
          <w:rFonts w:eastAsia="Calibri"/>
          <w:color w:val="00000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conclusione delle attività e a seguito dell’effettiva acquisizione del budget assegnato a questa Istituzione Scolastica.</w:t>
      </w:r>
    </w:p>
    <w:p w14:paraId="0AE33600" w14:textId="77777777" w:rsidR="00CD3B90" w:rsidRPr="00C35555" w:rsidRDefault="00CD3B90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3C759AB5" w14:textId="161FECF4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7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 – Responsabile del procedimento</w:t>
      </w:r>
    </w:p>
    <w:p w14:paraId="185C3B41" w14:textId="21C618AD" w:rsidR="00064CFF" w:rsidRDefault="00064CFF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lastRenderedPageBreak/>
        <w:t>Ai sensi di quanto disposto dall’art. 5 della Legge n. 241/1990, il responsabile del procedimento è la Dirigente</w:t>
      </w:r>
      <w:r w:rsidR="00CD3B90">
        <w:rPr>
          <w:rFonts w:eastAsia="Calibri"/>
          <w:color w:val="000000"/>
          <w:sz w:val="22"/>
          <w:szCs w:val="22"/>
        </w:rPr>
        <w:t xml:space="preserve"> </w:t>
      </w:r>
      <w:r w:rsidRPr="00C35555">
        <w:rPr>
          <w:rFonts w:eastAsia="Calibri"/>
          <w:color w:val="000000"/>
          <w:sz w:val="22"/>
          <w:szCs w:val="22"/>
        </w:rPr>
        <w:t>Scolastica</w:t>
      </w:r>
      <w:r w:rsidR="00CD3B90">
        <w:rPr>
          <w:rFonts w:eastAsia="Calibri"/>
          <w:color w:val="000000"/>
          <w:sz w:val="22"/>
          <w:szCs w:val="22"/>
        </w:rPr>
        <w:t xml:space="preserve"> Eliana D’Alò</w:t>
      </w:r>
      <w:r w:rsidRPr="00C35555">
        <w:rPr>
          <w:rFonts w:eastAsia="Calibri"/>
          <w:color w:val="000000"/>
          <w:sz w:val="22"/>
          <w:szCs w:val="22"/>
        </w:rPr>
        <w:t>.</w:t>
      </w:r>
    </w:p>
    <w:p w14:paraId="47AD6D61" w14:textId="77777777" w:rsidR="00CD3B90" w:rsidRPr="00C35555" w:rsidRDefault="00CD3B90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2559FE10" w14:textId="521E9C44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8</w:t>
      </w:r>
      <w:r w:rsidRPr="00C35555">
        <w:rPr>
          <w:rFonts w:eastAsia="Calibri"/>
          <w:b/>
          <w:bCs/>
          <w:color w:val="000000"/>
          <w:sz w:val="22"/>
          <w:szCs w:val="22"/>
        </w:rPr>
        <w:t xml:space="preserve"> – Trattamento dei dati personali</w:t>
      </w:r>
    </w:p>
    <w:p w14:paraId="3632E528" w14:textId="699B4D9D" w:rsidR="00064CFF" w:rsidRDefault="00CD3B90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>Il Liceo Carlo Porta di Monza</w:t>
      </w:r>
      <w:r w:rsidR="00064CFF" w:rsidRPr="00C35555">
        <w:rPr>
          <w:rFonts w:eastAsia="Calibri"/>
          <w:color w:val="000000"/>
          <w:sz w:val="22"/>
          <w:szCs w:val="22"/>
        </w:rPr>
        <w:t>, ai sensi del Regolamento Europeo 2016/679 e dell’ex art. 13 D. Lgs. n.196/2003,</w:t>
      </w:r>
      <w:r>
        <w:rPr>
          <w:rFonts w:eastAsia="Calibri"/>
          <w:color w:val="000000"/>
          <w:sz w:val="22"/>
          <w:szCs w:val="22"/>
        </w:rPr>
        <w:t xml:space="preserve"> </w:t>
      </w:r>
      <w:r w:rsidR="00064CFF" w:rsidRPr="00C35555">
        <w:rPr>
          <w:rFonts w:eastAsia="Calibri"/>
          <w:color w:val="000000"/>
          <w:sz w:val="22"/>
          <w:szCs w:val="22"/>
        </w:rPr>
        <w:t>utilizzerà i dati personali forniti dai candidati, esclusivamente ai fini degli adempimenti connessi all’espletamento</w:t>
      </w:r>
      <w:r>
        <w:rPr>
          <w:rFonts w:eastAsia="Calibri"/>
          <w:color w:val="000000"/>
          <w:sz w:val="22"/>
          <w:szCs w:val="22"/>
        </w:rPr>
        <w:t xml:space="preserve"> </w:t>
      </w:r>
      <w:r w:rsidR="00064CFF" w:rsidRPr="00C35555">
        <w:rPr>
          <w:rFonts w:eastAsia="Calibri"/>
          <w:color w:val="000000"/>
          <w:sz w:val="22"/>
          <w:szCs w:val="22"/>
        </w:rPr>
        <w:t>della procedura selettiva. Si rimanda all’informativa presente sul sito web istituzionale</w:t>
      </w:r>
      <w:r>
        <w:rPr>
          <w:rFonts w:eastAsia="Calibri"/>
          <w:color w:val="000000"/>
          <w:sz w:val="22"/>
          <w:szCs w:val="22"/>
        </w:rPr>
        <w:t>.</w:t>
      </w:r>
    </w:p>
    <w:p w14:paraId="138879CC" w14:textId="75B54B4B" w:rsidR="00CD3B90" w:rsidRDefault="00CD3B90" w:rsidP="00064CFF">
      <w:pPr>
        <w:autoSpaceDE w:val="0"/>
        <w:autoSpaceDN w:val="0"/>
        <w:adjustRightInd w:val="0"/>
        <w:ind w:left="0"/>
        <w:rPr>
          <w:rFonts w:eastAsia="Calibri"/>
          <w:color w:val="000000"/>
          <w:sz w:val="22"/>
          <w:szCs w:val="22"/>
        </w:rPr>
      </w:pPr>
    </w:p>
    <w:p w14:paraId="388BD8E0" w14:textId="6E368E32" w:rsidR="00064CFF" w:rsidRPr="00C35555" w:rsidRDefault="00064CFF" w:rsidP="00064CFF">
      <w:pPr>
        <w:autoSpaceDE w:val="0"/>
        <w:autoSpaceDN w:val="0"/>
        <w:adjustRightInd w:val="0"/>
        <w:ind w:left="0"/>
        <w:rPr>
          <w:rFonts w:eastAsia="Calibri"/>
          <w:b/>
          <w:bCs/>
          <w:color w:val="000000"/>
          <w:sz w:val="22"/>
          <w:szCs w:val="22"/>
        </w:rPr>
      </w:pPr>
      <w:r w:rsidRPr="00C35555">
        <w:rPr>
          <w:rFonts w:eastAsia="Calibri"/>
          <w:b/>
          <w:bCs/>
          <w:color w:val="000000"/>
          <w:sz w:val="22"/>
          <w:szCs w:val="22"/>
        </w:rPr>
        <w:t xml:space="preserve">Art. </w:t>
      </w:r>
      <w:r w:rsidR="00675726">
        <w:rPr>
          <w:rFonts w:eastAsia="Calibri"/>
          <w:b/>
          <w:bCs/>
          <w:color w:val="000000"/>
          <w:sz w:val="22"/>
          <w:szCs w:val="22"/>
        </w:rPr>
        <w:t>9</w:t>
      </w:r>
      <w:r w:rsidRPr="00C35555">
        <w:rPr>
          <w:rFonts w:eastAsia="Calibri"/>
          <w:b/>
          <w:bCs/>
          <w:color w:val="000000"/>
          <w:sz w:val="22"/>
          <w:szCs w:val="22"/>
        </w:rPr>
        <w:t>– Pubblicità</w:t>
      </w:r>
    </w:p>
    <w:p w14:paraId="1EC983FB" w14:textId="1737D4CF" w:rsidR="00BB2485" w:rsidRPr="00FB6ECC" w:rsidRDefault="00064CFF" w:rsidP="00EF7EE4">
      <w:pPr>
        <w:ind w:left="0"/>
        <w:jc w:val="both"/>
        <w:rPr>
          <w:sz w:val="22"/>
          <w:szCs w:val="22"/>
        </w:rPr>
      </w:pPr>
      <w:r w:rsidRPr="00C35555">
        <w:rPr>
          <w:rFonts w:eastAsia="Calibri"/>
          <w:color w:val="000000"/>
          <w:sz w:val="22"/>
          <w:szCs w:val="22"/>
        </w:rPr>
        <w:t>Il presente avviso è pubblicato sul sito web di questa Istituzione Scolastica</w:t>
      </w:r>
      <w:r w:rsidR="00CD3B90">
        <w:rPr>
          <w:rFonts w:eastAsia="Calibri"/>
          <w:color w:val="000000"/>
          <w:sz w:val="22"/>
          <w:szCs w:val="22"/>
        </w:rPr>
        <w:t>.</w:t>
      </w:r>
    </w:p>
    <w:p w14:paraId="33D8EC9B" w14:textId="77777777" w:rsidR="00BB2485" w:rsidRPr="00FB6ECC" w:rsidRDefault="00BB2485" w:rsidP="00BB2485">
      <w:pPr>
        <w:autoSpaceDE w:val="0"/>
        <w:autoSpaceDN w:val="0"/>
        <w:adjustRightInd w:val="0"/>
        <w:rPr>
          <w:sz w:val="22"/>
          <w:szCs w:val="22"/>
        </w:rPr>
      </w:pPr>
    </w:p>
    <w:p w14:paraId="23F9C788" w14:textId="77777777" w:rsidR="00BB2485" w:rsidRPr="00FB6ECC" w:rsidRDefault="00BB2485" w:rsidP="00BB2485">
      <w:pPr>
        <w:widowControl w:val="0"/>
        <w:autoSpaceDE w:val="0"/>
        <w:autoSpaceDN w:val="0"/>
        <w:adjustRightInd w:val="0"/>
        <w:spacing w:line="238" w:lineRule="exact"/>
        <w:ind w:left="2" w:right="1927"/>
        <w:jc w:val="right"/>
        <w:rPr>
          <w:b/>
          <w:sz w:val="22"/>
          <w:szCs w:val="22"/>
        </w:rPr>
      </w:pP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Pr="00FB6ECC">
        <w:rPr>
          <w:sz w:val="22"/>
          <w:szCs w:val="22"/>
        </w:rPr>
        <w:tab/>
      </w:r>
      <w:r w:rsidR="000B15BA" w:rsidRPr="00FB6ECC">
        <w:rPr>
          <w:sz w:val="22"/>
          <w:szCs w:val="22"/>
        </w:rPr>
        <w:t xml:space="preserve">   </w:t>
      </w:r>
      <w:r w:rsidRPr="00FB6ECC">
        <w:rPr>
          <w:b/>
          <w:spacing w:val="-1"/>
          <w:sz w:val="22"/>
          <w:szCs w:val="22"/>
        </w:rPr>
        <w:t>LA</w:t>
      </w:r>
      <w:r w:rsidRPr="00FB6ECC">
        <w:rPr>
          <w:b/>
          <w:spacing w:val="4"/>
          <w:sz w:val="22"/>
          <w:szCs w:val="22"/>
        </w:rPr>
        <w:t xml:space="preserve"> </w:t>
      </w:r>
      <w:r w:rsidRPr="00FB6ECC">
        <w:rPr>
          <w:b/>
          <w:spacing w:val="2"/>
          <w:sz w:val="22"/>
          <w:szCs w:val="22"/>
        </w:rPr>
        <w:t>D</w:t>
      </w:r>
      <w:r w:rsidRPr="00FB6ECC">
        <w:rPr>
          <w:b/>
          <w:spacing w:val="-3"/>
          <w:sz w:val="22"/>
          <w:szCs w:val="22"/>
        </w:rPr>
        <w:t>I</w:t>
      </w:r>
      <w:r w:rsidRPr="00FB6ECC">
        <w:rPr>
          <w:b/>
          <w:spacing w:val="3"/>
          <w:sz w:val="22"/>
          <w:szCs w:val="22"/>
        </w:rPr>
        <w:t>R</w:t>
      </w:r>
      <w:r w:rsidRPr="00FB6ECC">
        <w:rPr>
          <w:b/>
          <w:spacing w:val="-1"/>
          <w:sz w:val="22"/>
          <w:szCs w:val="22"/>
        </w:rPr>
        <w:t>IG</w:t>
      </w:r>
      <w:r w:rsidRPr="00FB6ECC">
        <w:rPr>
          <w:b/>
          <w:spacing w:val="1"/>
          <w:sz w:val="22"/>
          <w:szCs w:val="22"/>
        </w:rPr>
        <w:t>E</w:t>
      </w:r>
      <w:r w:rsidRPr="00FB6ECC">
        <w:rPr>
          <w:b/>
          <w:spacing w:val="-1"/>
          <w:sz w:val="22"/>
          <w:szCs w:val="22"/>
        </w:rPr>
        <w:t>N</w:t>
      </w:r>
      <w:r w:rsidRPr="00FB6ECC">
        <w:rPr>
          <w:b/>
          <w:spacing w:val="1"/>
          <w:sz w:val="22"/>
          <w:szCs w:val="22"/>
        </w:rPr>
        <w:t>T</w:t>
      </w:r>
      <w:r w:rsidRPr="00FB6ECC">
        <w:rPr>
          <w:b/>
          <w:sz w:val="22"/>
          <w:szCs w:val="22"/>
        </w:rPr>
        <w:t>E</w:t>
      </w:r>
      <w:r w:rsidRPr="00FB6ECC">
        <w:rPr>
          <w:b/>
          <w:spacing w:val="11"/>
          <w:sz w:val="22"/>
          <w:szCs w:val="22"/>
        </w:rPr>
        <w:t xml:space="preserve"> S</w:t>
      </w:r>
      <w:r w:rsidRPr="00FB6ECC">
        <w:rPr>
          <w:b/>
          <w:w w:val="101"/>
          <w:sz w:val="22"/>
          <w:szCs w:val="22"/>
        </w:rPr>
        <w:t>C</w:t>
      </w:r>
      <w:r w:rsidRPr="00FB6ECC">
        <w:rPr>
          <w:b/>
          <w:spacing w:val="2"/>
          <w:w w:val="101"/>
          <w:sz w:val="22"/>
          <w:szCs w:val="22"/>
        </w:rPr>
        <w:t>O</w:t>
      </w:r>
      <w:r w:rsidRPr="00FB6ECC">
        <w:rPr>
          <w:b/>
          <w:spacing w:val="-3"/>
          <w:w w:val="101"/>
          <w:sz w:val="22"/>
          <w:szCs w:val="22"/>
        </w:rPr>
        <w:t>L</w:t>
      </w:r>
      <w:r w:rsidRPr="00FB6ECC">
        <w:rPr>
          <w:b/>
          <w:spacing w:val="2"/>
          <w:w w:val="101"/>
          <w:sz w:val="22"/>
          <w:szCs w:val="22"/>
        </w:rPr>
        <w:t>A</w:t>
      </w:r>
      <w:r w:rsidRPr="00FB6ECC">
        <w:rPr>
          <w:b/>
          <w:w w:val="101"/>
          <w:sz w:val="22"/>
          <w:szCs w:val="22"/>
        </w:rPr>
        <w:t>S</w:t>
      </w:r>
      <w:r w:rsidRPr="00FB6ECC">
        <w:rPr>
          <w:b/>
          <w:spacing w:val="1"/>
          <w:w w:val="101"/>
          <w:sz w:val="22"/>
          <w:szCs w:val="22"/>
        </w:rPr>
        <w:t>T</w:t>
      </w:r>
      <w:r w:rsidRPr="00FB6ECC">
        <w:rPr>
          <w:b/>
          <w:spacing w:val="-1"/>
          <w:w w:val="101"/>
          <w:sz w:val="22"/>
          <w:szCs w:val="22"/>
        </w:rPr>
        <w:t>I</w:t>
      </w:r>
      <w:r w:rsidRPr="00FB6ECC">
        <w:rPr>
          <w:b/>
          <w:w w:val="101"/>
          <w:sz w:val="22"/>
          <w:szCs w:val="22"/>
        </w:rPr>
        <w:t>CA</w:t>
      </w:r>
    </w:p>
    <w:p w14:paraId="40688259" w14:textId="77777777" w:rsidR="00BB2485" w:rsidRPr="00FB6ECC" w:rsidRDefault="00BB2485" w:rsidP="00BB2485">
      <w:pPr>
        <w:widowControl w:val="0"/>
        <w:autoSpaceDE w:val="0"/>
        <w:autoSpaceDN w:val="0"/>
        <w:adjustRightInd w:val="0"/>
        <w:ind w:left="4368" w:right="2140" w:firstLine="588"/>
        <w:jc w:val="center"/>
        <w:rPr>
          <w:b/>
          <w:spacing w:val="1"/>
          <w:w w:val="101"/>
          <w:sz w:val="22"/>
          <w:szCs w:val="22"/>
        </w:rPr>
      </w:pPr>
      <w:r w:rsidRPr="00FB6ECC">
        <w:rPr>
          <w:b/>
          <w:spacing w:val="2"/>
          <w:w w:val="101"/>
          <w:sz w:val="22"/>
          <w:szCs w:val="22"/>
        </w:rPr>
        <w:t>Eliana D’Alò</w:t>
      </w:r>
    </w:p>
    <w:p w14:paraId="045D774A" w14:textId="77777777" w:rsidR="00BB2485" w:rsidRPr="00FB6ECC" w:rsidRDefault="00BB2485" w:rsidP="00BB2485">
      <w:pPr>
        <w:widowControl w:val="0"/>
        <w:autoSpaceDE w:val="0"/>
        <w:autoSpaceDN w:val="0"/>
        <w:adjustRightInd w:val="0"/>
        <w:ind w:left="40" w:right="-20"/>
        <w:jc w:val="center"/>
        <w:rPr>
          <w:i/>
          <w:sz w:val="16"/>
          <w:szCs w:val="16"/>
        </w:rPr>
      </w:pPr>
      <w:r w:rsidRPr="00FB6ECC">
        <w:rPr>
          <w:i/>
          <w:spacing w:val="3"/>
          <w:sz w:val="22"/>
          <w:szCs w:val="22"/>
        </w:rPr>
        <w:t xml:space="preserve">                                                       </w:t>
      </w:r>
      <w:r w:rsidRPr="00FB6ECC">
        <w:rPr>
          <w:i/>
          <w:spacing w:val="3"/>
          <w:sz w:val="16"/>
          <w:szCs w:val="16"/>
        </w:rPr>
        <w:t>(</w:t>
      </w:r>
      <w:r w:rsidRPr="00FB6ECC">
        <w:rPr>
          <w:i/>
          <w:spacing w:val="-3"/>
          <w:sz w:val="16"/>
          <w:szCs w:val="16"/>
        </w:rPr>
        <w:t>Fi</w:t>
      </w:r>
      <w:r w:rsidRPr="00FB6ECC">
        <w:rPr>
          <w:i/>
          <w:spacing w:val="6"/>
          <w:sz w:val="16"/>
          <w:szCs w:val="16"/>
        </w:rPr>
        <w:t>r</w:t>
      </w:r>
      <w:r w:rsidRPr="00FB6ECC">
        <w:rPr>
          <w:i/>
          <w:spacing w:val="-6"/>
          <w:sz w:val="16"/>
          <w:szCs w:val="16"/>
        </w:rPr>
        <w:t>m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17"/>
          <w:sz w:val="16"/>
          <w:szCs w:val="16"/>
        </w:rPr>
        <w:t xml:space="preserve"> 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1"/>
          <w:sz w:val="16"/>
          <w:szCs w:val="16"/>
        </w:rPr>
        <w:t>u</w:t>
      </w:r>
      <w:r w:rsidRPr="00FB6ECC">
        <w:rPr>
          <w:i/>
          <w:sz w:val="16"/>
          <w:szCs w:val="16"/>
        </w:rPr>
        <w:t>t</w:t>
      </w:r>
      <w:r w:rsidRPr="00FB6ECC">
        <w:rPr>
          <w:i/>
          <w:spacing w:val="-1"/>
          <w:sz w:val="16"/>
          <w:szCs w:val="16"/>
        </w:rPr>
        <w:t>og</w:t>
      </w:r>
      <w:r w:rsidRPr="00FB6ECC">
        <w:rPr>
          <w:i/>
          <w:spacing w:val="1"/>
          <w:sz w:val="16"/>
          <w:szCs w:val="16"/>
        </w:rPr>
        <w:t>r</w:t>
      </w:r>
      <w:r w:rsidRPr="00FB6ECC">
        <w:rPr>
          <w:i/>
          <w:spacing w:val="3"/>
          <w:sz w:val="16"/>
          <w:szCs w:val="16"/>
        </w:rPr>
        <w:t>a</w:t>
      </w:r>
      <w:r w:rsidRPr="00FB6ECC">
        <w:rPr>
          <w:i/>
          <w:spacing w:val="-2"/>
          <w:sz w:val="16"/>
          <w:szCs w:val="16"/>
        </w:rPr>
        <w:t>f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24"/>
          <w:sz w:val="16"/>
          <w:szCs w:val="16"/>
        </w:rPr>
        <w:t xml:space="preserve"> </w:t>
      </w:r>
      <w:r w:rsidRPr="00FB6ECC">
        <w:rPr>
          <w:i/>
          <w:spacing w:val="-1"/>
          <w:sz w:val="16"/>
          <w:szCs w:val="16"/>
        </w:rPr>
        <w:t>so</w:t>
      </w:r>
      <w:r w:rsidRPr="00FB6ECC">
        <w:rPr>
          <w:i/>
          <w:spacing w:val="2"/>
          <w:sz w:val="16"/>
          <w:szCs w:val="16"/>
        </w:rPr>
        <w:t>s</w:t>
      </w:r>
      <w:r w:rsidRPr="00FB6ECC">
        <w:rPr>
          <w:i/>
          <w:sz w:val="16"/>
          <w:szCs w:val="16"/>
        </w:rPr>
        <w:t>ti</w:t>
      </w:r>
      <w:r w:rsidRPr="00FB6ECC">
        <w:rPr>
          <w:i/>
          <w:spacing w:val="-3"/>
          <w:sz w:val="16"/>
          <w:szCs w:val="16"/>
        </w:rPr>
        <w:t>t</w:t>
      </w:r>
      <w:r w:rsidRPr="00FB6ECC">
        <w:rPr>
          <w:i/>
          <w:spacing w:val="1"/>
          <w:sz w:val="16"/>
          <w:szCs w:val="16"/>
        </w:rPr>
        <w:t>u</w:t>
      </w:r>
      <w:r w:rsidRPr="00FB6ECC">
        <w:rPr>
          <w:i/>
          <w:spacing w:val="2"/>
          <w:sz w:val="16"/>
          <w:szCs w:val="16"/>
        </w:rPr>
        <w:t>i</w:t>
      </w:r>
      <w:r w:rsidRPr="00FB6ECC">
        <w:rPr>
          <w:i/>
          <w:spacing w:val="-3"/>
          <w:sz w:val="16"/>
          <w:szCs w:val="16"/>
        </w:rPr>
        <w:t>t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23"/>
          <w:sz w:val="16"/>
          <w:szCs w:val="16"/>
        </w:rPr>
        <w:t xml:space="preserve"> 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6"/>
          <w:sz w:val="16"/>
          <w:szCs w:val="16"/>
        </w:rPr>
        <w:t xml:space="preserve"> </w:t>
      </w:r>
      <w:r w:rsidRPr="00FB6ECC">
        <w:rPr>
          <w:i/>
          <w:spacing w:val="-4"/>
          <w:sz w:val="16"/>
          <w:szCs w:val="16"/>
        </w:rPr>
        <w:t>m</w:t>
      </w:r>
      <w:r w:rsidRPr="00FB6ECC">
        <w:rPr>
          <w:i/>
          <w:spacing w:val="3"/>
          <w:sz w:val="16"/>
          <w:szCs w:val="16"/>
        </w:rPr>
        <w:t>e</w:t>
      </w:r>
      <w:r w:rsidRPr="00FB6ECC">
        <w:rPr>
          <w:i/>
          <w:sz w:val="16"/>
          <w:szCs w:val="16"/>
        </w:rPr>
        <w:t>z</w:t>
      </w:r>
      <w:r w:rsidRPr="00FB6ECC">
        <w:rPr>
          <w:i/>
          <w:spacing w:val="-2"/>
          <w:sz w:val="16"/>
          <w:szCs w:val="16"/>
        </w:rPr>
        <w:t>z</w:t>
      </w:r>
      <w:r w:rsidRPr="00FB6ECC">
        <w:rPr>
          <w:i/>
          <w:sz w:val="16"/>
          <w:szCs w:val="16"/>
        </w:rPr>
        <w:t>o</w:t>
      </w:r>
      <w:r w:rsidRPr="00FB6ECC">
        <w:rPr>
          <w:i/>
          <w:spacing w:val="18"/>
          <w:sz w:val="16"/>
          <w:szCs w:val="16"/>
        </w:rPr>
        <w:t xml:space="preserve"> </w:t>
      </w:r>
      <w:r w:rsidRPr="00FB6ECC">
        <w:rPr>
          <w:i/>
          <w:spacing w:val="-1"/>
          <w:sz w:val="16"/>
          <w:szCs w:val="16"/>
        </w:rPr>
        <w:t>s</w:t>
      </w:r>
      <w:r w:rsidRPr="00FB6ECC">
        <w:rPr>
          <w:i/>
          <w:sz w:val="16"/>
          <w:szCs w:val="16"/>
        </w:rPr>
        <w:t>t</w:t>
      </w:r>
      <w:r w:rsidRPr="00FB6ECC">
        <w:rPr>
          <w:i/>
          <w:spacing w:val="3"/>
          <w:sz w:val="16"/>
          <w:szCs w:val="16"/>
        </w:rPr>
        <w:t>a</w:t>
      </w:r>
      <w:r w:rsidRPr="00FB6ECC">
        <w:rPr>
          <w:i/>
          <w:spacing w:val="-4"/>
          <w:sz w:val="16"/>
          <w:szCs w:val="16"/>
        </w:rPr>
        <w:t>m</w:t>
      </w:r>
      <w:r w:rsidRPr="00FB6ECC">
        <w:rPr>
          <w:i/>
          <w:spacing w:val="-1"/>
          <w:sz w:val="16"/>
          <w:szCs w:val="16"/>
        </w:rPr>
        <w:t>p</w:t>
      </w:r>
      <w:r w:rsidRPr="00FB6ECC">
        <w:rPr>
          <w:i/>
          <w:sz w:val="16"/>
          <w:szCs w:val="16"/>
        </w:rPr>
        <w:t>a</w:t>
      </w:r>
    </w:p>
    <w:p w14:paraId="6BD4DA03" w14:textId="31D933D4" w:rsidR="00EF7831" w:rsidRDefault="00BB2485" w:rsidP="00CD3B90">
      <w:pPr>
        <w:widowControl w:val="0"/>
        <w:autoSpaceDE w:val="0"/>
        <w:autoSpaceDN w:val="0"/>
        <w:adjustRightInd w:val="0"/>
        <w:ind w:left="40" w:right="-20"/>
        <w:jc w:val="center"/>
        <w:rPr>
          <w:rFonts w:ascii="Verdana" w:hAnsi="Verdana"/>
        </w:rPr>
      </w:pPr>
      <w:r w:rsidRPr="00FB6ECC">
        <w:rPr>
          <w:i/>
          <w:spacing w:val="18"/>
          <w:sz w:val="16"/>
          <w:szCs w:val="16"/>
        </w:rPr>
        <w:t xml:space="preserve">                                                      </w:t>
      </w:r>
      <w:r w:rsidRPr="00FB6ECC">
        <w:rPr>
          <w:i/>
          <w:sz w:val="16"/>
          <w:szCs w:val="16"/>
        </w:rPr>
        <w:t>ai</w:t>
      </w:r>
      <w:r w:rsidRPr="00FB6ECC">
        <w:rPr>
          <w:i/>
          <w:spacing w:val="5"/>
          <w:sz w:val="16"/>
          <w:szCs w:val="16"/>
        </w:rPr>
        <w:t xml:space="preserve"> </w:t>
      </w:r>
      <w:r w:rsidRPr="00FB6ECC">
        <w:rPr>
          <w:i/>
          <w:spacing w:val="2"/>
          <w:sz w:val="16"/>
          <w:szCs w:val="16"/>
        </w:rPr>
        <w:t>s</w:t>
      </w:r>
      <w:r w:rsidRPr="00FB6ECC">
        <w:rPr>
          <w:i/>
          <w:sz w:val="16"/>
          <w:szCs w:val="16"/>
        </w:rPr>
        <w:t>e</w:t>
      </w:r>
      <w:r w:rsidRPr="00FB6ECC">
        <w:rPr>
          <w:i/>
          <w:spacing w:val="1"/>
          <w:sz w:val="16"/>
          <w:szCs w:val="16"/>
        </w:rPr>
        <w:t>n</w:t>
      </w:r>
      <w:r w:rsidRPr="00FB6ECC">
        <w:rPr>
          <w:i/>
          <w:spacing w:val="-1"/>
          <w:sz w:val="16"/>
          <w:szCs w:val="16"/>
        </w:rPr>
        <w:t>s</w:t>
      </w:r>
      <w:r w:rsidRPr="00FB6ECC">
        <w:rPr>
          <w:i/>
          <w:sz w:val="16"/>
          <w:szCs w:val="16"/>
        </w:rPr>
        <w:t>i</w:t>
      </w:r>
      <w:r w:rsidRPr="00FB6ECC">
        <w:rPr>
          <w:i/>
          <w:spacing w:val="10"/>
          <w:sz w:val="16"/>
          <w:szCs w:val="16"/>
        </w:rPr>
        <w:t xml:space="preserve"> </w:t>
      </w:r>
      <w:r w:rsidRPr="00FB6ECC">
        <w:rPr>
          <w:i/>
          <w:spacing w:val="3"/>
          <w:sz w:val="16"/>
          <w:szCs w:val="16"/>
        </w:rPr>
        <w:t>d</w:t>
      </w:r>
      <w:r w:rsidRPr="00FB6ECC">
        <w:rPr>
          <w:i/>
          <w:sz w:val="16"/>
          <w:szCs w:val="16"/>
        </w:rPr>
        <w:t>e</w:t>
      </w:r>
      <w:r w:rsidRPr="00FB6ECC">
        <w:rPr>
          <w:i/>
          <w:spacing w:val="-3"/>
          <w:sz w:val="16"/>
          <w:szCs w:val="16"/>
        </w:rPr>
        <w:t>ll</w:t>
      </w:r>
      <w:r w:rsidRPr="00FB6ECC">
        <w:rPr>
          <w:i/>
          <w:spacing w:val="1"/>
          <w:sz w:val="16"/>
          <w:szCs w:val="16"/>
        </w:rPr>
        <w:t>’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3"/>
          <w:sz w:val="16"/>
          <w:szCs w:val="16"/>
        </w:rPr>
        <w:t>r</w:t>
      </w:r>
      <w:r w:rsidRPr="00FB6ECC">
        <w:rPr>
          <w:i/>
          <w:spacing w:val="-3"/>
          <w:sz w:val="16"/>
          <w:szCs w:val="16"/>
        </w:rPr>
        <w:t>t</w:t>
      </w:r>
      <w:r w:rsidRPr="00FB6ECC">
        <w:rPr>
          <w:i/>
          <w:spacing w:val="-1"/>
          <w:sz w:val="16"/>
          <w:szCs w:val="16"/>
        </w:rPr>
        <w:t>.</w:t>
      </w:r>
      <w:r w:rsidRPr="00FB6ECC">
        <w:rPr>
          <w:i/>
          <w:spacing w:val="1"/>
          <w:sz w:val="16"/>
          <w:szCs w:val="16"/>
        </w:rPr>
        <w:t>3</w:t>
      </w:r>
      <w:r w:rsidRPr="00FB6ECC">
        <w:rPr>
          <w:i/>
          <w:sz w:val="16"/>
          <w:szCs w:val="16"/>
        </w:rPr>
        <w:t>,</w:t>
      </w:r>
      <w:r w:rsidRPr="00FB6ECC">
        <w:rPr>
          <w:i/>
          <w:spacing w:val="23"/>
          <w:sz w:val="16"/>
          <w:szCs w:val="16"/>
        </w:rPr>
        <w:t xml:space="preserve"> </w:t>
      </w:r>
      <w:r w:rsidRPr="00FB6ECC">
        <w:rPr>
          <w:i/>
          <w:sz w:val="16"/>
          <w:szCs w:val="16"/>
        </w:rPr>
        <w:t>c</w:t>
      </w:r>
      <w:r w:rsidRPr="00FB6ECC">
        <w:rPr>
          <w:i/>
          <w:spacing w:val="1"/>
          <w:sz w:val="16"/>
          <w:szCs w:val="16"/>
        </w:rPr>
        <w:t>o</w:t>
      </w:r>
      <w:r w:rsidRPr="00FB6ECC">
        <w:rPr>
          <w:i/>
          <w:spacing w:val="-2"/>
          <w:sz w:val="16"/>
          <w:szCs w:val="16"/>
        </w:rPr>
        <w:t>mm</w:t>
      </w:r>
      <w:r w:rsidRPr="00FB6ECC">
        <w:rPr>
          <w:i/>
          <w:sz w:val="16"/>
          <w:szCs w:val="16"/>
        </w:rPr>
        <w:t>a</w:t>
      </w:r>
      <w:r w:rsidRPr="00FB6ECC">
        <w:rPr>
          <w:i/>
          <w:spacing w:val="19"/>
          <w:sz w:val="16"/>
          <w:szCs w:val="16"/>
        </w:rPr>
        <w:t xml:space="preserve"> </w:t>
      </w:r>
      <w:r w:rsidRPr="00FB6ECC">
        <w:rPr>
          <w:i/>
          <w:sz w:val="16"/>
          <w:szCs w:val="16"/>
        </w:rPr>
        <w:t>2</w:t>
      </w:r>
      <w:r w:rsidRPr="00FB6ECC">
        <w:rPr>
          <w:i/>
          <w:spacing w:val="5"/>
          <w:sz w:val="16"/>
          <w:szCs w:val="16"/>
        </w:rPr>
        <w:t xml:space="preserve"> </w:t>
      </w:r>
      <w:r w:rsidRPr="00FB6ECC">
        <w:rPr>
          <w:i/>
          <w:spacing w:val="1"/>
          <w:sz w:val="16"/>
          <w:szCs w:val="16"/>
        </w:rPr>
        <w:t>d</w:t>
      </w:r>
      <w:r w:rsidRPr="00FB6ECC">
        <w:rPr>
          <w:i/>
          <w:sz w:val="16"/>
          <w:szCs w:val="16"/>
        </w:rPr>
        <w:t>el</w:t>
      </w:r>
      <w:r w:rsidRPr="00FB6ECC">
        <w:rPr>
          <w:i/>
          <w:spacing w:val="8"/>
          <w:sz w:val="16"/>
          <w:szCs w:val="16"/>
        </w:rPr>
        <w:t xml:space="preserve"> </w:t>
      </w:r>
      <w:proofErr w:type="spellStart"/>
      <w:r w:rsidRPr="00FB6ECC">
        <w:rPr>
          <w:i/>
          <w:sz w:val="16"/>
          <w:szCs w:val="16"/>
        </w:rPr>
        <w:t>D</w:t>
      </w:r>
      <w:r w:rsidRPr="00FB6ECC">
        <w:rPr>
          <w:i/>
          <w:spacing w:val="2"/>
          <w:sz w:val="16"/>
          <w:szCs w:val="16"/>
        </w:rPr>
        <w:t>.</w:t>
      </w:r>
      <w:r w:rsidRPr="00FB6ECC">
        <w:rPr>
          <w:i/>
          <w:spacing w:val="-2"/>
          <w:sz w:val="16"/>
          <w:szCs w:val="16"/>
        </w:rPr>
        <w:t>L</w:t>
      </w:r>
      <w:r w:rsidRPr="00FB6ECC">
        <w:rPr>
          <w:i/>
          <w:spacing w:val="-1"/>
          <w:sz w:val="16"/>
          <w:szCs w:val="16"/>
        </w:rPr>
        <w:t>gs</w:t>
      </w:r>
      <w:r w:rsidRPr="00FB6ECC">
        <w:rPr>
          <w:i/>
          <w:sz w:val="16"/>
          <w:szCs w:val="16"/>
        </w:rPr>
        <w:t>.</w:t>
      </w:r>
      <w:proofErr w:type="spellEnd"/>
      <w:r w:rsidRPr="00FB6ECC">
        <w:rPr>
          <w:i/>
          <w:spacing w:val="16"/>
          <w:sz w:val="16"/>
          <w:szCs w:val="16"/>
        </w:rPr>
        <w:t xml:space="preserve"> </w:t>
      </w:r>
      <w:r w:rsidRPr="00FB6ECC">
        <w:rPr>
          <w:i/>
          <w:spacing w:val="1"/>
          <w:w w:val="104"/>
          <w:sz w:val="16"/>
          <w:szCs w:val="16"/>
        </w:rPr>
        <w:t>n</w:t>
      </w:r>
      <w:r w:rsidRPr="00FB6ECC">
        <w:rPr>
          <w:i/>
          <w:spacing w:val="-1"/>
          <w:w w:val="104"/>
          <w:sz w:val="16"/>
          <w:szCs w:val="16"/>
        </w:rPr>
        <w:t>.</w:t>
      </w:r>
      <w:r w:rsidRPr="00FB6ECC">
        <w:rPr>
          <w:i/>
          <w:spacing w:val="1"/>
          <w:w w:val="104"/>
          <w:sz w:val="16"/>
          <w:szCs w:val="16"/>
        </w:rPr>
        <w:t>39</w:t>
      </w:r>
      <w:r w:rsidRPr="00FB6ECC">
        <w:rPr>
          <w:i/>
          <w:w w:val="104"/>
          <w:sz w:val="16"/>
          <w:szCs w:val="16"/>
        </w:rPr>
        <w:t>/</w:t>
      </w:r>
      <w:r w:rsidRPr="00FB6ECC">
        <w:rPr>
          <w:i/>
          <w:spacing w:val="1"/>
          <w:w w:val="104"/>
          <w:sz w:val="16"/>
          <w:szCs w:val="16"/>
        </w:rPr>
        <w:t>1</w:t>
      </w:r>
      <w:r w:rsidRPr="00FB6ECC">
        <w:rPr>
          <w:i/>
          <w:spacing w:val="-1"/>
          <w:w w:val="104"/>
          <w:sz w:val="16"/>
          <w:szCs w:val="16"/>
        </w:rPr>
        <w:t>9</w:t>
      </w:r>
      <w:r w:rsidRPr="00FB6ECC">
        <w:rPr>
          <w:i/>
          <w:spacing w:val="1"/>
          <w:w w:val="104"/>
          <w:sz w:val="16"/>
          <w:szCs w:val="16"/>
        </w:rPr>
        <w:t>9</w:t>
      </w:r>
      <w:r w:rsidRPr="00FB6ECC">
        <w:rPr>
          <w:i/>
          <w:spacing w:val="-1"/>
          <w:w w:val="104"/>
          <w:sz w:val="16"/>
          <w:szCs w:val="16"/>
        </w:rPr>
        <w:t>3</w:t>
      </w:r>
      <w:r w:rsidRPr="00FB6ECC">
        <w:rPr>
          <w:i/>
          <w:w w:val="104"/>
          <w:sz w:val="16"/>
          <w:szCs w:val="16"/>
        </w:rPr>
        <w:t>)</w:t>
      </w:r>
    </w:p>
    <w:p w14:paraId="44B20674" w14:textId="77777777" w:rsidR="00EF7831" w:rsidRDefault="00EF7831" w:rsidP="00EF7831">
      <w:pPr>
        <w:pStyle w:val="Nessunaspaziatura"/>
        <w:rPr>
          <w:rFonts w:ascii="Verdana" w:hAnsi="Verdana"/>
          <w:sz w:val="20"/>
          <w:szCs w:val="20"/>
        </w:rPr>
      </w:pPr>
    </w:p>
    <w:p w14:paraId="7CAE616F" w14:textId="77777777" w:rsidR="00EF7831" w:rsidRDefault="00EF7831" w:rsidP="00EF7831">
      <w:pPr>
        <w:pStyle w:val="Nessunaspaziatura"/>
        <w:rPr>
          <w:rFonts w:ascii="Verdana" w:hAnsi="Verdana"/>
          <w:sz w:val="20"/>
          <w:szCs w:val="20"/>
        </w:rPr>
      </w:pPr>
    </w:p>
    <w:p w14:paraId="48DCE299" w14:textId="77777777" w:rsidR="00EF7831" w:rsidRDefault="00EF7831" w:rsidP="00EF7831">
      <w:pPr>
        <w:pStyle w:val="Nessunaspaziatura"/>
        <w:rPr>
          <w:rFonts w:ascii="Verdana" w:hAnsi="Verdana"/>
          <w:sz w:val="20"/>
          <w:szCs w:val="20"/>
        </w:rPr>
      </w:pPr>
    </w:p>
    <w:p w14:paraId="5CEDEA69" w14:textId="77777777" w:rsidR="00EF7831" w:rsidRDefault="00EF7831" w:rsidP="00EF7831">
      <w:pPr>
        <w:pStyle w:val="Nessunaspaziatura"/>
        <w:rPr>
          <w:rFonts w:ascii="Verdana" w:hAnsi="Verdana"/>
          <w:sz w:val="20"/>
          <w:szCs w:val="20"/>
        </w:rPr>
      </w:pPr>
    </w:p>
    <w:sectPr w:rsidR="00EF7831" w:rsidSect="006248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856E6" w14:textId="77777777" w:rsidR="00215960" w:rsidRDefault="00215960" w:rsidP="0062480B">
      <w:r>
        <w:separator/>
      </w:r>
    </w:p>
  </w:endnote>
  <w:endnote w:type="continuationSeparator" w:id="0">
    <w:p w14:paraId="5B4F2ECE" w14:textId="77777777" w:rsidR="00215960" w:rsidRDefault="00215960" w:rsidP="00624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6AB0D" w14:textId="77777777" w:rsidR="00C32628" w:rsidRDefault="00C3262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64BC4" w14:textId="77777777" w:rsidR="00C32628" w:rsidRDefault="00C3262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79FF1" w14:textId="77777777" w:rsidR="00C32628" w:rsidRDefault="00C3262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FFCCC" w14:textId="77777777" w:rsidR="00215960" w:rsidRDefault="00215960" w:rsidP="0062480B">
      <w:r>
        <w:separator/>
      </w:r>
    </w:p>
  </w:footnote>
  <w:footnote w:type="continuationSeparator" w:id="0">
    <w:p w14:paraId="7C5F218D" w14:textId="77777777" w:rsidR="00215960" w:rsidRDefault="00215960" w:rsidP="006248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95F75" w14:textId="77777777" w:rsidR="00C32628" w:rsidRDefault="00C3262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358" w:type="dxa"/>
      <w:jc w:val="center"/>
      <w:tblLook w:val="04A0" w:firstRow="1" w:lastRow="0" w:firstColumn="1" w:lastColumn="0" w:noHBand="0" w:noVBand="1"/>
    </w:tblPr>
    <w:tblGrid>
      <w:gridCol w:w="1267"/>
      <w:gridCol w:w="2875"/>
      <w:gridCol w:w="2498"/>
      <w:gridCol w:w="3718"/>
    </w:tblGrid>
    <w:tr w:rsidR="00A0652B" w:rsidRPr="00FA33D8" w14:paraId="7BF47664" w14:textId="77777777" w:rsidTr="006C7D23">
      <w:trPr>
        <w:jc w:val="center"/>
      </w:trPr>
      <w:tc>
        <w:tcPr>
          <w:tcW w:w="1267" w:type="dxa"/>
          <w:vMerge w:val="restart"/>
          <w:tcBorders>
            <w:top w:val="nil"/>
            <w:left w:val="nil"/>
            <w:bottom w:val="single" w:sz="4" w:space="0" w:color="808080"/>
            <w:right w:val="nil"/>
          </w:tcBorders>
          <w:hideMark/>
        </w:tcPr>
        <w:p w14:paraId="047A89C7" w14:textId="77777777" w:rsidR="00A0652B" w:rsidRPr="00FA33D8" w:rsidRDefault="00A0652B">
          <w:pPr>
            <w:spacing w:before="300"/>
            <w:ind w:left="17"/>
            <w:jc w:val="center"/>
            <w:rPr>
              <w:rFonts w:ascii="Verdana" w:hAnsi="Verdana"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67D32BCD" wp14:editId="2B44477E">
                <wp:extent cx="556260" cy="533400"/>
                <wp:effectExtent l="19050" t="0" r="0" b="0"/>
                <wp:docPr id="1" name="Immagine 1" descr="stello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stellon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20000" contrast="1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626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91" w:type="dxa"/>
          <w:gridSpan w:val="3"/>
          <w:hideMark/>
        </w:tcPr>
        <w:p w14:paraId="6C044C6A" w14:textId="77777777" w:rsidR="00A0652B" w:rsidRPr="003B7658" w:rsidRDefault="00A0652B" w:rsidP="0062480B">
          <w:pPr>
            <w:ind w:left="24"/>
            <w:rPr>
              <w:rFonts w:ascii="Verdana" w:hAnsi="Verdana"/>
              <w:b/>
              <w:sz w:val="24"/>
              <w:szCs w:val="24"/>
            </w:rPr>
          </w:pPr>
          <w:r w:rsidRPr="003B7658">
            <w:rPr>
              <w:rFonts w:ascii="Verdana" w:hAnsi="Verdana"/>
              <w:b/>
              <w:sz w:val="24"/>
              <w:szCs w:val="24"/>
            </w:rPr>
            <w:t>Min</w:t>
          </w:r>
          <w:r w:rsidR="00012014">
            <w:rPr>
              <w:rFonts w:ascii="Verdana" w:hAnsi="Verdana"/>
              <w:b/>
              <w:sz w:val="24"/>
              <w:szCs w:val="24"/>
            </w:rPr>
            <w:t>istero dell’Istruzione</w:t>
          </w:r>
          <w:r w:rsidR="00AD3766">
            <w:rPr>
              <w:rFonts w:ascii="Verdana" w:hAnsi="Verdana"/>
              <w:b/>
              <w:sz w:val="24"/>
              <w:szCs w:val="24"/>
            </w:rPr>
            <w:t xml:space="preserve"> e del Merito</w:t>
          </w:r>
        </w:p>
      </w:tc>
    </w:tr>
    <w:tr w:rsidR="00A0652B" w:rsidRPr="00FA33D8" w14:paraId="0236E32A" w14:textId="77777777" w:rsidTr="006C7D23">
      <w:trPr>
        <w:jc w:val="center"/>
      </w:trPr>
      <w:tc>
        <w:tcPr>
          <w:tcW w:w="0" w:type="auto"/>
          <w:vMerge/>
          <w:tcBorders>
            <w:top w:val="nil"/>
            <w:left w:val="nil"/>
            <w:bottom w:val="single" w:sz="4" w:space="0" w:color="808080"/>
            <w:right w:val="nil"/>
          </w:tcBorders>
          <w:vAlign w:val="center"/>
          <w:hideMark/>
        </w:tcPr>
        <w:p w14:paraId="6C6ECC24" w14:textId="77777777" w:rsidR="00A0652B" w:rsidRPr="00FA33D8" w:rsidRDefault="00A0652B">
          <w:pPr>
            <w:rPr>
              <w:rFonts w:ascii="Verdana" w:hAnsi="Verdana"/>
              <w:sz w:val="24"/>
              <w:szCs w:val="24"/>
            </w:rPr>
          </w:pPr>
        </w:p>
      </w:tc>
      <w:tc>
        <w:tcPr>
          <w:tcW w:w="9091" w:type="dxa"/>
          <w:gridSpan w:val="3"/>
          <w:hideMark/>
        </w:tcPr>
        <w:p w14:paraId="719A7DFB" w14:textId="77777777" w:rsidR="00A0652B" w:rsidRPr="003B7658" w:rsidRDefault="00A0652B" w:rsidP="00657980">
          <w:pPr>
            <w:ind w:hanging="116"/>
            <w:rPr>
              <w:rFonts w:ascii="Verdana" w:hAnsi="Verdana"/>
              <w:b/>
              <w:sz w:val="24"/>
              <w:szCs w:val="24"/>
            </w:rPr>
          </w:pPr>
          <w:r w:rsidRPr="003B7658">
            <w:rPr>
              <w:rFonts w:ascii="Verdana" w:hAnsi="Verdana"/>
              <w:b/>
              <w:sz w:val="24"/>
              <w:szCs w:val="24"/>
            </w:rPr>
            <w:t>Liceo Statale “Carlo Porta” di Monza</w:t>
          </w:r>
        </w:p>
        <w:p w14:paraId="4EDFFE98" w14:textId="77777777" w:rsidR="00A0652B" w:rsidRPr="003B7658" w:rsidRDefault="00A0652B" w:rsidP="00657980">
          <w:pPr>
            <w:ind w:hanging="116"/>
            <w:rPr>
              <w:rFonts w:ascii="Verdana" w:hAnsi="Verdana"/>
              <w:b/>
              <w:sz w:val="24"/>
              <w:szCs w:val="24"/>
            </w:rPr>
          </w:pPr>
          <w:r w:rsidRPr="003B7658">
            <w:rPr>
              <w:rFonts w:ascii="Verdana" w:hAnsi="Verdana"/>
              <w:b/>
              <w:sz w:val="24"/>
              <w:szCs w:val="24"/>
            </w:rPr>
            <w:t>Liceo delle Scienze Umane - Liceo Linguistico</w:t>
          </w:r>
        </w:p>
      </w:tc>
    </w:tr>
    <w:tr w:rsidR="00A0652B" w:rsidRPr="00FA33D8" w14:paraId="3FA0435A" w14:textId="77777777" w:rsidTr="006C7D23">
      <w:trPr>
        <w:jc w:val="center"/>
      </w:trPr>
      <w:tc>
        <w:tcPr>
          <w:tcW w:w="0" w:type="auto"/>
          <w:vMerge/>
          <w:tcBorders>
            <w:top w:val="nil"/>
            <w:left w:val="nil"/>
            <w:bottom w:val="single" w:sz="4" w:space="0" w:color="808080"/>
            <w:right w:val="nil"/>
          </w:tcBorders>
          <w:vAlign w:val="center"/>
          <w:hideMark/>
        </w:tcPr>
        <w:p w14:paraId="0EB582D9" w14:textId="77777777" w:rsidR="00A0652B" w:rsidRPr="00FA33D8" w:rsidRDefault="00A0652B">
          <w:pPr>
            <w:rPr>
              <w:rFonts w:ascii="Verdana" w:hAnsi="Verdana"/>
              <w:sz w:val="24"/>
              <w:szCs w:val="24"/>
            </w:rPr>
          </w:pPr>
        </w:p>
      </w:tc>
      <w:tc>
        <w:tcPr>
          <w:tcW w:w="9091" w:type="dxa"/>
          <w:gridSpan w:val="3"/>
          <w:hideMark/>
        </w:tcPr>
        <w:p w14:paraId="64698856" w14:textId="77777777" w:rsidR="00A0652B" w:rsidRPr="0079753B" w:rsidRDefault="00A0652B" w:rsidP="0062480B">
          <w:pPr>
            <w:ind w:left="24"/>
            <w:rPr>
              <w:rFonts w:ascii="Verdana" w:hAnsi="Verdana"/>
              <w:sz w:val="18"/>
              <w:szCs w:val="18"/>
            </w:rPr>
          </w:pPr>
          <w:r w:rsidRPr="0079753B">
            <w:rPr>
              <w:rFonts w:ascii="Verdana" w:hAnsi="Verdana"/>
              <w:sz w:val="18"/>
              <w:szCs w:val="18"/>
            </w:rPr>
            <w:t>Via della Guerrina, 15 – 20900 Monza</w:t>
          </w:r>
        </w:p>
      </w:tc>
    </w:tr>
    <w:tr w:rsidR="00A0652B" w:rsidRPr="00C5471F" w14:paraId="2DF3C419" w14:textId="77777777" w:rsidTr="006C7D23">
      <w:trPr>
        <w:jc w:val="center"/>
      </w:trPr>
      <w:tc>
        <w:tcPr>
          <w:tcW w:w="0" w:type="auto"/>
          <w:vMerge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0244B40F" w14:textId="77777777" w:rsidR="00A0652B" w:rsidRPr="00FA33D8" w:rsidRDefault="00A0652B">
          <w:pPr>
            <w:rPr>
              <w:rFonts w:ascii="Verdana" w:hAnsi="Verdana"/>
              <w:sz w:val="24"/>
              <w:szCs w:val="24"/>
            </w:rPr>
          </w:pPr>
        </w:p>
      </w:tc>
      <w:tc>
        <w:tcPr>
          <w:tcW w:w="2875" w:type="dxa"/>
          <w:tcBorders>
            <w:top w:val="nil"/>
            <w:left w:val="nil"/>
            <w:bottom w:val="nil"/>
            <w:right w:val="nil"/>
          </w:tcBorders>
          <w:hideMark/>
        </w:tcPr>
        <w:p w14:paraId="20BC4731" w14:textId="77777777" w:rsidR="00A0652B" w:rsidRPr="0079753B" w:rsidRDefault="00A0652B" w:rsidP="00657980">
          <w:pPr>
            <w:ind w:left="24"/>
            <w:rPr>
              <w:rFonts w:ascii="Verdana" w:hAnsi="Verdana"/>
              <w:sz w:val="17"/>
              <w:szCs w:val="17"/>
              <w:lang w:val="en-US"/>
            </w:rPr>
          </w:pPr>
          <w:r>
            <w:rPr>
              <w:rFonts w:ascii="Verdana" w:hAnsi="Verdana"/>
              <w:sz w:val="17"/>
              <w:szCs w:val="17"/>
              <w:lang w:val="en-US"/>
            </w:rPr>
            <w:t xml:space="preserve">T ++39 0392023118 </w:t>
          </w:r>
        </w:p>
      </w:tc>
      <w:tc>
        <w:tcPr>
          <w:tcW w:w="2498" w:type="dxa"/>
          <w:tcBorders>
            <w:top w:val="nil"/>
            <w:left w:val="nil"/>
            <w:bottom w:val="nil"/>
            <w:right w:val="nil"/>
          </w:tcBorders>
        </w:tcPr>
        <w:p w14:paraId="7203EEED" w14:textId="77777777" w:rsidR="00A0652B" w:rsidRPr="0079753B" w:rsidRDefault="00A0652B" w:rsidP="00981298">
          <w:pPr>
            <w:ind w:left="0"/>
            <w:rPr>
              <w:rFonts w:ascii="Verdana" w:hAnsi="Verdana"/>
              <w:sz w:val="17"/>
              <w:szCs w:val="17"/>
              <w:lang w:val="en-US"/>
            </w:rPr>
          </w:pPr>
          <w:r w:rsidRPr="0079753B">
            <w:rPr>
              <w:rFonts w:ascii="Verdana" w:hAnsi="Verdana"/>
              <w:sz w:val="17"/>
              <w:szCs w:val="17"/>
              <w:lang w:val="en-US"/>
            </w:rPr>
            <w:t>Email</w:t>
          </w:r>
          <w:r>
            <w:rPr>
              <w:rFonts w:ascii="Verdana" w:hAnsi="Verdana"/>
              <w:sz w:val="17"/>
              <w:szCs w:val="17"/>
              <w:lang w:val="en-US"/>
            </w:rPr>
            <w:t>:</w:t>
          </w:r>
          <w:r w:rsidRPr="0079753B">
            <w:rPr>
              <w:rFonts w:ascii="Verdana" w:hAnsi="Verdana"/>
              <w:sz w:val="17"/>
              <w:szCs w:val="17"/>
              <w:lang w:val="en-US"/>
            </w:rPr>
            <w:t xml:space="preserve"> info@carloporta.it</w:t>
          </w:r>
        </w:p>
      </w:tc>
      <w:tc>
        <w:tcPr>
          <w:tcW w:w="3718" w:type="dxa"/>
          <w:tcBorders>
            <w:top w:val="nil"/>
            <w:left w:val="nil"/>
            <w:bottom w:val="nil"/>
            <w:right w:val="nil"/>
          </w:tcBorders>
        </w:tcPr>
        <w:p w14:paraId="1BF1FFEC" w14:textId="77777777" w:rsidR="00A0652B" w:rsidRPr="006C7D23" w:rsidRDefault="00A0652B" w:rsidP="00981298">
          <w:pPr>
            <w:ind w:left="0"/>
            <w:rPr>
              <w:rFonts w:ascii="Verdana" w:hAnsi="Verdana"/>
              <w:sz w:val="17"/>
              <w:szCs w:val="17"/>
              <w:lang w:val="en-US"/>
            </w:rPr>
          </w:pPr>
          <w:proofErr w:type="spellStart"/>
          <w:r w:rsidRPr="006C7D23">
            <w:rPr>
              <w:rFonts w:ascii="Verdana" w:hAnsi="Verdana"/>
              <w:sz w:val="17"/>
              <w:szCs w:val="17"/>
              <w:lang w:val="en-US"/>
            </w:rPr>
            <w:t>Sito</w:t>
          </w:r>
          <w:proofErr w:type="spellEnd"/>
          <w:r w:rsidRPr="006C7D23">
            <w:rPr>
              <w:rFonts w:ascii="Verdana" w:hAnsi="Verdana"/>
              <w:sz w:val="17"/>
              <w:szCs w:val="17"/>
              <w:lang w:val="en-US"/>
            </w:rPr>
            <w:t xml:space="preserve"> web: </w:t>
          </w:r>
          <w:hyperlink r:id="rId2" w:history="1">
            <w:r w:rsidR="00C32628" w:rsidRPr="003A5BA6">
              <w:rPr>
                <w:rStyle w:val="Collegamentoipertestuale"/>
                <w:rFonts w:ascii="Verdana" w:hAnsi="Verdana"/>
                <w:sz w:val="17"/>
                <w:szCs w:val="17"/>
                <w:lang w:val="en-US"/>
              </w:rPr>
              <w:t>www.carloportamonza.edu</w:t>
            </w:r>
          </w:hyperlink>
          <w:r w:rsidR="00981298" w:rsidRPr="00026BD5">
            <w:rPr>
              <w:lang w:val="en-US"/>
            </w:rPr>
            <w:t>.it</w:t>
          </w:r>
        </w:p>
      </w:tc>
    </w:tr>
    <w:tr w:rsidR="00A0652B" w:rsidRPr="0079753B" w14:paraId="60C162E1" w14:textId="77777777" w:rsidTr="006C7D23">
      <w:trPr>
        <w:trHeight w:val="20"/>
        <w:jc w:val="center"/>
      </w:trPr>
      <w:tc>
        <w:tcPr>
          <w:tcW w:w="0" w:type="auto"/>
          <w:tcBorders>
            <w:top w:val="nil"/>
            <w:left w:val="nil"/>
            <w:bottom w:val="single" w:sz="4" w:space="0" w:color="808080"/>
            <w:right w:val="nil"/>
          </w:tcBorders>
          <w:vAlign w:val="center"/>
          <w:hideMark/>
        </w:tcPr>
        <w:p w14:paraId="7BB6B1DE" w14:textId="77777777" w:rsidR="00A0652B" w:rsidRPr="006C7D23" w:rsidRDefault="00A0652B">
          <w:pPr>
            <w:rPr>
              <w:rFonts w:ascii="Verdana" w:hAnsi="Verdana"/>
              <w:sz w:val="24"/>
              <w:szCs w:val="24"/>
              <w:lang w:val="en-US"/>
            </w:rPr>
          </w:pPr>
        </w:p>
      </w:tc>
      <w:tc>
        <w:tcPr>
          <w:tcW w:w="2875" w:type="dxa"/>
          <w:tcBorders>
            <w:top w:val="nil"/>
            <w:left w:val="nil"/>
            <w:bottom w:val="single" w:sz="4" w:space="0" w:color="808080"/>
            <w:right w:val="nil"/>
          </w:tcBorders>
          <w:hideMark/>
        </w:tcPr>
        <w:p w14:paraId="2AD29A18" w14:textId="77777777" w:rsidR="00A0652B" w:rsidRPr="0079753B" w:rsidRDefault="00A0652B" w:rsidP="00657980">
          <w:pPr>
            <w:tabs>
              <w:tab w:val="left" w:pos="384"/>
              <w:tab w:val="left" w:pos="768"/>
              <w:tab w:val="left" w:pos="1152"/>
              <w:tab w:val="left" w:pos="1536"/>
              <w:tab w:val="left" w:pos="1920"/>
              <w:tab w:val="left" w:pos="2304"/>
              <w:tab w:val="left" w:pos="2688"/>
              <w:tab w:val="left" w:pos="3072"/>
              <w:tab w:val="left" w:pos="3456"/>
              <w:tab w:val="left" w:pos="3840"/>
              <w:tab w:val="left" w:pos="4224"/>
              <w:tab w:val="left" w:pos="4608"/>
              <w:tab w:val="left" w:pos="4992"/>
              <w:tab w:val="left" w:pos="5376"/>
              <w:tab w:val="left" w:pos="5760"/>
              <w:tab w:val="left" w:pos="6144"/>
              <w:tab w:val="left" w:pos="6528"/>
              <w:tab w:val="left" w:pos="6912"/>
              <w:tab w:val="left" w:pos="7296"/>
              <w:tab w:val="left" w:pos="7680"/>
              <w:tab w:val="left" w:pos="8064"/>
              <w:tab w:val="left" w:pos="8448"/>
              <w:tab w:val="left" w:pos="8832"/>
              <w:tab w:val="left" w:pos="9216"/>
              <w:tab w:val="left" w:pos="9600"/>
              <w:tab w:val="left" w:pos="9984"/>
              <w:tab w:val="left" w:pos="10368"/>
              <w:tab w:val="left" w:pos="10752"/>
              <w:tab w:val="left" w:pos="11136"/>
              <w:tab w:val="left" w:pos="11520"/>
              <w:tab w:val="left" w:pos="11904"/>
              <w:tab w:val="left" w:pos="12288"/>
            </w:tabs>
            <w:autoSpaceDE w:val="0"/>
            <w:autoSpaceDN w:val="0"/>
            <w:adjustRightInd w:val="0"/>
            <w:ind w:hanging="116"/>
            <w:rPr>
              <w:rFonts w:ascii="Verdana" w:hAnsi="Verdana"/>
              <w:sz w:val="17"/>
              <w:szCs w:val="17"/>
            </w:rPr>
          </w:pPr>
          <w:r w:rsidRPr="0079753B">
            <w:rPr>
              <w:rFonts w:ascii="Verdana" w:hAnsi="Verdana"/>
              <w:sz w:val="17"/>
              <w:szCs w:val="17"/>
            </w:rPr>
            <w:t>Codice fiscale</w:t>
          </w:r>
          <w:r>
            <w:rPr>
              <w:rFonts w:ascii="Verdana" w:hAnsi="Verdana"/>
              <w:sz w:val="17"/>
              <w:szCs w:val="17"/>
            </w:rPr>
            <w:t>:</w:t>
          </w:r>
          <w:r w:rsidRPr="0079753B">
            <w:rPr>
              <w:rFonts w:ascii="Verdana" w:hAnsi="Verdana"/>
              <w:sz w:val="17"/>
              <w:szCs w:val="17"/>
            </w:rPr>
            <w:t xml:space="preserve"> </w:t>
          </w:r>
          <w:r w:rsidRPr="0079753B">
            <w:rPr>
              <w:rFonts w:ascii="Verdana" w:hAnsi="Verdana" w:cs="Segoe Print"/>
              <w:sz w:val="18"/>
              <w:szCs w:val="18"/>
            </w:rPr>
            <w:t>85013990156</w:t>
          </w:r>
          <w:r>
            <w:rPr>
              <w:rFonts w:ascii="Verdana" w:hAnsi="Verdana" w:cs="Segoe Print"/>
              <w:sz w:val="18"/>
              <w:szCs w:val="18"/>
            </w:rPr>
            <w:t xml:space="preserve"> </w:t>
          </w:r>
        </w:p>
      </w:tc>
      <w:tc>
        <w:tcPr>
          <w:tcW w:w="6216" w:type="dxa"/>
          <w:gridSpan w:val="2"/>
          <w:tcBorders>
            <w:top w:val="nil"/>
            <w:left w:val="nil"/>
            <w:bottom w:val="single" w:sz="4" w:space="0" w:color="808080"/>
            <w:right w:val="nil"/>
          </w:tcBorders>
        </w:tcPr>
        <w:p w14:paraId="6C6E5BB7" w14:textId="77777777" w:rsidR="00A0652B" w:rsidRPr="0079753B" w:rsidRDefault="00A0652B" w:rsidP="001A51B9">
          <w:pPr>
            <w:tabs>
              <w:tab w:val="left" w:pos="384"/>
              <w:tab w:val="left" w:pos="768"/>
              <w:tab w:val="left" w:pos="1152"/>
              <w:tab w:val="left" w:pos="1536"/>
              <w:tab w:val="left" w:pos="1920"/>
              <w:tab w:val="left" w:pos="2304"/>
              <w:tab w:val="left" w:pos="2688"/>
              <w:tab w:val="left" w:pos="3072"/>
              <w:tab w:val="left" w:pos="3456"/>
              <w:tab w:val="left" w:pos="3840"/>
              <w:tab w:val="left" w:pos="4224"/>
              <w:tab w:val="left" w:pos="4608"/>
              <w:tab w:val="left" w:pos="4992"/>
              <w:tab w:val="left" w:pos="5376"/>
              <w:tab w:val="left" w:pos="5760"/>
              <w:tab w:val="left" w:pos="6144"/>
              <w:tab w:val="left" w:pos="6528"/>
              <w:tab w:val="left" w:pos="6912"/>
              <w:tab w:val="left" w:pos="7296"/>
              <w:tab w:val="left" w:pos="7680"/>
              <w:tab w:val="left" w:pos="8064"/>
              <w:tab w:val="left" w:pos="8448"/>
              <w:tab w:val="left" w:pos="8832"/>
              <w:tab w:val="left" w:pos="9216"/>
              <w:tab w:val="left" w:pos="9600"/>
              <w:tab w:val="left" w:pos="9984"/>
              <w:tab w:val="left" w:pos="10368"/>
              <w:tab w:val="left" w:pos="10752"/>
              <w:tab w:val="left" w:pos="11136"/>
              <w:tab w:val="left" w:pos="11520"/>
              <w:tab w:val="left" w:pos="11904"/>
              <w:tab w:val="left" w:pos="12288"/>
            </w:tabs>
            <w:autoSpaceDE w:val="0"/>
            <w:autoSpaceDN w:val="0"/>
            <w:adjustRightInd w:val="0"/>
            <w:rPr>
              <w:rFonts w:ascii="Verdana" w:hAnsi="Verdana"/>
              <w:sz w:val="17"/>
              <w:szCs w:val="17"/>
            </w:rPr>
          </w:pPr>
          <w:r>
            <w:rPr>
              <w:rFonts w:ascii="Verdana" w:hAnsi="Verdana" w:cs="Segoe Print"/>
              <w:sz w:val="18"/>
              <w:szCs w:val="18"/>
            </w:rPr>
            <w:t>Codice Meccanografico:</w:t>
          </w:r>
          <w:r w:rsidR="00997407">
            <w:rPr>
              <w:rFonts w:ascii="Verdana" w:hAnsi="Verdana" w:cs="Segoe Print"/>
              <w:sz w:val="18"/>
              <w:szCs w:val="18"/>
            </w:rPr>
            <w:t xml:space="preserve"> MBPM06000E</w:t>
          </w:r>
        </w:p>
      </w:tc>
    </w:tr>
  </w:tbl>
  <w:p w14:paraId="75FB450D" w14:textId="77777777" w:rsidR="00A0652B" w:rsidRPr="0079753B" w:rsidRDefault="00A0652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76CF3" w14:textId="77777777" w:rsidR="00C32628" w:rsidRDefault="00C3262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B7DF2"/>
    <w:multiLevelType w:val="hybridMultilevel"/>
    <w:tmpl w:val="EBF604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D7087F"/>
    <w:multiLevelType w:val="hybridMultilevel"/>
    <w:tmpl w:val="3E84D6B2"/>
    <w:lvl w:ilvl="0" w:tplc="9A1E05B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2D6E1A"/>
    <w:multiLevelType w:val="hybridMultilevel"/>
    <w:tmpl w:val="79CAE1A4"/>
    <w:lvl w:ilvl="0" w:tplc="0410000F">
      <w:start w:val="1"/>
      <w:numFmt w:val="decimal"/>
      <w:lvlText w:val="%1."/>
      <w:lvlJc w:val="left"/>
      <w:pPr>
        <w:ind w:left="901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BD744D"/>
    <w:multiLevelType w:val="hybridMultilevel"/>
    <w:tmpl w:val="396084BC"/>
    <w:lvl w:ilvl="0" w:tplc="CDE0AE2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506EC0"/>
    <w:multiLevelType w:val="hybridMultilevel"/>
    <w:tmpl w:val="A5E0FB8A"/>
    <w:lvl w:ilvl="0" w:tplc="C3AEA24C">
      <w:start w:val="1"/>
      <w:numFmt w:val="decimal"/>
      <w:lvlText w:val="%1."/>
      <w:lvlJc w:val="left"/>
      <w:pPr>
        <w:ind w:left="54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1" w:hanging="360"/>
      </w:pPr>
    </w:lvl>
    <w:lvl w:ilvl="2" w:tplc="0410001B" w:tentative="1">
      <w:start w:val="1"/>
      <w:numFmt w:val="lowerRoman"/>
      <w:lvlText w:val="%3."/>
      <w:lvlJc w:val="right"/>
      <w:pPr>
        <w:ind w:left="1981" w:hanging="180"/>
      </w:pPr>
    </w:lvl>
    <w:lvl w:ilvl="3" w:tplc="0410000F" w:tentative="1">
      <w:start w:val="1"/>
      <w:numFmt w:val="decimal"/>
      <w:lvlText w:val="%4."/>
      <w:lvlJc w:val="left"/>
      <w:pPr>
        <w:ind w:left="2701" w:hanging="360"/>
      </w:pPr>
    </w:lvl>
    <w:lvl w:ilvl="4" w:tplc="04100019" w:tentative="1">
      <w:start w:val="1"/>
      <w:numFmt w:val="lowerLetter"/>
      <w:lvlText w:val="%5."/>
      <w:lvlJc w:val="left"/>
      <w:pPr>
        <w:ind w:left="3421" w:hanging="360"/>
      </w:pPr>
    </w:lvl>
    <w:lvl w:ilvl="5" w:tplc="0410001B" w:tentative="1">
      <w:start w:val="1"/>
      <w:numFmt w:val="lowerRoman"/>
      <w:lvlText w:val="%6."/>
      <w:lvlJc w:val="right"/>
      <w:pPr>
        <w:ind w:left="4141" w:hanging="180"/>
      </w:pPr>
    </w:lvl>
    <w:lvl w:ilvl="6" w:tplc="0410000F" w:tentative="1">
      <w:start w:val="1"/>
      <w:numFmt w:val="decimal"/>
      <w:lvlText w:val="%7."/>
      <w:lvlJc w:val="left"/>
      <w:pPr>
        <w:ind w:left="4861" w:hanging="360"/>
      </w:pPr>
    </w:lvl>
    <w:lvl w:ilvl="7" w:tplc="04100019" w:tentative="1">
      <w:start w:val="1"/>
      <w:numFmt w:val="lowerLetter"/>
      <w:lvlText w:val="%8."/>
      <w:lvlJc w:val="left"/>
      <w:pPr>
        <w:ind w:left="5581" w:hanging="360"/>
      </w:pPr>
    </w:lvl>
    <w:lvl w:ilvl="8" w:tplc="0410001B" w:tentative="1">
      <w:start w:val="1"/>
      <w:numFmt w:val="lowerRoman"/>
      <w:lvlText w:val="%9."/>
      <w:lvlJc w:val="right"/>
      <w:pPr>
        <w:ind w:left="6301" w:hanging="180"/>
      </w:pPr>
    </w:lvl>
  </w:abstractNum>
  <w:num w:numId="1" w16cid:durableId="58332962">
    <w:abstractNumId w:val="0"/>
  </w:num>
  <w:num w:numId="2" w16cid:durableId="1990536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25638933">
    <w:abstractNumId w:val="4"/>
  </w:num>
  <w:num w:numId="4" w16cid:durableId="1539928407">
    <w:abstractNumId w:val="3"/>
  </w:num>
  <w:num w:numId="5" w16cid:durableId="464272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C58"/>
    <w:rsid w:val="00000210"/>
    <w:rsid w:val="00000230"/>
    <w:rsid w:val="000004CD"/>
    <w:rsid w:val="00000593"/>
    <w:rsid w:val="00000B97"/>
    <w:rsid w:val="00000EE2"/>
    <w:rsid w:val="00000FAA"/>
    <w:rsid w:val="0000101F"/>
    <w:rsid w:val="000010A4"/>
    <w:rsid w:val="00001926"/>
    <w:rsid w:val="00001966"/>
    <w:rsid w:val="00001AFC"/>
    <w:rsid w:val="00001F90"/>
    <w:rsid w:val="00002060"/>
    <w:rsid w:val="000022D1"/>
    <w:rsid w:val="000029A1"/>
    <w:rsid w:val="00002B32"/>
    <w:rsid w:val="00003887"/>
    <w:rsid w:val="000039B2"/>
    <w:rsid w:val="00003CB4"/>
    <w:rsid w:val="00004312"/>
    <w:rsid w:val="00004497"/>
    <w:rsid w:val="000044AC"/>
    <w:rsid w:val="00004CD2"/>
    <w:rsid w:val="000051C7"/>
    <w:rsid w:val="000055AC"/>
    <w:rsid w:val="0000567B"/>
    <w:rsid w:val="000056B6"/>
    <w:rsid w:val="000059BA"/>
    <w:rsid w:val="0000653D"/>
    <w:rsid w:val="000067C1"/>
    <w:rsid w:val="0000680B"/>
    <w:rsid w:val="00006875"/>
    <w:rsid w:val="00006912"/>
    <w:rsid w:val="00006DC2"/>
    <w:rsid w:val="00007358"/>
    <w:rsid w:val="000074CF"/>
    <w:rsid w:val="00007894"/>
    <w:rsid w:val="00007B37"/>
    <w:rsid w:val="00007C5F"/>
    <w:rsid w:val="00007D31"/>
    <w:rsid w:val="00010795"/>
    <w:rsid w:val="00011204"/>
    <w:rsid w:val="000112DC"/>
    <w:rsid w:val="000117F1"/>
    <w:rsid w:val="00011829"/>
    <w:rsid w:val="00011C14"/>
    <w:rsid w:val="00012014"/>
    <w:rsid w:val="0001256B"/>
    <w:rsid w:val="00012C7F"/>
    <w:rsid w:val="00013448"/>
    <w:rsid w:val="00013BE8"/>
    <w:rsid w:val="00013C20"/>
    <w:rsid w:val="00013D00"/>
    <w:rsid w:val="00013D55"/>
    <w:rsid w:val="00013EA7"/>
    <w:rsid w:val="00013FDB"/>
    <w:rsid w:val="00015690"/>
    <w:rsid w:val="00015ED1"/>
    <w:rsid w:val="00015EDD"/>
    <w:rsid w:val="000164EF"/>
    <w:rsid w:val="000165DC"/>
    <w:rsid w:val="00016DD0"/>
    <w:rsid w:val="00017B53"/>
    <w:rsid w:val="00017CDA"/>
    <w:rsid w:val="00017E01"/>
    <w:rsid w:val="00020516"/>
    <w:rsid w:val="00021059"/>
    <w:rsid w:val="00021243"/>
    <w:rsid w:val="00021324"/>
    <w:rsid w:val="0002156C"/>
    <w:rsid w:val="0002176C"/>
    <w:rsid w:val="00022460"/>
    <w:rsid w:val="000225FB"/>
    <w:rsid w:val="00022759"/>
    <w:rsid w:val="000227A3"/>
    <w:rsid w:val="00022C98"/>
    <w:rsid w:val="000234DB"/>
    <w:rsid w:val="0002356C"/>
    <w:rsid w:val="000237E7"/>
    <w:rsid w:val="00023EB4"/>
    <w:rsid w:val="00023EBC"/>
    <w:rsid w:val="000240EC"/>
    <w:rsid w:val="000250CE"/>
    <w:rsid w:val="00025411"/>
    <w:rsid w:val="00025CDB"/>
    <w:rsid w:val="00026560"/>
    <w:rsid w:val="00026999"/>
    <w:rsid w:val="000269C1"/>
    <w:rsid w:val="00026BD5"/>
    <w:rsid w:val="00026E2D"/>
    <w:rsid w:val="0002706F"/>
    <w:rsid w:val="000273E8"/>
    <w:rsid w:val="0002787A"/>
    <w:rsid w:val="000278C0"/>
    <w:rsid w:val="00027939"/>
    <w:rsid w:val="000305B8"/>
    <w:rsid w:val="00030C73"/>
    <w:rsid w:val="000311E6"/>
    <w:rsid w:val="0003120F"/>
    <w:rsid w:val="0003180C"/>
    <w:rsid w:val="000318A4"/>
    <w:rsid w:val="00031A15"/>
    <w:rsid w:val="00031B5F"/>
    <w:rsid w:val="00032370"/>
    <w:rsid w:val="0003293B"/>
    <w:rsid w:val="000329C1"/>
    <w:rsid w:val="00032B86"/>
    <w:rsid w:val="00032F3E"/>
    <w:rsid w:val="0003300C"/>
    <w:rsid w:val="00033344"/>
    <w:rsid w:val="00033D92"/>
    <w:rsid w:val="00034281"/>
    <w:rsid w:val="0003479A"/>
    <w:rsid w:val="0003484E"/>
    <w:rsid w:val="0003499E"/>
    <w:rsid w:val="000349A5"/>
    <w:rsid w:val="00034A36"/>
    <w:rsid w:val="00034D4F"/>
    <w:rsid w:val="00034FD2"/>
    <w:rsid w:val="000353C2"/>
    <w:rsid w:val="00035406"/>
    <w:rsid w:val="00035FB2"/>
    <w:rsid w:val="0003654B"/>
    <w:rsid w:val="00036E31"/>
    <w:rsid w:val="00037320"/>
    <w:rsid w:val="00037451"/>
    <w:rsid w:val="000374A4"/>
    <w:rsid w:val="000377EE"/>
    <w:rsid w:val="00037E03"/>
    <w:rsid w:val="00040234"/>
    <w:rsid w:val="000409D8"/>
    <w:rsid w:val="00040BF9"/>
    <w:rsid w:val="00040C09"/>
    <w:rsid w:val="00040DD0"/>
    <w:rsid w:val="00040EF1"/>
    <w:rsid w:val="00040FFE"/>
    <w:rsid w:val="000412E7"/>
    <w:rsid w:val="000413C2"/>
    <w:rsid w:val="00041581"/>
    <w:rsid w:val="00041E44"/>
    <w:rsid w:val="0004235A"/>
    <w:rsid w:val="00042614"/>
    <w:rsid w:val="00042A17"/>
    <w:rsid w:val="00042BB9"/>
    <w:rsid w:val="0004358F"/>
    <w:rsid w:val="00043613"/>
    <w:rsid w:val="00043644"/>
    <w:rsid w:val="000439F4"/>
    <w:rsid w:val="00043EFD"/>
    <w:rsid w:val="0004469A"/>
    <w:rsid w:val="00045391"/>
    <w:rsid w:val="00045755"/>
    <w:rsid w:val="00046041"/>
    <w:rsid w:val="0004609B"/>
    <w:rsid w:val="00046226"/>
    <w:rsid w:val="000463E6"/>
    <w:rsid w:val="00046972"/>
    <w:rsid w:val="00046987"/>
    <w:rsid w:val="00047A82"/>
    <w:rsid w:val="000500CF"/>
    <w:rsid w:val="00050331"/>
    <w:rsid w:val="00050423"/>
    <w:rsid w:val="000504FF"/>
    <w:rsid w:val="000512F6"/>
    <w:rsid w:val="000521A5"/>
    <w:rsid w:val="000522CE"/>
    <w:rsid w:val="000524AB"/>
    <w:rsid w:val="00052C6E"/>
    <w:rsid w:val="00052EA3"/>
    <w:rsid w:val="0005300B"/>
    <w:rsid w:val="00053213"/>
    <w:rsid w:val="0005365E"/>
    <w:rsid w:val="000536B5"/>
    <w:rsid w:val="000536D6"/>
    <w:rsid w:val="00053853"/>
    <w:rsid w:val="00053C86"/>
    <w:rsid w:val="00053FF5"/>
    <w:rsid w:val="0005403A"/>
    <w:rsid w:val="000540E8"/>
    <w:rsid w:val="00054877"/>
    <w:rsid w:val="00054967"/>
    <w:rsid w:val="00054E81"/>
    <w:rsid w:val="00054ECF"/>
    <w:rsid w:val="00055060"/>
    <w:rsid w:val="00055103"/>
    <w:rsid w:val="000552BF"/>
    <w:rsid w:val="0005572B"/>
    <w:rsid w:val="0005580F"/>
    <w:rsid w:val="000558EF"/>
    <w:rsid w:val="000558F7"/>
    <w:rsid w:val="000559C4"/>
    <w:rsid w:val="00055D96"/>
    <w:rsid w:val="000560D4"/>
    <w:rsid w:val="00056212"/>
    <w:rsid w:val="000562C3"/>
    <w:rsid w:val="000568EA"/>
    <w:rsid w:val="00056EA4"/>
    <w:rsid w:val="0005734F"/>
    <w:rsid w:val="000574CC"/>
    <w:rsid w:val="000575D0"/>
    <w:rsid w:val="000578EF"/>
    <w:rsid w:val="0005798B"/>
    <w:rsid w:val="00060005"/>
    <w:rsid w:val="00060A82"/>
    <w:rsid w:val="00060EDA"/>
    <w:rsid w:val="00060FC9"/>
    <w:rsid w:val="00061CA2"/>
    <w:rsid w:val="00061FF1"/>
    <w:rsid w:val="0006287D"/>
    <w:rsid w:val="00062DA1"/>
    <w:rsid w:val="00062DA6"/>
    <w:rsid w:val="00063240"/>
    <w:rsid w:val="00063276"/>
    <w:rsid w:val="00063A5D"/>
    <w:rsid w:val="00063AEE"/>
    <w:rsid w:val="0006407E"/>
    <w:rsid w:val="000640B2"/>
    <w:rsid w:val="0006430D"/>
    <w:rsid w:val="0006444D"/>
    <w:rsid w:val="000644E4"/>
    <w:rsid w:val="00064CFF"/>
    <w:rsid w:val="00064F9D"/>
    <w:rsid w:val="0006500E"/>
    <w:rsid w:val="0006530E"/>
    <w:rsid w:val="000653BE"/>
    <w:rsid w:val="000653DC"/>
    <w:rsid w:val="00065890"/>
    <w:rsid w:val="00065BBA"/>
    <w:rsid w:val="00065E55"/>
    <w:rsid w:val="00066C3B"/>
    <w:rsid w:val="00066E39"/>
    <w:rsid w:val="00066FB4"/>
    <w:rsid w:val="0006722A"/>
    <w:rsid w:val="00067261"/>
    <w:rsid w:val="0006794D"/>
    <w:rsid w:val="00067DF5"/>
    <w:rsid w:val="00070070"/>
    <w:rsid w:val="0007107C"/>
    <w:rsid w:val="0007167A"/>
    <w:rsid w:val="00071762"/>
    <w:rsid w:val="00071952"/>
    <w:rsid w:val="00071E64"/>
    <w:rsid w:val="00071FCD"/>
    <w:rsid w:val="00072B4D"/>
    <w:rsid w:val="00073199"/>
    <w:rsid w:val="00073369"/>
    <w:rsid w:val="00073711"/>
    <w:rsid w:val="00073D1F"/>
    <w:rsid w:val="00073FBA"/>
    <w:rsid w:val="000747BF"/>
    <w:rsid w:val="00074BBC"/>
    <w:rsid w:val="00075054"/>
    <w:rsid w:val="000751F4"/>
    <w:rsid w:val="0007536F"/>
    <w:rsid w:val="000757B3"/>
    <w:rsid w:val="0007580A"/>
    <w:rsid w:val="000758A4"/>
    <w:rsid w:val="00075B28"/>
    <w:rsid w:val="00075FEE"/>
    <w:rsid w:val="00076559"/>
    <w:rsid w:val="000767E8"/>
    <w:rsid w:val="00076EAC"/>
    <w:rsid w:val="00077D1F"/>
    <w:rsid w:val="00080D70"/>
    <w:rsid w:val="0008117F"/>
    <w:rsid w:val="00081315"/>
    <w:rsid w:val="00081651"/>
    <w:rsid w:val="00081B88"/>
    <w:rsid w:val="00081C35"/>
    <w:rsid w:val="00081CBC"/>
    <w:rsid w:val="0008216D"/>
    <w:rsid w:val="00082179"/>
    <w:rsid w:val="00082307"/>
    <w:rsid w:val="00082D3A"/>
    <w:rsid w:val="00083032"/>
    <w:rsid w:val="00083F01"/>
    <w:rsid w:val="000841A0"/>
    <w:rsid w:val="00084B49"/>
    <w:rsid w:val="00084BB7"/>
    <w:rsid w:val="0008527E"/>
    <w:rsid w:val="000854DA"/>
    <w:rsid w:val="00085EE3"/>
    <w:rsid w:val="00085EF7"/>
    <w:rsid w:val="000866DE"/>
    <w:rsid w:val="00086B97"/>
    <w:rsid w:val="00086C2F"/>
    <w:rsid w:val="0008702F"/>
    <w:rsid w:val="000871AA"/>
    <w:rsid w:val="000871E5"/>
    <w:rsid w:val="0008746E"/>
    <w:rsid w:val="0008752A"/>
    <w:rsid w:val="0008767D"/>
    <w:rsid w:val="0008793B"/>
    <w:rsid w:val="00090770"/>
    <w:rsid w:val="00090860"/>
    <w:rsid w:val="00090C5E"/>
    <w:rsid w:val="00091209"/>
    <w:rsid w:val="00091519"/>
    <w:rsid w:val="00091AB9"/>
    <w:rsid w:val="0009242D"/>
    <w:rsid w:val="00092932"/>
    <w:rsid w:val="00092A06"/>
    <w:rsid w:val="00093B56"/>
    <w:rsid w:val="00093DB9"/>
    <w:rsid w:val="00094233"/>
    <w:rsid w:val="000943ED"/>
    <w:rsid w:val="00094580"/>
    <w:rsid w:val="00094894"/>
    <w:rsid w:val="00095181"/>
    <w:rsid w:val="000957DA"/>
    <w:rsid w:val="000958A7"/>
    <w:rsid w:val="00095E1D"/>
    <w:rsid w:val="000963CD"/>
    <w:rsid w:val="00096A5A"/>
    <w:rsid w:val="00097138"/>
    <w:rsid w:val="0009754A"/>
    <w:rsid w:val="00097848"/>
    <w:rsid w:val="00097AA2"/>
    <w:rsid w:val="00097B59"/>
    <w:rsid w:val="00097FE5"/>
    <w:rsid w:val="000A0286"/>
    <w:rsid w:val="000A0908"/>
    <w:rsid w:val="000A0EBD"/>
    <w:rsid w:val="000A117A"/>
    <w:rsid w:val="000A1311"/>
    <w:rsid w:val="000A1505"/>
    <w:rsid w:val="000A20E4"/>
    <w:rsid w:val="000A2474"/>
    <w:rsid w:val="000A2C1E"/>
    <w:rsid w:val="000A2CA0"/>
    <w:rsid w:val="000A2CDA"/>
    <w:rsid w:val="000A314F"/>
    <w:rsid w:val="000A320E"/>
    <w:rsid w:val="000A32F9"/>
    <w:rsid w:val="000A349C"/>
    <w:rsid w:val="000A3A96"/>
    <w:rsid w:val="000A3B09"/>
    <w:rsid w:val="000A3B17"/>
    <w:rsid w:val="000A3D2D"/>
    <w:rsid w:val="000A3EF0"/>
    <w:rsid w:val="000A408D"/>
    <w:rsid w:val="000A4101"/>
    <w:rsid w:val="000A49D4"/>
    <w:rsid w:val="000A4A2A"/>
    <w:rsid w:val="000A4EA6"/>
    <w:rsid w:val="000A4F8B"/>
    <w:rsid w:val="000A5E71"/>
    <w:rsid w:val="000A6789"/>
    <w:rsid w:val="000A697D"/>
    <w:rsid w:val="000A6F5F"/>
    <w:rsid w:val="000A7563"/>
    <w:rsid w:val="000A7BAD"/>
    <w:rsid w:val="000A7C37"/>
    <w:rsid w:val="000B05D9"/>
    <w:rsid w:val="000B0936"/>
    <w:rsid w:val="000B0DA6"/>
    <w:rsid w:val="000B1041"/>
    <w:rsid w:val="000B15BA"/>
    <w:rsid w:val="000B19E7"/>
    <w:rsid w:val="000B1AAB"/>
    <w:rsid w:val="000B1DC3"/>
    <w:rsid w:val="000B2912"/>
    <w:rsid w:val="000B3571"/>
    <w:rsid w:val="000B393B"/>
    <w:rsid w:val="000B3AEC"/>
    <w:rsid w:val="000B3D62"/>
    <w:rsid w:val="000B3F87"/>
    <w:rsid w:val="000B4540"/>
    <w:rsid w:val="000B4989"/>
    <w:rsid w:val="000B4AA5"/>
    <w:rsid w:val="000B5313"/>
    <w:rsid w:val="000B5674"/>
    <w:rsid w:val="000B5BF2"/>
    <w:rsid w:val="000B5D15"/>
    <w:rsid w:val="000B5DC8"/>
    <w:rsid w:val="000B60FD"/>
    <w:rsid w:val="000B6584"/>
    <w:rsid w:val="000B6613"/>
    <w:rsid w:val="000B7341"/>
    <w:rsid w:val="000B7747"/>
    <w:rsid w:val="000B7ABE"/>
    <w:rsid w:val="000B7B44"/>
    <w:rsid w:val="000C012A"/>
    <w:rsid w:val="000C0416"/>
    <w:rsid w:val="000C04EC"/>
    <w:rsid w:val="000C0F06"/>
    <w:rsid w:val="000C0FD3"/>
    <w:rsid w:val="000C116B"/>
    <w:rsid w:val="000C1598"/>
    <w:rsid w:val="000C1EE3"/>
    <w:rsid w:val="000C27B7"/>
    <w:rsid w:val="000C2FC9"/>
    <w:rsid w:val="000C34A1"/>
    <w:rsid w:val="000C36AE"/>
    <w:rsid w:val="000C3CB6"/>
    <w:rsid w:val="000C41CC"/>
    <w:rsid w:val="000C43BD"/>
    <w:rsid w:val="000C4609"/>
    <w:rsid w:val="000C4D9A"/>
    <w:rsid w:val="000C56B5"/>
    <w:rsid w:val="000C60C6"/>
    <w:rsid w:val="000C61F7"/>
    <w:rsid w:val="000C6481"/>
    <w:rsid w:val="000C6A1A"/>
    <w:rsid w:val="000C6D22"/>
    <w:rsid w:val="000C70CE"/>
    <w:rsid w:val="000C7154"/>
    <w:rsid w:val="000C7170"/>
    <w:rsid w:val="000C7464"/>
    <w:rsid w:val="000C75A1"/>
    <w:rsid w:val="000C773F"/>
    <w:rsid w:val="000C7A19"/>
    <w:rsid w:val="000C7F74"/>
    <w:rsid w:val="000D0647"/>
    <w:rsid w:val="000D071C"/>
    <w:rsid w:val="000D0DF1"/>
    <w:rsid w:val="000D116B"/>
    <w:rsid w:val="000D1E4A"/>
    <w:rsid w:val="000D2033"/>
    <w:rsid w:val="000D207C"/>
    <w:rsid w:val="000D2398"/>
    <w:rsid w:val="000D2477"/>
    <w:rsid w:val="000D2545"/>
    <w:rsid w:val="000D2BD1"/>
    <w:rsid w:val="000D2EEE"/>
    <w:rsid w:val="000D3009"/>
    <w:rsid w:val="000D3966"/>
    <w:rsid w:val="000D4070"/>
    <w:rsid w:val="000D41EA"/>
    <w:rsid w:val="000D449D"/>
    <w:rsid w:val="000D53D0"/>
    <w:rsid w:val="000D5734"/>
    <w:rsid w:val="000D5890"/>
    <w:rsid w:val="000D5E8F"/>
    <w:rsid w:val="000D5F21"/>
    <w:rsid w:val="000D674C"/>
    <w:rsid w:val="000D688C"/>
    <w:rsid w:val="000D698A"/>
    <w:rsid w:val="000D6DEA"/>
    <w:rsid w:val="000D70D7"/>
    <w:rsid w:val="000D72DF"/>
    <w:rsid w:val="000D7F4F"/>
    <w:rsid w:val="000E02AE"/>
    <w:rsid w:val="000E0308"/>
    <w:rsid w:val="000E0593"/>
    <w:rsid w:val="000E07D6"/>
    <w:rsid w:val="000E12D0"/>
    <w:rsid w:val="000E13F7"/>
    <w:rsid w:val="000E1613"/>
    <w:rsid w:val="000E1724"/>
    <w:rsid w:val="000E1A9A"/>
    <w:rsid w:val="000E1F49"/>
    <w:rsid w:val="000E203A"/>
    <w:rsid w:val="000E2103"/>
    <w:rsid w:val="000E2535"/>
    <w:rsid w:val="000E2632"/>
    <w:rsid w:val="000E270A"/>
    <w:rsid w:val="000E2917"/>
    <w:rsid w:val="000E2A69"/>
    <w:rsid w:val="000E2E7F"/>
    <w:rsid w:val="000E3672"/>
    <w:rsid w:val="000E3BF2"/>
    <w:rsid w:val="000E3E60"/>
    <w:rsid w:val="000E3F74"/>
    <w:rsid w:val="000E432B"/>
    <w:rsid w:val="000E46C9"/>
    <w:rsid w:val="000E4B35"/>
    <w:rsid w:val="000E4E0A"/>
    <w:rsid w:val="000E5251"/>
    <w:rsid w:val="000E57E1"/>
    <w:rsid w:val="000E5CB4"/>
    <w:rsid w:val="000E6001"/>
    <w:rsid w:val="000E6079"/>
    <w:rsid w:val="000E6964"/>
    <w:rsid w:val="000E6C4D"/>
    <w:rsid w:val="000E6DBF"/>
    <w:rsid w:val="000E7DDD"/>
    <w:rsid w:val="000F011C"/>
    <w:rsid w:val="000F0466"/>
    <w:rsid w:val="000F088F"/>
    <w:rsid w:val="000F0C3C"/>
    <w:rsid w:val="000F0D60"/>
    <w:rsid w:val="000F0F73"/>
    <w:rsid w:val="000F125A"/>
    <w:rsid w:val="000F16A8"/>
    <w:rsid w:val="000F1B4A"/>
    <w:rsid w:val="000F1F0F"/>
    <w:rsid w:val="000F23AD"/>
    <w:rsid w:val="000F29D0"/>
    <w:rsid w:val="000F2BE2"/>
    <w:rsid w:val="000F3169"/>
    <w:rsid w:val="000F34A3"/>
    <w:rsid w:val="000F3638"/>
    <w:rsid w:val="000F4ED0"/>
    <w:rsid w:val="000F4EF8"/>
    <w:rsid w:val="000F65C1"/>
    <w:rsid w:val="000F6635"/>
    <w:rsid w:val="000F6988"/>
    <w:rsid w:val="000F6ADD"/>
    <w:rsid w:val="000F7544"/>
    <w:rsid w:val="000F7BF0"/>
    <w:rsid w:val="000F7D97"/>
    <w:rsid w:val="001000B3"/>
    <w:rsid w:val="001007D7"/>
    <w:rsid w:val="00100B6A"/>
    <w:rsid w:val="00100F01"/>
    <w:rsid w:val="001012AB"/>
    <w:rsid w:val="00101417"/>
    <w:rsid w:val="001018BB"/>
    <w:rsid w:val="00101D66"/>
    <w:rsid w:val="001024CB"/>
    <w:rsid w:val="001029DC"/>
    <w:rsid w:val="001032A6"/>
    <w:rsid w:val="00103A0C"/>
    <w:rsid w:val="0010438D"/>
    <w:rsid w:val="001047D8"/>
    <w:rsid w:val="00104AFE"/>
    <w:rsid w:val="001052A7"/>
    <w:rsid w:val="001052D8"/>
    <w:rsid w:val="00105D94"/>
    <w:rsid w:val="001065A1"/>
    <w:rsid w:val="0010666C"/>
    <w:rsid w:val="00106E77"/>
    <w:rsid w:val="0010702B"/>
    <w:rsid w:val="00107314"/>
    <w:rsid w:val="00107688"/>
    <w:rsid w:val="0010770D"/>
    <w:rsid w:val="001077A0"/>
    <w:rsid w:val="0011016B"/>
    <w:rsid w:val="0011063E"/>
    <w:rsid w:val="00111261"/>
    <w:rsid w:val="0011130C"/>
    <w:rsid w:val="001115ED"/>
    <w:rsid w:val="00111C0A"/>
    <w:rsid w:val="00111EAD"/>
    <w:rsid w:val="00111FC0"/>
    <w:rsid w:val="0011236C"/>
    <w:rsid w:val="00112696"/>
    <w:rsid w:val="0011275F"/>
    <w:rsid w:val="00112E72"/>
    <w:rsid w:val="00113137"/>
    <w:rsid w:val="00113353"/>
    <w:rsid w:val="001138A5"/>
    <w:rsid w:val="001139C0"/>
    <w:rsid w:val="00113AAC"/>
    <w:rsid w:val="001140C4"/>
    <w:rsid w:val="001141E9"/>
    <w:rsid w:val="00114573"/>
    <w:rsid w:val="001149F0"/>
    <w:rsid w:val="00115299"/>
    <w:rsid w:val="001158CF"/>
    <w:rsid w:val="001158EC"/>
    <w:rsid w:val="00117416"/>
    <w:rsid w:val="00117431"/>
    <w:rsid w:val="00117492"/>
    <w:rsid w:val="00117A4D"/>
    <w:rsid w:val="00117C0E"/>
    <w:rsid w:val="00120B70"/>
    <w:rsid w:val="00120C98"/>
    <w:rsid w:val="00120D84"/>
    <w:rsid w:val="0012102A"/>
    <w:rsid w:val="0012189B"/>
    <w:rsid w:val="00122262"/>
    <w:rsid w:val="00122279"/>
    <w:rsid w:val="00122566"/>
    <w:rsid w:val="00122631"/>
    <w:rsid w:val="00122710"/>
    <w:rsid w:val="00122965"/>
    <w:rsid w:val="00122C3A"/>
    <w:rsid w:val="00122EA7"/>
    <w:rsid w:val="0012307F"/>
    <w:rsid w:val="001234C3"/>
    <w:rsid w:val="001236F3"/>
    <w:rsid w:val="00124087"/>
    <w:rsid w:val="001240A6"/>
    <w:rsid w:val="00124195"/>
    <w:rsid w:val="0012499E"/>
    <w:rsid w:val="00124AC7"/>
    <w:rsid w:val="0012519A"/>
    <w:rsid w:val="001255D4"/>
    <w:rsid w:val="00125C2E"/>
    <w:rsid w:val="00125F37"/>
    <w:rsid w:val="001260C2"/>
    <w:rsid w:val="001264A5"/>
    <w:rsid w:val="001264C7"/>
    <w:rsid w:val="0012654C"/>
    <w:rsid w:val="001265E2"/>
    <w:rsid w:val="001265F3"/>
    <w:rsid w:val="0012712B"/>
    <w:rsid w:val="001273C5"/>
    <w:rsid w:val="0012758E"/>
    <w:rsid w:val="001276E1"/>
    <w:rsid w:val="00130959"/>
    <w:rsid w:val="001312EB"/>
    <w:rsid w:val="001316F2"/>
    <w:rsid w:val="00131AB5"/>
    <w:rsid w:val="00131AEB"/>
    <w:rsid w:val="001322AC"/>
    <w:rsid w:val="00132369"/>
    <w:rsid w:val="00132681"/>
    <w:rsid w:val="001332AB"/>
    <w:rsid w:val="001332D8"/>
    <w:rsid w:val="00133871"/>
    <w:rsid w:val="00134D9D"/>
    <w:rsid w:val="00134E8D"/>
    <w:rsid w:val="00135241"/>
    <w:rsid w:val="00135400"/>
    <w:rsid w:val="00135B47"/>
    <w:rsid w:val="00135C6F"/>
    <w:rsid w:val="00135D9D"/>
    <w:rsid w:val="00135E74"/>
    <w:rsid w:val="00136747"/>
    <w:rsid w:val="00136822"/>
    <w:rsid w:val="00136886"/>
    <w:rsid w:val="0013698A"/>
    <w:rsid w:val="00136AE9"/>
    <w:rsid w:val="00136E8D"/>
    <w:rsid w:val="0014085C"/>
    <w:rsid w:val="00140F2D"/>
    <w:rsid w:val="00140F38"/>
    <w:rsid w:val="00141350"/>
    <w:rsid w:val="001425EF"/>
    <w:rsid w:val="00142857"/>
    <w:rsid w:val="001429D5"/>
    <w:rsid w:val="00142B5D"/>
    <w:rsid w:val="00142DB3"/>
    <w:rsid w:val="00142F05"/>
    <w:rsid w:val="0014369C"/>
    <w:rsid w:val="00143949"/>
    <w:rsid w:val="001442BD"/>
    <w:rsid w:val="00144823"/>
    <w:rsid w:val="00144CB4"/>
    <w:rsid w:val="00144DDE"/>
    <w:rsid w:val="0014541B"/>
    <w:rsid w:val="001457CD"/>
    <w:rsid w:val="00145EE1"/>
    <w:rsid w:val="001460EF"/>
    <w:rsid w:val="001463E2"/>
    <w:rsid w:val="00146677"/>
    <w:rsid w:val="0014673B"/>
    <w:rsid w:val="001467DD"/>
    <w:rsid w:val="00147097"/>
    <w:rsid w:val="001470D8"/>
    <w:rsid w:val="00147339"/>
    <w:rsid w:val="00147781"/>
    <w:rsid w:val="00147964"/>
    <w:rsid w:val="00147D31"/>
    <w:rsid w:val="00150593"/>
    <w:rsid w:val="00150E30"/>
    <w:rsid w:val="00150E6E"/>
    <w:rsid w:val="0015151B"/>
    <w:rsid w:val="0015186E"/>
    <w:rsid w:val="001518D2"/>
    <w:rsid w:val="00151B84"/>
    <w:rsid w:val="00151FAB"/>
    <w:rsid w:val="00152FF1"/>
    <w:rsid w:val="00153449"/>
    <w:rsid w:val="00153470"/>
    <w:rsid w:val="001536D0"/>
    <w:rsid w:val="00153B30"/>
    <w:rsid w:val="00153DAD"/>
    <w:rsid w:val="00155377"/>
    <w:rsid w:val="001555C9"/>
    <w:rsid w:val="0015658A"/>
    <w:rsid w:val="001573AF"/>
    <w:rsid w:val="00157BAA"/>
    <w:rsid w:val="00157BAB"/>
    <w:rsid w:val="00157C86"/>
    <w:rsid w:val="00157F6E"/>
    <w:rsid w:val="00160104"/>
    <w:rsid w:val="0016017F"/>
    <w:rsid w:val="0016031F"/>
    <w:rsid w:val="0016095A"/>
    <w:rsid w:val="00160968"/>
    <w:rsid w:val="00160A90"/>
    <w:rsid w:val="00160AD6"/>
    <w:rsid w:val="00160C3E"/>
    <w:rsid w:val="00160F03"/>
    <w:rsid w:val="0016131F"/>
    <w:rsid w:val="00161322"/>
    <w:rsid w:val="00161614"/>
    <w:rsid w:val="001619C7"/>
    <w:rsid w:val="00161A87"/>
    <w:rsid w:val="00161F33"/>
    <w:rsid w:val="00162381"/>
    <w:rsid w:val="00162839"/>
    <w:rsid w:val="00162D17"/>
    <w:rsid w:val="00162E9E"/>
    <w:rsid w:val="00163007"/>
    <w:rsid w:val="001634E7"/>
    <w:rsid w:val="00163A43"/>
    <w:rsid w:val="00163C2B"/>
    <w:rsid w:val="00164111"/>
    <w:rsid w:val="00164775"/>
    <w:rsid w:val="00164A6B"/>
    <w:rsid w:val="00164A8D"/>
    <w:rsid w:val="00164DDE"/>
    <w:rsid w:val="00164E4D"/>
    <w:rsid w:val="00165216"/>
    <w:rsid w:val="00165FF9"/>
    <w:rsid w:val="00166587"/>
    <w:rsid w:val="001667E2"/>
    <w:rsid w:val="00166AEE"/>
    <w:rsid w:val="00166B15"/>
    <w:rsid w:val="00166DE3"/>
    <w:rsid w:val="0016727F"/>
    <w:rsid w:val="0016734C"/>
    <w:rsid w:val="00167D43"/>
    <w:rsid w:val="00170418"/>
    <w:rsid w:val="001704D1"/>
    <w:rsid w:val="00171DFA"/>
    <w:rsid w:val="00171F64"/>
    <w:rsid w:val="001720B9"/>
    <w:rsid w:val="0017217E"/>
    <w:rsid w:val="00172602"/>
    <w:rsid w:val="001726ED"/>
    <w:rsid w:val="00172AE8"/>
    <w:rsid w:val="001730A6"/>
    <w:rsid w:val="00173756"/>
    <w:rsid w:val="001739C0"/>
    <w:rsid w:val="001740F2"/>
    <w:rsid w:val="0017415D"/>
    <w:rsid w:val="001743BD"/>
    <w:rsid w:val="0017452C"/>
    <w:rsid w:val="00174725"/>
    <w:rsid w:val="00174833"/>
    <w:rsid w:val="00174AD3"/>
    <w:rsid w:val="00175083"/>
    <w:rsid w:val="00175B0E"/>
    <w:rsid w:val="00175E6D"/>
    <w:rsid w:val="00176F4B"/>
    <w:rsid w:val="00180752"/>
    <w:rsid w:val="00180926"/>
    <w:rsid w:val="00180D5A"/>
    <w:rsid w:val="00181482"/>
    <w:rsid w:val="0018242D"/>
    <w:rsid w:val="0018258D"/>
    <w:rsid w:val="001827B7"/>
    <w:rsid w:val="001828A4"/>
    <w:rsid w:val="0018298A"/>
    <w:rsid w:val="00182F3B"/>
    <w:rsid w:val="00182F80"/>
    <w:rsid w:val="00182FB3"/>
    <w:rsid w:val="001834BD"/>
    <w:rsid w:val="0018366C"/>
    <w:rsid w:val="0018393F"/>
    <w:rsid w:val="00183FE7"/>
    <w:rsid w:val="0018419E"/>
    <w:rsid w:val="001842D6"/>
    <w:rsid w:val="00184657"/>
    <w:rsid w:val="00184A49"/>
    <w:rsid w:val="00184F9D"/>
    <w:rsid w:val="00185129"/>
    <w:rsid w:val="001852F4"/>
    <w:rsid w:val="0018619D"/>
    <w:rsid w:val="00186382"/>
    <w:rsid w:val="00186781"/>
    <w:rsid w:val="001867D7"/>
    <w:rsid w:val="00186C85"/>
    <w:rsid w:val="00186D6E"/>
    <w:rsid w:val="00186F34"/>
    <w:rsid w:val="00186F71"/>
    <w:rsid w:val="00186FFE"/>
    <w:rsid w:val="001871BB"/>
    <w:rsid w:val="00187928"/>
    <w:rsid w:val="00187E06"/>
    <w:rsid w:val="00190111"/>
    <w:rsid w:val="00190D2E"/>
    <w:rsid w:val="00191F01"/>
    <w:rsid w:val="001921B3"/>
    <w:rsid w:val="0019274E"/>
    <w:rsid w:val="00192862"/>
    <w:rsid w:val="00192C7C"/>
    <w:rsid w:val="00193203"/>
    <w:rsid w:val="0019366B"/>
    <w:rsid w:val="00193974"/>
    <w:rsid w:val="001939F9"/>
    <w:rsid w:val="00193A21"/>
    <w:rsid w:val="00193AD5"/>
    <w:rsid w:val="001942A4"/>
    <w:rsid w:val="001943D1"/>
    <w:rsid w:val="001946B0"/>
    <w:rsid w:val="00194E4D"/>
    <w:rsid w:val="00195063"/>
    <w:rsid w:val="00195159"/>
    <w:rsid w:val="001952BD"/>
    <w:rsid w:val="001954A4"/>
    <w:rsid w:val="00195855"/>
    <w:rsid w:val="001961C4"/>
    <w:rsid w:val="00196679"/>
    <w:rsid w:val="00196D07"/>
    <w:rsid w:val="00196D19"/>
    <w:rsid w:val="0019751C"/>
    <w:rsid w:val="00197713"/>
    <w:rsid w:val="00197890"/>
    <w:rsid w:val="00197999"/>
    <w:rsid w:val="00197B47"/>
    <w:rsid w:val="001A07A9"/>
    <w:rsid w:val="001A0A5A"/>
    <w:rsid w:val="001A0BAB"/>
    <w:rsid w:val="001A1134"/>
    <w:rsid w:val="001A1220"/>
    <w:rsid w:val="001A13AD"/>
    <w:rsid w:val="001A15C4"/>
    <w:rsid w:val="001A18C8"/>
    <w:rsid w:val="001A2103"/>
    <w:rsid w:val="001A2215"/>
    <w:rsid w:val="001A2D7C"/>
    <w:rsid w:val="001A2FB5"/>
    <w:rsid w:val="001A3785"/>
    <w:rsid w:val="001A3A3A"/>
    <w:rsid w:val="001A3D3C"/>
    <w:rsid w:val="001A3FD9"/>
    <w:rsid w:val="001A4481"/>
    <w:rsid w:val="001A471C"/>
    <w:rsid w:val="001A4ABB"/>
    <w:rsid w:val="001A4DC3"/>
    <w:rsid w:val="001A51B9"/>
    <w:rsid w:val="001A52EF"/>
    <w:rsid w:val="001A58A5"/>
    <w:rsid w:val="001A67C7"/>
    <w:rsid w:val="001A7035"/>
    <w:rsid w:val="001A7254"/>
    <w:rsid w:val="001A7721"/>
    <w:rsid w:val="001A78DE"/>
    <w:rsid w:val="001B036D"/>
    <w:rsid w:val="001B0382"/>
    <w:rsid w:val="001B0EE8"/>
    <w:rsid w:val="001B1B16"/>
    <w:rsid w:val="001B1BA5"/>
    <w:rsid w:val="001B1C24"/>
    <w:rsid w:val="001B1F84"/>
    <w:rsid w:val="001B2279"/>
    <w:rsid w:val="001B2509"/>
    <w:rsid w:val="001B317C"/>
    <w:rsid w:val="001B358D"/>
    <w:rsid w:val="001B3712"/>
    <w:rsid w:val="001B3CB4"/>
    <w:rsid w:val="001B3CE6"/>
    <w:rsid w:val="001B4212"/>
    <w:rsid w:val="001B45B0"/>
    <w:rsid w:val="001B480D"/>
    <w:rsid w:val="001B56D3"/>
    <w:rsid w:val="001B5B4D"/>
    <w:rsid w:val="001B5C33"/>
    <w:rsid w:val="001B5D4F"/>
    <w:rsid w:val="001B5E9D"/>
    <w:rsid w:val="001B6A51"/>
    <w:rsid w:val="001B75DF"/>
    <w:rsid w:val="001B7886"/>
    <w:rsid w:val="001C0226"/>
    <w:rsid w:val="001C0E44"/>
    <w:rsid w:val="001C0F83"/>
    <w:rsid w:val="001C1A3C"/>
    <w:rsid w:val="001C1FAC"/>
    <w:rsid w:val="001C25BF"/>
    <w:rsid w:val="001C27A0"/>
    <w:rsid w:val="001C2C02"/>
    <w:rsid w:val="001C2D89"/>
    <w:rsid w:val="001C2F1E"/>
    <w:rsid w:val="001C2F9E"/>
    <w:rsid w:val="001C3449"/>
    <w:rsid w:val="001C35A4"/>
    <w:rsid w:val="001C3656"/>
    <w:rsid w:val="001C38C9"/>
    <w:rsid w:val="001C44D6"/>
    <w:rsid w:val="001C480E"/>
    <w:rsid w:val="001C5307"/>
    <w:rsid w:val="001C5322"/>
    <w:rsid w:val="001C563D"/>
    <w:rsid w:val="001C595D"/>
    <w:rsid w:val="001C5C4A"/>
    <w:rsid w:val="001C5C84"/>
    <w:rsid w:val="001C5CC5"/>
    <w:rsid w:val="001C5E07"/>
    <w:rsid w:val="001C60B3"/>
    <w:rsid w:val="001C62A9"/>
    <w:rsid w:val="001C671C"/>
    <w:rsid w:val="001C6760"/>
    <w:rsid w:val="001C68B1"/>
    <w:rsid w:val="001C6BC3"/>
    <w:rsid w:val="001C7E1F"/>
    <w:rsid w:val="001D0FCF"/>
    <w:rsid w:val="001D10DC"/>
    <w:rsid w:val="001D1915"/>
    <w:rsid w:val="001D1B8D"/>
    <w:rsid w:val="001D2A86"/>
    <w:rsid w:val="001D2D6D"/>
    <w:rsid w:val="001D3D17"/>
    <w:rsid w:val="001D5341"/>
    <w:rsid w:val="001D56AA"/>
    <w:rsid w:val="001D5926"/>
    <w:rsid w:val="001D6F1B"/>
    <w:rsid w:val="001D75D7"/>
    <w:rsid w:val="001D77F5"/>
    <w:rsid w:val="001D7908"/>
    <w:rsid w:val="001E02CC"/>
    <w:rsid w:val="001E034C"/>
    <w:rsid w:val="001E0359"/>
    <w:rsid w:val="001E03D2"/>
    <w:rsid w:val="001E04DE"/>
    <w:rsid w:val="001E0D96"/>
    <w:rsid w:val="001E0F5A"/>
    <w:rsid w:val="001E1183"/>
    <w:rsid w:val="001E11A9"/>
    <w:rsid w:val="001E1219"/>
    <w:rsid w:val="001E129A"/>
    <w:rsid w:val="001E1599"/>
    <w:rsid w:val="001E1B30"/>
    <w:rsid w:val="001E214C"/>
    <w:rsid w:val="001E26FF"/>
    <w:rsid w:val="001E2743"/>
    <w:rsid w:val="001E2754"/>
    <w:rsid w:val="001E2810"/>
    <w:rsid w:val="001E2EEB"/>
    <w:rsid w:val="001E470B"/>
    <w:rsid w:val="001E4DC9"/>
    <w:rsid w:val="001E5330"/>
    <w:rsid w:val="001E5533"/>
    <w:rsid w:val="001E6CE0"/>
    <w:rsid w:val="001E6F9D"/>
    <w:rsid w:val="001E70F1"/>
    <w:rsid w:val="001E7193"/>
    <w:rsid w:val="001E7454"/>
    <w:rsid w:val="001E7A7E"/>
    <w:rsid w:val="001E7C94"/>
    <w:rsid w:val="001E7D10"/>
    <w:rsid w:val="001E7E40"/>
    <w:rsid w:val="001F0736"/>
    <w:rsid w:val="001F0808"/>
    <w:rsid w:val="001F0909"/>
    <w:rsid w:val="001F0E17"/>
    <w:rsid w:val="001F121F"/>
    <w:rsid w:val="001F1433"/>
    <w:rsid w:val="001F160D"/>
    <w:rsid w:val="001F1F1C"/>
    <w:rsid w:val="001F217A"/>
    <w:rsid w:val="001F21B9"/>
    <w:rsid w:val="001F28EB"/>
    <w:rsid w:val="001F2B50"/>
    <w:rsid w:val="001F2E31"/>
    <w:rsid w:val="001F2F81"/>
    <w:rsid w:val="001F310D"/>
    <w:rsid w:val="001F327F"/>
    <w:rsid w:val="001F33A4"/>
    <w:rsid w:val="001F3689"/>
    <w:rsid w:val="001F3867"/>
    <w:rsid w:val="001F3E6D"/>
    <w:rsid w:val="001F41B8"/>
    <w:rsid w:val="001F437C"/>
    <w:rsid w:val="001F498E"/>
    <w:rsid w:val="001F5572"/>
    <w:rsid w:val="001F56E8"/>
    <w:rsid w:val="001F5849"/>
    <w:rsid w:val="001F5C75"/>
    <w:rsid w:val="001F5D92"/>
    <w:rsid w:val="001F6963"/>
    <w:rsid w:val="001F69DC"/>
    <w:rsid w:val="001F71D2"/>
    <w:rsid w:val="001F7485"/>
    <w:rsid w:val="001F76FB"/>
    <w:rsid w:val="002007D1"/>
    <w:rsid w:val="002009A2"/>
    <w:rsid w:val="00200A3C"/>
    <w:rsid w:val="002010BB"/>
    <w:rsid w:val="002010F0"/>
    <w:rsid w:val="002016D7"/>
    <w:rsid w:val="00201708"/>
    <w:rsid w:val="00201E96"/>
    <w:rsid w:val="00202146"/>
    <w:rsid w:val="00202383"/>
    <w:rsid w:val="00202655"/>
    <w:rsid w:val="00203020"/>
    <w:rsid w:val="00203046"/>
    <w:rsid w:val="0020338A"/>
    <w:rsid w:val="0020357D"/>
    <w:rsid w:val="00203941"/>
    <w:rsid w:val="00203DFC"/>
    <w:rsid w:val="00203F25"/>
    <w:rsid w:val="00204AD7"/>
    <w:rsid w:val="002052B8"/>
    <w:rsid w:val="002053A2"/>
    <w:rsid w:val="002057DF"/>
    <w:rsid w:val="00205D45"/>
    <w:rsid w:val="00205E03"/>
    <w:rsid w:val="00206AAE"/>
    <w:rsid w:val="00206E76"/>
    <w:rsid w:val="002072F3"/>
    <w:rsid w:val="0020738F"/>
    <w:rsid w:val="0020743B"/>
    <w:rsid w:val="002077B5"/>
    <w:rsid w:val="00207972"/>
    <w:rsid w:val="002079FA"/>
    <w:rsid w:val="00210A81"/>
    <w:rsid w:val="00211211"/>
    <w:rsid w:val="00211483"/>
    <w:rsid w:val="002114F5"/>
    <w:rsid w:val="0021246A"/>
    <w:rsid w:val="00212A4D"/>
    <w:rsid w:val="00212A64"/>
    <w:rsid w:val="00212FBF"/>
    <w:rsid w:val="0021316E"/>
    <w:rsid w:val="00213527"/>
    <w:rsid w:val="002139AC"/>
    <w:rsid w:val="00213C42"/>
    <w:rsid w:val="00213E54"/>
    <w:rsid w:val="00213EC4"/>
    <w:rsid w:val="002140EC"/>
    <w:rsid w:val="00214B0F"/>
    <w:rsid w:val="00214BA8"/>
    <w:rsid w:val="00214C4F"/>
    <w:rsid w:val="00214FDF"/>
    <w:rsid w:val="0021507A"/>
    <w:rsid w:val="002154B2"/>
    <w:rsid w:val="002158A4"/>
    <w:rsid w:val="00215960"/>
    <w:rsid w:val="002159F2"/>
    <w:rsid w:val="00215DBE"/>
    <w:rsid w:val="00216062"/>
    <w:rsid w:val="00216348"/>
    <w:rsid w:val="00216682"/>
    <w:rsid w:val="002168F5"/>
    <w:rsid w:val="00217235"/>
    <w:rsid w:val="002176CE"/>
    <w:rsid w:val="002177F6"/>
    <w:rsid w:val="0021781A"/>
    <w:rsid w:val="00220F16"/>
    <w:rsid w:val="00220F6B"/>
    <w:rsid w:val="00221232"/>
    <w:rsid w:val="002218F4"/>
    <w:rsid w:val="002219A7"/>
    <w:rsid w:val="002224EB"/>
    <w:rsid w:val="002229EB"/>
    <w:rsid w:val="00222C71"/>
    <w:rsid w:val="00223188"/>
    <w:rsid w:val="00223427"/>
    <w:rsid w:val="0022397A"/>
    <w:rsid w:val="00223A93"/>
    <w:rsid w:val="00223A9D"/>
    <w:rsid w:val="00223BD9"/>
    <w:rsid w:val="00224267"/>
    <w:rsid w:val="00224DF8"/>
    <w:rsid w:val="00224E76"/>
    <w:rsid w:val="00225B48"/>
    <w:rsid w:val="00225C8C"/>
    <w:rsid w:val="002263DA"/>
    <w:rsid w:val="002263F8"/>
    <w:rsid w:val="00226720"/>
    <w:rsid w:val="00226F3C"/>
    <w:rsid w:val="002276D7"/>
    <w:rsid w:val="00227BD0"/>
    <w:rsid w:val="002301D3"/>
    <w:rsid w:val="0023041D"/>
    <w:rsid w:val="0023058E"/>
    <w:rsid w:val="00230C8B"/>
    <w:rsid w:val="0023120B"/>
    <w:rsid w:val="0023174B"/>
    <w:rsid w:val="00231E92"/>
    <w:rsid w:val="00232516"/>
    <w:rsid w:val="002327D3"/>
    <w:rsid w:val="002330F9"/>
    <w:rsid w:val="002332C3"/>
    <w:rsid w:val="0023348E"/>
    <w:rsid w:val="002334E3"/>
    <w:rsid w:val="0023392F"/>
    <w:rsid w:val="0023393C"/>
    <w:rsid w:val="00233CF8"/>
    <w:rsid w:val="00233F14"/>
    <w:rsid w:val="00234230"/>
    <w:rsid w:val="002342A3"/>
    <w:rsid w:val="0023485C"/>
    <w:rsid w:val="0023487D"/>
    <w:rsid w:val="00234897"/>
    <w:rsid w:val="00234B36"/>
    <w:rsid w:val="00234EBC"/>
    <w:rsid w:val="002354B6"/>
    <w:rsid w:val="002359AC"/>
    <w:rsid w:val="00235A36"/>
    <w:rsid w:val="00235D1D"/>
    <w:rsid w:val="00236173"/>
    <w:rsid w:val="00236408"/>
    <w:rsid w:val="00236642"/>
    <w:rsid w:val="00236693"/>
    <w:rsid w:val="00236753"/>
    <w:rsid w:val="00236AA6"/>
    <w:rsid w:val="00236D8A"/>
    <w:rsid w:val="0023707A"/>
    <w:rsid w:val="0023708B"/>
    <w:rsid w:val="0023737E"/>
    <w:rsid w:val="0023791B"/>
    <w:rsid w:val="00237AB0"/>
    <w:rsid w:val="002401BC"/>
    <w:rsid w:val="0024071A"/>
    <w:rsid w:val="00240C40"/>
    <w:rsid w:val="00240EBB"/>
    <w:rsid w:val="00241076"/>
    <w:rsid w:val="00241114"/>
    <w:rsid w:val="00241522"/>
    <w:rsid w:val="002419E3"/>
    <w:rsid w:val="00241CE8"/>
    <w:rsid w:val="002425B0"/>
    <w:rsid w:val="00242A51"/>
    <w:rsid w:val="00242F2C"/>
    <w:rsid w:val="00243772"/>
    <w:rsid w:val="00243799"/>
    <w:rsid w:val="002439E1"/>
    <w:rsid w:val="002444AB"/>
    <w:rsid w:val="00245184"/>
    <w:rsid w:val="00246F22"/>
    <w:rsid w:val="00247050"/>
    <w:rsid w:val="00247280"/>
    <w:rsid w:val="002473D3"/>
    <w:rsid w:val="002479B9"/>
    <w:rsid w:val="00247DB9"/>
    <w:rsid w:val="00247DBA"/>
    <w:rsid w:val="00247F48"/>
    <w:rsid w:val="00247FDE"/>
    <w:rsid w:val="0025016F"/>
    <w:rsid w:val="0025028E"/>
    <w:rsid w:val="00250BBA"/>
    <w:rsid w:val="00250E18"/>
    <w:rsid w:val="00250F12"/>
    <w:rsid w:val="00251247"/>
    <w:rsid w:val="002518F4"/>
    <w:rsid w:val="00251B8D"/>
    <w:rsid w:val="00251DF1"/>
    <w:rsid w:val="002520D2"/>
    <w:rsid w:val="0025247B"/>
    <w:rsid w:val="0025259A"/>
    <w:rsid w:val="0025286A"/>
    <w:rsid w:val="002529D0"/>
    <w:rsid w:val="00252CF5"/>
    <w:rsid w:val="00252D0B"/>
    <w:rsid w:val="00252E6B"/>
    <w:rsid w:val="00252F32"/>
    <w:rsid w:val="00253409"/>
    <w:rsid w:val="0025356E"/>
    <w:rsid w:val="0025357F"/>
    <w:rsid w:val="00253592"/>
    <w:rsid w:val="002538A9"/>
    <w:rsid w:val="00253E48"/>
    <w:rsid w:val="00253EAB"/>
    <w:rsid w:val="002544C0"/>
    <w:rsid w:val="00254C0D"/>
    <w:rsid w:val="002550B0"/>
    <w:rsid w:val="00255279"/>
    <w:rsid w:val="0025573E"/>
    <w:rsid w:val="0025589D"/>
    <w:rsid w:val="00255C92"/>
    <w:rsid w:val="002566BF"/>
    <w:rsid w:val="002569A2"/>
    <w:rsid w:val="002569CC"/>
    <w:rsid w:val="002570AA"/>
    <w:rsid w:val="0026002C"/>
    <w:rsid w:val="002607A3"/>
    <w:rsid w:val="00261190"/>
    <w:rsid w:val="00261BE0"/>
    <w:rsid w:val="00261F92"/>
    <w:rsid w:val="002626B1"/>
    <w:rsid w:val="00262770"/>
    <w:rsid w:val="002629A6"/>
    <w:rsid w:val="00262AA7"/>
    <w:rsid w:val="00262C49"/>
    <w:rsid w:val="00263230"/>
    <w:rsid w:val="00263414"/>
    <w:rsid w:val="0026343B"/>
    <w:rsid w:val="002634F7"/>
    <w:rsid w:val="00263722"/>
    <w:rsid w:val="00263E54"/>
    <w:rsid w:val="00263F91"/>
    <w:rsid w:val="0026476C"/>
    <w:rsid w:val="00264C90"/>
    <w:rsid w:val="00264EF2"/>
    <w:rsid w:val="002656D2"/>
    <w:rsid w:val="00265940"/>
    <w:rsid w:val="00265C36"/>
    <w:rsid w:val="00266373"/>
    <w:rsid w:val="00266847"/>
    <w:rsid w:val="00266A7F"/>
    <w:rsid w:val="00266E19"/>
    <w:rsid w:val="00266F86"/>
    <w:rsid w:val="0026709B"/>
    <w:rsid w:val="002674A8"/>
    <w:rsid w:val="00267C4D"/>
    <w:rsid w:val="00267E2F"/>
    <w:rsid w:val="0027018D"/>
    <w:rsid w:val="00270822"/>
    <w:rsid w:val="00270B67"/>
    <w:rsid w:val="00270D25"/>
    <w:rsid w:val="00270F0B"/>
    <w:rsid w:val="00270F0F"/>
    <w:rsid w:val="00270F8C"/>
    <w:rsid w:val="002711AE"/>
    <w:rsid w:val="0027149C"/>
    <w:rsid w:val="00271988"/>
    <w:rsid w:val="00271D2A"/>
    <w:rsid w:val="002736D1"/>
    <w:rsid w:val="00273FA7"/>
    <w:rsid w:val="00273FB4"/>
    <w:rsid w:val="00274913"/>
    <w:rsid w:val="00274AFE"/>
    <w:rsid w:val="00274C19"/>
    <w:rsid w:val="00274F33"/>
    <w:rsid w:val="00275181"/>
    <w:rsid w:val="00275230"/>
    <w:rsid w:val="0027591F"/>
    <w:rsid w:val="00275982"/>
    <w:rsid w:val="00275CC0"/>
    <w:rsid w:val="002764BC"/>
    <w:rsid w:val="0027655A"/>
    <w:rsid w:val="002765E8"/>
    <w:rsid w:val="00276C77"/>
    <w:rsid w:val="00276D31"/>
    <w:rsid w:val="00276E24"/>
    <w:rsid w:val="00276EC3"/>
    <w:rsid w:val="00276EF8"/>
    <w:rsid w:val="0027736A"/>
    <w:rsid w:val="00277739"/>
    <w:rsid w:val="00280ACD"/>
    <w:rsid w:val="002817EC"/>
    <w:rsid w:val="00281C98"/>
    <w:rsid w:val="00281F90"/>
    <w:rsid w:val="0028212F"/>
    <w:rsid w:val="00282702"/>
    <w:rsid w:val="002827A9"/>
    <w:rsid w:val="00282A69"/>
    <w:rsid w:val="00282B2F"/>
    <w:rsid w:val="00282DD6"/>
    <w:rsid w:val="002836C3"/>
    <w:rsid w:val="002836E0"/>
    <w:rsid w:val="0028381C"/>
    <w:rsid w:val="0028386B"/>
    <w:rsid w:val="002839A7"/>
    <w:rsid w:val="00283F44"/>
    <w:rsid w:val="002843A2"/>
    <w:rsid w:val="0028458B"/>
    <w:rsid w:val="0028458F"/>
    <w:rsid w:val="002845E4"/>
    <w:rsid w:val="002846A2"/>
    <w:rsid w:val="00284A8C"/>
    <w:rsid w:val="00284E33"/>
    <w:rsid w:val="002859E3"/>
    <w:rsid w:val="00285B84"/>
    <w:rsid w:val="00285E1E"/>
    <w:rsid w:val="00286926"/>
    <w:rsid w:val="00286991"/>
    <w:rsid w:val="002869C0"/>
    <w:rsid w:val="00286D61"/>
    <w:rsid w:val="00286D68"/>
    <w:rsid w:val="0028763F"/>
    <w:rsid w:val="00290095"/>
    <w:rsid w:val="002901B9"/>
    <w:rsid w:val="002901DD"/>
    <w:rsid w:val="002903E4"/>
    <w:rsid w:val="00290C8B"/>
    <w:rsid w:val="00291349"/>
    <w:rsid w:val="002916B9"/>
    <w:rsid w:val="00291D8E"/>
    <w:rsid w:val="00291F7A"/>
    <w:rsid w:val="00292760"/>
    <w:rsid w:val="002928EB"/>
    <w:rsid w:val="00292A43"/>
    <w:rsid w:val="00293F2C"/>
    <w:rsid w:val="00294083"/>
    <w:rsid w:val="00294385"/>
    <w:rsid w:val="00295C5B"/>
    <w:rsid w:val="00295E44"/>
    <w:rsid w:val="002964FD"/>
    <w:rsid w:val="00296C94"/>
    <w:rsid w:val="00296E5E"/>
    <w:rsid w:val="00296F3C"/>
    <w:rsid w:val="00297B0F"/>
    <w:rsid w:val="00297EB0"/>
    <w:rsid w:val="00297EFE"/>
    <w:rsid w:val="002A00C0"/>
    <w:rsid w:val="002A0494"/>
    <w:rsid w:val="002A063F"/>
    <w:rsid w:val="002A0672"/>
    <w:rsid w:val="002A087E"/>
    <w:rsid w:val="002A107C"/>
    <w:rsid w:val="002A137C"/>
    <w:rsid w:val="002A19C7"/>
    <w:rsid w:val="002A1DA2"/>
    <w:rsid w:val="002A2AFC"/>
    <w:rsid w:val="002A30A3"/>
    <w:rsid w:val="002A35EA"/>
    <w:rsid w:val="002A4022"/>
    <w:rsid w:val="002A49F5"/>
    <w:rsid w:val="002A4C8F"/>
    <w:rsid w:val="002A4E47"/>
    <w:rsid w:val="002A5298"/>
    <w:rsid w:val="002A6103"/>
    <w:rsid w:val="002A6824"/>
    <w:rsid w:val="002A6BFA"/>
    <w:rsid w:val="002A6C64"/>
    <w:rsid w:val="002A77BD"/>
    <w:rsid w:val="002A7F17"/>
    <w:rsid w:val="002A7F79"/>
    <w:rsid w:val="002B005D"/>
    <w:rsid w:val="002B07A8"/>
    <w:rsid w:val="002B13E7"/>
    <w:rsid w:val="002B1479"/>
    <w:rsid w:val="002B1D65"/>
    <w:rsid w:val="002B212D"/>
    <w:rsid w:val="002B22D7"/>
    <w:rsid w:val="002B2403"/>
    <w:rsid w:val="002B351B"/>
    <w:rsid w:val="002B36DF"/>
    <w:rsid w:val="002B3850"/>
    <w:rsid w:val="002B3B7C"/>
    <w:rsid w:val="002B3D3C"/>
    <w:rsid w:val="002B3FA3"/>
    <w:rsid w:val="002B4FDD"/>
    <w:rsid w:val="002B5917"/>
    <w:rsid w:val="002B605E"/>
    <w:rsid w:val="002B6F6F"/>
    <w:rsid w:val="002B7034"/>
    <w:rsid w:val="002B7064"/>
    <w:rsid w:val="002B7A93"/>
    <w:rsid w:val="002B7B49"/>
    <w:rsid w:val="002C0246"/>
    <w:rsid w:val="002C04A2"/>
    <w:rsid w:val="002C0520"/>
    <w:rsid w:val="002C055C"/>
    <w:rsid w:val="002C0606"/>
    <w:rsid w:val="002C0B8A"/>
    <w:rsid w:val="002C0D38"/>
    <w:rsid w:val="002C1D6B"/>
    <w:rsid w:val="002C213F"/>
    <w:rsid w:val="002C2191"/>
    <w:rsid w:val="002C222C"/>
    <w:rsid w:val="002C2238"/>
    <w:rsid w:val="002C258C"/>
    <w:rsid w:val="002C291C"/>
    <w:rsid w:val="002C2C80"/>
    <w:rsid w:val="002C323B"/>
    <w:rsid w:val="002C32B1"/>
    <w:rsid w:val="002C3726"/>
    <w:rsid w:val="002C3984"/>
    <w:rsid w:val="002C3B5D"/>
    <w:rsid w:val="002C4D96"/>
    <w:rsid w:val="002C508D"/>
    <w:rsid w:val="002C50AA"/>
    <w:rsid w:val="002C51AB"/>
    <w:rsid w:val="002C5830"/>
    <w:rsid w:val="002C5858"/>
    <w:rsid w:val="002C5A09"/>
    <w:rsid w:val="002C5D06"/>
    <w:rsid w:val="002C5E09"/>
    <w:rsid w:val="002C640D"/>
    <w:rsid w:val="002C64D3"/>
    <w:rsid w:val="002C76BB"/>
    <w:rsid w:val="002C7999"/>
    <w:rsid w:val="002C7B87"/>
    <w:rsid w:val="002D004B"/>
    <w:rsid w:val="002D0557"/>
    <w:rsid w:val="002D0F11"/>
    <w:rsid w:val="002D1D6E"/>
    <w:rsid w:val="002D3186"/>
    <w:rsid w:val="002D329F"/>
    <w:rsid w:val="002D32C7"/>
    <w:rsid w:val="002D34E3"/>
    <w:rsid w:val="002D35EA"/>
    <w:rsid w:val="002D38B5"/>
    <w:rsid w:val="002D3D24"/>
    <w:rsid w:val="002D3D37"/>
    <w:rsid w:val="002D3DEE"/>
    <w:rsid w:val="002D3E5C"/>
    <w:rsid w:val="002D40DE"/>
    <w:rsid w:val="002D480D"/>
    <w:rsid w:val="002D49CE"/>
    <w:rsid w:val="002D522B"/>
    <w:rsid w:val="002D57A1"/>
    <w:rsid w:val="002D593C"/>
    <w:rsid w:val="002D6227"/>
    <w:rsid w:val="002D6378"/>
    <w:rsid w:val="002D6890"/>
    <w:rsid w:val="002D727A"/>
    <w:rsid w:val="002D7DAC"/>
    <w:rsid w:val="002E0477"/>
    <w:rsid w:val="002E0C5E"/>
    <w:rsid w:val="002E14B7"/>
    <w:rsid w:val="002E1775"/>
    <w:rsid w:val="002E2821"/>
    <w:rsid w:val="002E2AF2"/>
    <w:rsid w:val="002E2FDF"/>
    <w:rsid w:val="002E34FB"/>
    <w:rsid w:val="002E3A9B"/>
    <w:rsid w:val="002E3B48"/>
    <w:rsid w:val="002E4072"/>
    <w:rsid w:val="002E4DEA"/>
    <w:rsid w:val="002E503B"/>
    <w:rsid w:val="002E50F5"/>
    <w:rsid w:val="002E5237"/>
    <w:rsid w:val="002E5C18"/>
    <w:rsid w:val="002E5FEF"/>
    <w:rsid w:val="002E6928"/>
    <w:rsid w:val="002E6BA5"/>
    <w:rsid w:val="002E74A2"/>
    <w:rsid w:val="002E75DC"/>
    <w:rsid w:val="002F0176"/>
    <w:rsid w:val="002F0430"/>
    <w:rsid w:val="002F04DA"/>
    <w:rsid w:val="002F057D"/>
    <w:rsid w:val="002F0CCC"/>
    <w:rsid w:val="002F12DE"/>
    <w:rsid w:val="002F13CF"/>
    <w:rsid w:val="002F172E"/>
    <w:rsid w:val="002F1DEC"/>
    <w:rsid w:val="002F23CF"/>
    <w:rsid w:val="002F2624"/>
    <w:rsid w:val="002F38B6"/>
    <w:rsid w:val="002F3D92"/>
    <w:rsid w:val="002F3F7F"/>
    <w:rsid w:val="002F51F7"/>
    <w:rsid w:val="002F536E"/>
    <w:rsid w:val="002F581C"/>
    <w:rsid w:val="002F5C9B"/>
    <w:rsid w:val="002F65AB"/>
    <w:rsid w:val="002F6DCF"/>
    <w:rsid w:val="002F73B7"/>
    <w:rsid w:val="002F770B"/>
    <w:rsid w:val="002F7775"/>
    <w:rsid w:val="002F78BA"/>
    <w:rsid w:val="002F7BCE"/>
    <w:rsid w:val="003004A6"/>
    <w:rsid w:val="003011F2"/>
    <w:rsid w:val="00301DE4"/>
    <w:rsid w:val="00301E45"/>
    <w:rsid w:val="0030230A"/>
    <w:rsid w:val="00302505"/>
    <w:rsid w:val="0030280D"/>
    <w:rsid w:val="00302876"/>
    <w:rsid w:val="00302B94"/>
    <w:rsid w:val="003030E1"/>
    <w:rsid w:val="003038B1"/>
    <w:rsid w:val="00303E28"/>
    <w:rsid w:val="00303FEA"/>
    <w:rsid w:val="00304BA4"/>
    <w:rsid w:val="003053C5"/>
    <w:rsid w:val="00306838"/>
    <w:rsid w:val="003068EF"/>
    <w:rsid w:val="00306A61"/>
    <w:rsid w:val="00306B5C"/>
    <w:rsid w:val="00306EA8"/>
    <w:rsid w:val="00307355"/>
    <w:rsid w:val="00307BF8"/>
    <w:rsid w:val="00307C08"/>
    <w:rsid w:val="00307E06"/>
    <w:rsid w:val="00310C35"/>
    <w:rsid w:val="00310E08"/>
    <w:rsid w:val="00311250"/>
    <w:rsid w:val="0031133B"/>
    <w:rsid w:val="0031171B"/>
    <w:rsid w:val="003121D6"/>
    <w:rsid w:val="0031222D"/>
    <w:rsid w:val="003129C8"/>
    <w:rsid w:val="00312AE5"/>
    <w:rsid w:val="00312C79"/>
    <w:rsid w:val="00312D52"/>
    <w:rsid w:val="00312F97"/>
    <w:rsid w:val="00313197"/>
    <w:rsid w:val="003133B8"/>
    <w:rsid w:val="0031390A"/>
    <w:rsid w:val="0031391B"/>
    <w:rsid w:val="00313A4F"/>
    <w:rsid w:val="00314ED2"/>
    <w:rsid w:val="00315280"/>
    <w:rsid w:val="00315319"/>
    <w:rsid w:val="0031532F"/>
    <w:rsid w:val="00315483"/>
    <w:rsid w:val="003157D9"/>
    <w:rsid w:val="00315D54"/>
    <w:rsid w:val="003168E1"/>
    <w:rsid w:val="00316937"/>
    <w:rsid w:val="0031699A"/>
    <w:rsid w:val="00317684"/>
    <w:rsid w:val="003176B7"/>
    <w:rsid w:val="003200CA"/>
    <w:rsid w:val="0032087D"/>
    <w:rsid w:val="00320904"/>
    <w:rsid w:val="00320A68"/>
    <w:rsid w:val="00320D79"/>
    <w:rsid w:val="00320D89"/>
    <w:rsid w:val="00320E9E"/>
    <w:rsid w:val="0032107A"/>
    <w:rsid w:val="00321172"/>
    <w:rsid w:val="00321808"/>
    <w:rsid w:val="00321DFE"/>
    <w:rsid w:val="0032210C"/>
    <w:rsid w:val="003223D6"/>
    <w:rsid w:val="003225BD"/>
    <w:rsid w:val="0032270B"/>
    <w:rsid w:val="00322880"/>
    <w:rsid w:val="00322978"/>
    <w:rsid w:val="00323524"/>
    <w:rsid w:val="00323562"/>
    <w:rsid w:val="00323B0F"/>
    <w:rsid w:val="00324878"/>
    <w:rsid w:val="00324B64"/>
    <w:rsid w:val="00324E1E"/>
    <w:rsid w:val="00325580"/>
    <w:rsid w:val="00325909"/>
    <w:rsid w:val="00325F05"/>
    <w:rsid w:val="0032627A"/>
    <w:rsid w:val="003266D8"/>
    <w:rsid w:val="00326B5B"/>
    <w:rsid w:val="0033027B"/>
    <w:rsid w:val="0033084C"/>
    <w:rsid w:val="003309A3"/>
    <w:rsid w:val="00330B5D"/>
    <w:rsid w:val="00331342"/>
    <w:rsid w:val="00331947"/>
    <w:rsid w:val="00331A99"/>
    <w:rsid w:val="00331E65"/>
    <w:rsid w:val="00331E7C"/>
    <w:rsid w:val="0033261B"/>
    <w:rsid w:val="003327C8"/>
    <w:rsid w:val="00332F27"/>
    <w:rsid w:val="00333111"/>
    <w:rsid w:val="003335BD"/>
    <w:rsid w:val="00333DBB"/>
    <w:rsid w:val="00333DE3"/>
    <w:rsid w:val="00333F9C"/>
    <w:rsid w:val="003344BA"/>
    <w:rsid w:val="0033458E"/>
    <w:rsid w:val="00334598"/>
    <w:rsid w:val="003345DC"/>
    <w:rsid w:val="00334A7F"/>
    <w:rsid w:val="00334CAB"/>
    <w:rsid w:val="0033541F"/>
    <w:rsid w:val="00335D80"/>
    <w:rsid w:val="00335D98"/>
    <w:rsid w:val="00335F92"/>
    <w:rsid w:val="00336220"/>
    <w:rsid w:val="0033785C"/>
    <w:rsid w:val="00337D4C"/>
    <w:rsid w:val="00337FC9"/>
    <w:rsid w:val="0034069E"/>
    <w:rsid w:val="0034074B"/>
    <w:rsid w:val="003408B3"/>
    <w:rsid w:val="00340ECD"/>
    <w:rsid w:val="00341086"/>
    <w:rsid w:val="0034126B"/>
    <w:rsid w:val="00341488"/>
    <w:rsid w:val="00341886"/>
    <w:rsid w:val="00341D48"/>
    <w:rsid w:val="00341DA0"/>
    <w:rsid w:val="00342134"/>
    <w:rsid w:val="00342321"/>
    <w:rsid w:val="00342648"/>
    <w:rsid w:val="00342EA0"/>
    <w:rsid w:val="00343042"/>
    <w:rsid w:val="003430EE"/>
    <w:rsid w:val="0034327F"/>
    <w:rsid w:val="00343397"/>
    <w:rsid w:val="00343790"/>
    <w:rsid w:val="00343810"/>
    <w:rsid w:val="00343D49"/>
    <w:rsid w:val="0034417E"/>
    <w:rsid w:val="00344A56"/>
    <w:rsid w:val="00344D0F"/>
    <w:rsid w:val="00344D42"/>
    <w:rsid w:val="00345394"/>
    <w:rsid w:val="00345B85"/>
    <w:rsid w:val="0034635A"/>
    <w:rsid w:val="00346AA5"/>
    <w:rsid w:val="00346C06"/>
    <w:rsid w:val="003471C5"/>
    <w:rsid w:val="00347287"/>
    <w:rsid w:val="0034733A"/>
    <w:rsid w:val="00347B90"/>
    <w:rsid w:val="00347EEB"/>
    <w:rsid w:val="003504D9"/>
    <w:rsid w:val="003506F4"/>
    <w:rsid w:val="00350831"/>
    <w:rsid w:val="00350B68"/>
    <w:rsid w:val="003512F2"/>
    <w:rsid w:val="00352796"/>
    <w:rsid w:val="00352938"/>
    <w:rsid w:val="003529B9"/>
    <w:rsid w:val="00352B4B"/>
    <w:rsid w:val="00352E36"/>
    <w:rsid w:val="00353112"/>
    <w:rsid w:val="00353573"/>
    <w:rsid w:val="0035387C"/>
    <w:rsid w:val="00353BA5"/>
    <w:rsid w:val="003540AB"/>
    <w:rsid w:val="003542E5"/>
    <w:rsid w:val="00354898"/>
    <w:rsid w:val="00354A1E"/>
    <w:rsid w:val="003554F5"/>
    <w:rsid w:val="003558F0"/>
    <w:rsid w:val="00355AE3"/>
    <w:rsid w:val="00356A76"/>
    <w:rsid w:val="00356E3E"/>
    <w:rsid w:val="003577F4"/>
    <w:rsid w:val="00357B53"/>
    <w:rsid w:val="00360453"/>
    <w:rsid w:val="00360E6D"/>
    <w:rsid w:val="00360F5A"/>
    <w:rsid w:val="0036109F"/>
    <w:rsid w:val="00361502"/>
    <w:rsid w:val="003616F9"/>
    <w:rsid w:val="00361A6D"/>
    <w:rsid w:val="00362502"/>
    <w:rsid w:val="003628E3"/>
    <w:rsid w:val="00362D76"/>
    <w:rsid w:val="00363226"/>
    <w:rsid w:val="00363428"/>
    <w:rsid w:val="00363451"/>
    <w:rsid w:val="00363CE1"/>
    <w:rsid w:val="0036408E"/>
    <w:rsid w:val="00364694"/>
    <w:rsid w:val="00364959"/>
    <w:rsid w:val="00364E6E"/>
    <w:rsid w:val="00364F8B"/>
    <w:rsid w:val="00365044"/>
    <w:rsid w:val="003655BB"/>
    <w:rsid w:val="00365668"/>
    <w:rsid w:val="0036577A"/>
    <w:rsid w:val="00365797"/>
    <w:rsid w:val="00365DF8"/>
    <w:rsid w:val="003663BD"/>
    <w:rsid w:val="0036644F"/>
    <w:rsid w:val="003669B4"/>
    <w:rsid w:val="00366B15"/>
    <w:rsid w:val="00367098"/>
    <w:rsid w:val="003673F5"/>
    <w:rsid w:val="00367574"/>
    <w:rsid w:val="0036799A"/>
    <w:rsid w:val="00367ABB"/>
    <w:rsid w:val="00370828"/>
    <w:rsid w:val="00370BD8"/>
    <w:rsid w:val="00370EB6"/>
    <w:rsid w:val="00370EFA"/>
    <w:rsid w:val="00373384"/>
    <w:rsid w:val="00373B16"/>
    <w:rsid w:val="00373E27"/>
    <w:rsid w:val="00373FDE"/>
    <w:rsid w:val="0037440C"/>
    <w:rsid w:val="0037483E"/>
    <w:rsid w:val="00374C26"/>
    <w:rsid w:val="00374CA2"/>
    <w:rsid w:val="00375201"/>
    <w:rsid w:val="0037545D"/>
    <w:rsid w:val="0037546B"/>
    <w:rsid w:val="00375D3F"/>
    <w:rsid w:val="00375DF2"/>
    <w:rsid w:val="00375E08"/>
    <w:rsid w:val="00376978"/>
    <w:rsid w:val="00376AC5"/>
    <w:rsid w:val="00376EEE"/>
    <w:rsid w:val="00376FF1"/>
    <w:rsid w:val="003770EB"/>
    <w:rsid w:val="00377C17"/>
    <w:rsid w:val="0038051D"/>
    <w:rsid w:val="0038057A"/>
    <w:rsid w:val="00380752"/>
    <w:rsid w:val="003807E7"/>
    <w:rsid w:val="0038096C"/>
    <w:rsid w:val="00380BB6"/>
    <w:rsid w:val="0038124B"/>
    <w:rsid w:val="003819DB"/>
    <w:rsid w:val="00381AD4"/>
    <w:rsid w:val="00381D0A"/>
    <w:rsid w:val="00381D9F"/>
    <w:rsid w:val="00382271"/>
    <w:rsid w:val="003829D0"/>
    <w:rsid w:val="00383045"/>
    <w:rsid w:val="00383548"/>
    <w:rsid w:val="003838FD"/>
    <w:rsid w:val="0038398C"/>
    <w:rsid w:val="00383A9C"/>
    <w:rsid w:val="00383C15"/>
    <w:rsid w:val="00383CD8"/>
    <w:rsid w:val="0038432C"/>
    <w:rsid w:val="0038468B"/>
    <w:rsid w:val="00384A22"/>
    <w:rsid w:val="00384CAB"/>
    <w:rsid w:val="00384D7D"/>
    <w:rsid w:val="0038504E"/>
    <w:rsid w:val="0038516A"/>
    <w:rsid w:val="003857AF"/>
    <w:rsid w:val="00385989"/>
    <w:rsid w:val="00386483"/>
    <w:rsid w:val="003866F7"/>
    <w:rsid w:val="003867F5"/>
    <w:rsid w:val="003868A9"/>
    <w:rsid w:val="00386F99"/>
    <w:rsid w:val="00387431"/>
    <w:rsid w:val="00387501"/>
    <w:rsid w:val="003877EB"/>
    <w:rsid w:val="003879E5"/>
    <w:rsid w:val="00390761"/>
    <w:rsid w:val="00390806"/>
    <w:rsid w:val="003909FB"/>
    <w:rsid w:val="00390E43"/>
    <w:rsid w:val="003913BF"/>
    <w:rsid w:val="00391591"/>
    <w:rsid w:val="003916B4"/>
    <w:rsid w:val="00391B7F"/>
    <w:rsid w:val="00391E9F"/>
    <w:rsid w:val="00392B65"/>
    <w:rsid w:val="00392BDE"/>
    <w:rsid w:val="00392C6F"/>
    <w:rsid w:val="003932ED"/>
    <w:rsid w:val="00393594"/>
    <w:rsid w:val="003935C4"/>
    <w:rsid w:val="003936BB"/>
    <w:rsid w:val="00394375"/>
    <w:rsid w:val="00394921"/>
    <w:rsid w:val="00394AB8"/>
    <w:rsid w:val="00394BAD"/>
    <w:rsid w:val="00394D51"/>
    <w:rsid w:val="00394FFA"/>
    <w:rsid w:val="00395527"/>
    <w:rsid w:val="003957C2"/>
    <w:rsid w:val="0039593A"/>
    <w:rsid w:val="003964E6"/>
    <w:rsid w:val="00396BF4"/>
    <w:rsid w:val="00396F87"/>
    <w:rsid w:val="00397214"/>
    <w:rsid w:val="003972AD"/>
    <w:rsid w:val="00397532"/>
    <w:rsid w:val="003A0386"/>
    <w:rsid w:val="003A08F4"/>
    <w:rsid w:val="003A0ECC"/>
    <w:rsid w:val="003A1390"/>
    <w:rsid w:val="003A16B5"/>
    <w:rsid w:val="003A182E"/>
    <w:rsid w:val="003A1A61"/>
    <w:rsid w:val="003A1A97"/>
    <w:rsid w:val="003A1DC8"/>
    <w:rsid w:val="003A1FC8"/>
    <w:rsid w:val="003A2DF4"/>
    <w:rsid w:val="003A319F"/>
    <w:rsid w:val="003A336C"/>
    <w:rsid w:val="003A373B"/>
    <w:rsid w:val="003A3AB6"/>
    <w:rsid w:val="003A3D09"/>
    <w:rsid w:val="003A3E1F"/>
    <w:rsid w:val="003A41E7"/>
    <w:rsid w:val="003A42A3"/>
    <w:rsid w:val="003A50EB"/>
    <w:rsid w:val="003A51BF"/>
    <w:rsid w:val="003A51E5"/>
    <w:rsid w:val="003A5896"/>
    <w:rsid w:val="003A5B55"/>
    <w:rsid w:val="003A5BEF"/>
    <w:rsid w:val="003A5F29"/>
    <w:rsid w:val="003A6716"/>
    <w:rsid w:val="003A705E"/>
    <w:rsid w:val="003A75C7"/>
    <w:rsid w:val="003A791F"/>
    <w:rsid w:val="003A7A07"/>
    <w:rsid w:val="003A7AB5"/>
    <w:rsid w:val="003B058E"/>
    <w:rsid w:val="003B0813"/>
    <w:rsid w:val="003B0C99"/>
    <w:rsid w:val="003B1030"/>
    <w:rsid w:val="003B10A3"/>
    <w:rsid w:val="003B11A9"/>
    <w:rsid w:val="003B1595"/>
    <w:rsid w:val="003B166A"/>
    <w:rsid w:val="003B1711"/>
    <w:rsid w:val="003B23B1"/>
    <w:rsid w:val="003B271F"/>
    <w:rsid w:val="003B284D"/>
    <w:rsid w:val="003B2A94"/>
    <w:rsid w:val="003B2D44"/>
    <w:rsid w:val="003B30A6"/>
    <w:rsid w:val="003B3178"/>
    <w:rsid w:val="003B34B2"/>
    <w:rsid w:val="003B3F75"/>
    <w:rsid w:val="003B44B3"/>
    <w:rsid w:val="003B466B"/>
    <w:rsid w:val="003B5617"/>
    <w:rsid w:val="003B5DFB"/>
    <w:rsid w:val="003B62CD"/>
    <w:rsid w:val="003B713C"/>
    <w:rsid w:val="003B7222"/>
    <w:rsid w:val="003B746E"/>
    <w:rsid w:val="003B7658"/>
    <w:rsid w:val="003B7746"/>
    <w:rsid w:val="003B782D"/>
    <w:rsid w:val="003B7BD0"/>
    <w:rsid w:val="003C0395"/>
    <w:rsid w:val="003C08C4"/>
    <w:rsid w:val="003C0D4B"/>
    <w:rsid w:val="003C0D75"/>
    <w:rsid w:val="003C1117"/>
    <w:rsid w:val="003C1161"/>
    <w:rsid w:val="003C16E9"/>
    <w:rsid w:val="003C1B04"/>
    <w:rsid w:val="003C1D80"/>
    <w:rsid w:val="003C1DF7"/>
    <w:rsid w:val="003C20B2"/>
    <w:rsid w:val="003C2247"/>
    <w:rsid w:val="003C2836"/>
    <w:rsid w:val="003C338F"/>
    <w:rsid w:val="003C3578"/>
    <w:rsid w:val="003C3670"/>
    <w:rsid w:val="003C398B"/>
    <w:rsid w:val="003C39D8"/>
    <w:rsid w:val="003C3AB1"/>
    <w:rsid w:val="003C3BB6"/>
    <w:rsid w:val="003C3EDA"/>
    <w:rsid w:val="003C40FC"/>
    <w:rsid w:val="003C434B"/>
    <w:rsid w:val="003C487D"/>
    <w:rsid w:val="003C4A1F"/>
    <w:rsid w:val="003C4C3B"/>
    <w:rsid w:val="003C4FC2"/>
    <w:rsid w:val="003C54F8"/>
    <w:rsid w:val="003C55AA"/>
    <w:rsid w:val="003C5C2D"/>
    <w:rsid w:val="003C600D"/>
    <w:rsid w:val="003C616B"/>
    <w:rsid w:val="003C64E1"/>
    <w:rsid w:val="003C6963"/>
    <w:rsid w:val="003C6AB2"/>
    <w:rsid w:val="003C6BC0"/>
    <w:rsid w:val="003C6EE7"/>
    <w:rsid w:val="003C71A0"/>
    <w:rsid w:val="003C7351"/>
    <w:rsid w:val="003C7372"/>
    <w:rsid w:val="003C7931"/>
    <w:rsid w:val="003C79BE"/>
    <w:rsid w:val="003D009C"/>
    <w:rsid w:val="003D0858"/>
    <w:rsid w:val="003D0EC2"/>
    <w:rsid w:val="003D1BA5"/>
    <w:rsid w:val="003D1E52"/>
    <w:rsid w:val="003D1FA3"/>
    <w:rsid w:val="003D20DE"/>
    <w:rsid w:val="003D21C2"/>
    <w:rsid w:val="003D2714"/>
    <w:rsid w:val="003D2F98"/>
    <w:rsid w:val="003D3258"/>
    <w:rsid w:val="003D35F3"/>
    <w:rsid w:val="003D370D"/>
    <w:rsid w:val="003D3BC1"/>
    <w:rsid w:val="003D3BD2"/>
    <w:rsid w:val="003D4062"/>
    <w:rsid w:val="003D4404"/>
    <w:rsid w:val="003D4489"/>
    <w:rsid w:val="003D4E3F"/>
    <w:rsid w:val="003D5298"/>
    <w:rsid w:val="003D5701"/>
    <w:rsid w:val="003D65A3"/>
    <w:rsid w:val="003D6798"/>
    <w:rsid w:val="003D75DC"/>
    <w:rsid w:val="003D7760"/>
    <w:rsid w:val="003D7874"/>
    <w:rsid w:val="003D79ED"/>
    <w:rsid w:val="003E00AA"/>
    <w:rsid w:val="003E00B2"/>
    <w:rsid w:val="003E031F"/>
    <w:rsid w:val="003E0480"/>
    <w:rsid w:val="003E0955"/>
    <w:rsid w:val="003E0AAE"/>
    <w:rsid w:val="003E0F82"/>
    <w:rsid w:val="003E118A"/>
    <w:rsid w:val="003E16FC"/>
    <w:rsid w:val="003E1826"/>
    <w:rsid w:val="003E241C"/>
    <w:rsid w:val="003E287D"/>
    <w:rsid w:val="003E3061"/>
    <w:rsid w:val="003E3247"/>
    <w:rsid w:val="003E3BE6"/>
    <w:rsid w:val="003E4257"/>
    <w:rsid w:val="003E43F2"/>
    <w:rsid w:val="003E45D9"/>
    <w:rsid w:val="003E4D99"/>
    <w:rsid w:val="003E4E12"/>
    <w:rsid w:val="003E4F51"/>
    <w:rsid w:val="003E53F8"/>
    <w:rsid w:val="003E5522"/>
    <w:rsid w:val="003E5A30"/>
    <w:rsid w:val="003E5DB5"/>
    <w:rsid w:val="003E6327"/>
    <w:rsid w:val="003E662F"/>
    <w:rsid w:val="003E68F7"/>
    <w:rsid w:val="003E6D47"/>
    <w:rsid w:val="003E732F"/>
    <w:rsid w:val="003E77F9"/>
    <w:rsid w:val="003E7DAC"/>
    <w:rsid w:val="003E7EB3"/>
    <w:rsid w:val="003F02F8"/>
    <w:rsid w:val="003F09A6"/>
    <w:rsid w:val="003F0ECF"/>
    <w:rsid w:val="003F1180"/>
    <w:rsid w:val="003F14A5"/>
    <w:rsid w:val="003F16BE"/>
    <w:rsid w:val="003F1730"/>
    <w:rsid w:val="003F1CB6"/>
    <w:rsid w:val="003F28F9"/>
    <w:rsid w:val="003F2C19"/>
    <w:rsid w:val="003F2C6E"/>
    <w:rsid w:val="003F3328"/>
    <w:rsid w:val="003F360C"/>
    <w:rsid w:val="003F3A23"/>
    <w:rsid w:val="003F404E"/>
    <w:rsid w:val="003F4AC7"/>
    <w:rsid w:val="003F4D4C"/>
    <w:rsid w:val="003F533B"/>
    <w:rsid w:val="003F58CA"/>
    <w:rsid w:val="003F5D57"/>
    <w:rsid w:val="003F6085"/>
    <w:rsid w:val="003F6C7A"/>
    <w:rsid w:val="003F6E92"/>
    <w:rsid w:val="003F6EC6"/>
    <w:rsid w:val="003F6ECF"/>
    <w:rsid w:val="003F73A0"/>
    <w:rsid w:val="003F7A95"/>
    <w:rsid w:val="003F7E8D"/>
    <w:rsid w:val="004004A7"/>
    <w:rsid w:val="00400562"/>
    <w:rsid w:val="00400D76"/>
    <w:rsid w:val="00400E75"/>
    <w:rsid w:val="004013BB"/>
    <w:rsid w:val="00401429"/>
    <w:rsid w:val="00401505"/>
    <w:rsid w:val="0040150B"/>
    <w:rsid w:val="00402DFE"/>
    <w:rsid w:val="004033AF"/>
    <w:rsid w:val="0040397B"/>
    <w:rsid w:val="004039A2"/>
    <w:rsid w:val="00403B23"/>
    <w:rsid w:val="00404572"/>
    <w:rsid w:val="00404B75"/>
    <w:rsid w:val="00404E82"/>
    <w:rsid w:val="00405665"/>
    <w:rsid w:val="00405697"/>
    <w:rsid w:val="00406070"/>
    <w:rsid w:val="00406629"/>
    <w:rsid w:val="00406647"/>
    <w:rsid w:val="004070FC"/>
    <w:rsid w:val="004071BF"/>
    <w:rsid w:val="00407391"/>
    <w:rsid w:val="00407D55"/>
    <w:rsid w:val="00407FDE"/>
    <w:rsid w:val="004101A3"/>
    <w:rsid w:val="004101D1"/>
    <w:rsid w:val="00410371"/>
    <w:rsid w:val="00410A86"/>
    <w:rsid w:val="00410AD3"/>
    <w:rsid w:val="00410C51"/>
    <w:rsid w:val="0041155C"/>
    <w:rsid w:val="0041196C"/>
    <w:rsid w:val="00412562"/>
    <w:rsid w:val="0041331A"/>
    <w:rsid w:val="00413815"/>
    <w:rsid w:val="00413A62"/>
    <w:rsid w:val="00413D35"/>
    <w:rsid w:val="004140F6"/>
    <w:rsid w:val="00414937"/>
    <w:rsid w:val="004149F2"/>
    <w:rsid w:val="00414BCD"/>
    <w:rsid w:val="00414FFF"/>
    <w:rsid w:val="004151BE"/>
    <w:rsid w:val="0041538B"/>
    <w:rsid w:val="004155D4"/>
    <w:rsid w:val="00415BB4"/>
    <w:rsid w:val="00416695"/>
    <w:rsid w:val="004170CC"/>
    <w:rsid w:val="0041761B"/>
    <w:rsid w:val="0041777A"/>
    <w:rsid w:val="004177FF"/>
    <w:rsid w:val="00417C6A"/>
    <w:rsid w:val="00420082"/>
    <w:rsid w:val="00420334"/>
    <w:rsid w:val="00420976"/>
    <w:rsid w:val="00420B87"/>
    <w:rsid w:val="00420D56"/>
    <w:rsid w:val="00420DC0"/>
    <w:rsid w:val="00420F35"/>
    <w:rsid w:val="004212E9"/>
    <w:rsid w:val="00421353"/>
    <w:rsid w:val="004218A2"/>
    <w:rsid w:val="00421A18"/>
    <w:rsid w:val="00421E45"/>
    <w:rsid w:val="00421E5C"/>
    <w:rsid w:val="00422862"/>
    <w:rsid w:val="00422871"/>
    <w:rsid w:val="00422B41"/>
    <w:rsid w:val="00422F54"/>
    <w:rsid w:val="0042374C"/>
    <w:rsid w:val="00424144"/>
    <w:rsid w:val="00424589"/>
    <w:rsid w:val="0042522C"/>
    <w:rsid w:val="00425326"/>
    <w:rsid w:val="004255C4"/>
    <w:rsid w:val="00425689"/>
    <w:rsid w:val="004257E1"/>
    <w:rsid w:val="00425BC0"/>
    <w:rsid w:val="00425BFA"/>
    <w:rsid w:val="00425D38"/>
    <w:rsid w:val="004269A5"/>
    <w:rsid w:val="00426D74"/>
    <w:rsid w:val="00426E75"/>
    <w:rsid w:val="00426F9E"/>
    <w:rsid w:val="0042700B"/>
    <w:rsid w:val="004271C7"/>
    <w:rsid w:val="00427383"/>
    <w:rsid w:val="00427783"/>
    <w:rsid w:val="004277D8"/>
    <w:rsid w:val="00427B9E"/>
    <w:rsid w:val="00427F1F"/>
    <w:rsid w:val="004303C6"/>
    <w:rsid w:val="00430E5F"/>
    <w:rsid w:val="00431142"/>
    <w:rsid w:val="0043174A"/>
    <w:rsid w:val="004318A4"/>
    <w:rsid w:val="0043203D"/>
    <w:rsid w:val="00432BE4"/>
    <w:rsid w:val="00432C32"/>
    <w:rsid w:val="00433154"/>
    <w:rsid w:val="004335F5"/>
    <w:rsid w:val="004338CB"/>
    <w:rsid w:val="0043393F"/>
    <w:rsid w:val="00433AB2"/>
    <w:rsid w:val="00433DAA"/>
    <w:rsid w:val="004342F0"/>
    <w:rsid w:val="0043472C"/>
    <w:rsid w:val="0043473B"/>
    <w:rsid w:val="0043491B"/>
    <w:rsid w:val="00435253"/>
    <w:rsid w:val="004356A0"/>
    <w:rsid w:val="00435EFD"/>
    <w:rsid w:val="00435FA9"/>
    <w:rsid w:val="00436127"/>
    <w:rsid w:val="004362AC"/>
    <w:rsid w:val="00436346"/>
    <w:rsid w:val="00436393"/>
    <w:rsid w:val="00436844"/>
    <w:rsid w:val="004368D1"/>
    <w:rsid w:val="00436B4D"/>
    <w:rsid w:val="00436B9A"/>
    <w:rsid w:val="00436BF3"/>
    <w:rsid w:val="004372C0"/>
    <w:rsid w:val="00437614"/>
    <w:rsid w:val="004377E5"/>
    <w:rsid w:val="0044016E"/>
    <w:rsid w:val="004408AB"/>
    <w:rsid w:val="004408FC"/>
    <w:rsid w:val="00440AC6"/>
    <w:rsid w:val="00440AFB"/>
    <w:rsid w:val="00440CE4"/>
    <w:rsid w:val="004411BE"/>
    <w:rsid w:val="004411F5"/>
    <w:rsid w:val="00441951"/>
    <w:rsid w:val="00441CC6"/>
    <w:rsid w:val="00442039"/>
    <w:rsid w:val="004425F9"/>
    <w:rsid w:val="00442611"/>
    <w:rsid w:val="004437AC"/>
    <w:rsid w:val="004442B0"/>
    <w:rsid w:val="0044439D"/>
    <w:rsid w:val="00444538"/>
    <w:rsid w:val="0044490D"/>
    <w:rsid w:val="00444A35"/>
    <w:rsid w:val="00444DAD"/>
    <w:rsid w:val="00445E40"/>
    <w:rsid w:val="00446564"/>
    <w:rsid w:val="004466CE"/>
    <w:rsid w:val="00446894"/>
    <w:rsid w:val="00446918"/>
    <w:rsid w:val="00446F36"/>
    <w:rsid w:val="00446FA7"/>
    <w:rsid w:val="00447EBD"/>
    <w:rsid w:val="004501F8"/>
    <w:rsid w:val="00450214"/>
    <w:rsid w:val="0045087E"/>
    <w:rsid w:val="00452ADE"/>
    <w:rsid w:val="00452C7D"/>
    <w:rsid w:val="00454349"/>
    <w:rsid w:val="0045456C"/>
    <w:rsid w:val="00454996"/>
    <w:rsid w:val="004549DD"/>
    <w:rsid w:val="00454A3F"/>
    <w:rsid w:val="00454EA0"/>
    <w:rsid w:val="004554A7"/>
    <w:rsid w:val="00455934"/>
    <w:rsid w:val="00455EE0"/>
    <w:rsid w:val="004564F0"/>
    <w:rsid w:val="00456920"/>
    <w:rsid w:val="00456B14"/>
    <w:rsid w:val="00456CE1"/>
    <w:rsid w:val="00457708"/>
    <w:rsid w:val="00457806"/>
    <w:rsid w:val="00457841"/>
    <w:rsid w:val="00457D44"/>
    <w:rsid w:val="00457F49"/>
    <w:rsid w:val="00460091"/>
    <w:rsid w:val="00460219"/>
    <w:rsid w:val="00460343"/>
    <w:rsid w:val="004606A1"/>
    <w:rsid w:val="00460784"/>
    <w:rsid w:val="004608DC"/>
    <w:rsid w:val="004609D4"/>
    <w:rsid w:val="00460D5A"/>
    <w:rsid w:val="00460E0F"/>
    <w:rsid w:val="004614AA"/>
    <w:rsid w:val="00461B39"/>
    <w:rsid w:val="00461C32"/>
    <w:rsid w:val="00461F2D"/>
    <w:rsid w:val="004620F0"/>
    <w:rsid w:val="00462458"/>
    <w:rsid w:val="00462560"/>
    <w:rsid w:val="00462C58"/>
    <w:rsid w:val="00463110"/>
    <w:rsid w:val="00463B51"/>
    <w:rsid w:val="004642B7"/>
    <w:rsid w:val="00464387"/>
    <w:rsid w:val="004643AF"/>
    <w:rsid w:val="004647F1"/>
    <w:rsid w:val="00464869"/>
    <w:rsid w:val="00464B21"/>
    <w:rsid w:val="004650FB"/>
    <w:rsid w:val="00465380"/>
    <w:rsid w:val="004656A2"/>
    <w:rsid w:val="00465C58"/>
    <w:rsid w:val="0046696C"/>
    <w:rsid w:val="00466BF4"/>
    <w:rsid w:val="00466C5C"/>
    <w:rsid w:val="004676D0"/>
    <w:rsid w:val="00467D1A"/>
    <w:rsid w:val="00467DDB"/>
    <w:rsid w:val="00470D94"/>
    <w:rsid w:val="00471C1F"/>
    <w:rsid w:val="00471D05"/>
    <w:rsid w:val="00472E2B"/>
    <w:rsid w:val="004730A2"/>
    <w:rsid w:val="004735C5"/>
    <w:rsid w:val="00473DAB"/>
    <w:rsid w:val="0047424F"/>
    <w:rsid w:val="004751D1"/>
    <w:rsid w:val="00475ACF"/>
    <w:rsid w:val="00476233"/>
    <w:rsid w:val="004767F9"/>
    <w:rsid w:val="00476AFC"/>
    <w:rsid w:val="00476BB4"/>
    <w:rsid w:val="00477020"/>
    <w:rsid w:val="00477369"/>
    <w:rsid w:val="00477B5C"/>
    <w:rsid w:val="00477CBB"/>
    <w:rsid w:val="004804E1"/>
    <w:rsid w:val="0048064D"/>
    <w:rsid w:val="00480871"/>
    <w:rsid w:val="00480BA5"/>
    <w:rsid w:val="0048128C"/>
    <w:rsid w:val="0048145C"/>
    <w:rsid w:val="00481596"/>
    <w:rsid w:val="00481B2C"/>
    <w:rsid w:val="00481BA0"/>
    <w:rsid w:val="00481CB7"/>
    <w:rsid w:val="00481DF8"/>
    <w:rsid w:val="0048230D"/>
    <w:rsid w:val="004824C6"/>
    <w:rsid w:val="00482A17"/>
    <w:rsid w:val="004835FF"/>
    <w:rsid w:val="00484169"/>
    <w:rsid w:val="0048422C"/>
    <w:rsid w:val="0048474E"/>
    <w:rsid w:val="00484B3A"/>
    <w:rsid w:val="00485471"/>
    <w:rsid w:val="004854DA"/>
    <w:rsid w:val="0048574C"/>
    <w:rsid w:val="0048575E"/>
    <w:rsid w:val="00485D29"/>
    <w:rsid w:val="00485D39"/>
    <w:rsid w:val="004861E4"/>
    <w:rsid w:val="00486309"/>
    <w:rsid w:val="004866EE"/>
    <w:rsid w:val="00486F84"/>
    <w:rsid w:val="004870F0"/>
    <w:rsid w:val="00487826"/>
    <w:rsid w:val="004901E3"/>
    <w:rsid w:val="00490337"/>
    <w:rsid w:val="0049055F"/>
    <w:rsid w:val="004906F0"/>
    <w:rsid w:val="00490BB5"/>
    <w:rsid w:val="00490DD4"/>
    <w:rsid w:val="00491346"/>
    <w:rsid w:val="004915E3"/>
    <w:rsid w:val="004918EA"/>
    <w:rsid w:val="00491A28"/>
    <w:rsid w:val="00491B95"/>
    <w:rsid w:val="0049212B"/>
    <w:rsid w:val="004923E7"/>
    <w:rsid w:val="00493062"/>
    <w:rsid w:val="0049333B"/>
    <w:rsid w:val="00493A88"/>
    <w:rsid w:val="00493E47"/>
    <w:rsid w:val="00493F92"/>
    <w:rsid w:val="00494891"/>
    <w:rsid w:val="00494951"/>
    <w:rsid w:val="00494A1F"/>
    <w:rsid w:val="00494CB1"/>
    <w:rsid w:val="00495229"/>
    <w:rsid w:val="004956DC"/>
    <w:rsid w:val="00495D96"/>
    <w:rsid w:val="00495D99"/>
    <w:rsid w:val="00495EE6"/>
    <w:rsid w:val="004960D3"/>
    <w:rsid w:val="00496169"/>
    <w:rsid w:val="004964A5"/>
    <w:rsid w:val="00496661"/>
    <w:rsid w:val="00496704"/>
    <w:rsid w:val="00497534"/>
    <w:rsid w:val="004A01BE"/>
    <w:rsid w:val="004A0812"/>
    <w:rsid w:val="004A0854"/>
    <w:rsid w:val="004A16E2"/>
    <w:rsid w:val="004A178C"/>
    <w:rsid w:val="004A264A"/>
    <w:rsid w:val="004A2A9B"/>
    <w:rsid w:val="004A2DF9"/>
    <w:rsid w:val="004A304C"/>
    <w:rsid w:val="004A307A"/>
    <w:rsid w:val="004A3387"/>
    <w:rsid w:val="004A35D9"/>
    <w:rsid w:val="004A36EF"/>
    <w:rsid w:val="004A39EC"/>
    <w:rsid w:val="004A3A4A"/>
    <w:rsid w:val="004A40E8"/>
    <w:rsid w:val="004A472D"/>
    <w:rsid w:val="004A52E2"/>
    <w:rsid w:val="004A5780"/>
    <w:rsid w:val="004A5900"/>
    <w:rsid w:val="004A59A7"/>
    <w:rsid w:val="004A5B11"/>
    <w:rsid w:val="004A5C74"/>
    <w:rsid w:val="004A5D0B"/>
    <w:rsid w:val="004A5EC4"/>
    <w:rsid w:val="004A6303"/>
    <w:rsid w:val="004A658B"/>
    <w:rsid w:val="004A700C"/>
    <w:rsid w:val="004A7195"/>
    <w:rsid w:val="004A7285"/>
    <w:rsid w:val="004A7479"/>
    <w:rsid w:val="004A7C16"/>
    <w:rsid w:val="004A7E70"/>
    <w:rsid w:val="004B04C3"/>
    <w:rsid w:val="004B068A"/>
    <w:rsid w:val="004B07CD"/>
    <w:rsid w:val="004B0C48"/>
    <w:rsid w:val="004B11F2"/>
    <w:rsid w:val="004B1621"/>
    <w:rsid w:val="004B1A52"/>
    <w:rsid w:val="004B1A87"/>
    <w:rsid w:val="004B1CD0"/>
    <w:rsid w:val="004B26D5"/>
    <w:rsid w:val="004B3EB9"/>
    <w:rsid w:val="004B408F"/>
    <w:rsid w:val="004B4347"/>
    <w:rsid w:val="004B43ED"/>
    <w:rsid w:val="004B48A5"/>
    <w:rsid w:val="004B515E"/>
    <w:rsid w:val="004B524B"/>
    <w:rsid w:val="004B53A0"/>
    <w:rsid w:val="004B576E"/>
    <w:rsid w:val="004B6920"/>
    <w:rsid w:val="004B6BB4"/>
    <w:rsid w:val="004B77A8"/>
    <w:rsid w:val="004C0CFD"/>
    <w:rsid w:val="004C0DD2"/>
    <w:rsid w:val="004C10C2"/>
    <w:rsid w:val="004C137A"/>
    <w:rsid w:val="004C13C5"/>
    <w:rsid w:val="004C167B"/>
    <w:rsid w:val="004C19ED"/>
    <w:rsid w:val="004C1B50"/>
    <w:rsid w:val="004C1C5C"/>
    <w:rsid w:val="004C21F0"/>
    <w:rsid w:val="004C24E4"/>
    <w:rsid w:val="004C2A42"/>
    <w:rsid w:val="004C2B84"/>
    <w:rsid w:val="004C305A"/>
    <w:rsid w:val="004C3AF3"/>
    <w:rsid w:val="004C3B0C"/>
    <w:rsid w:val="004C3C81"/>
    <w:rsid w:val="004C4150"/>
    <w:rsid w:val="004C4231"/>
    <w:rsid w:val="004C435A"/>
    <w:rsid w:val="004C44A6"/>
    <w:rsid w:val="004C4B6F"/>
    <w:rsid w:val="004C4C6C"/>
    <w:rsid w:val="004C51AA"/>
    <w:rsid w:val="004C5316"/>
    <w:rsid w:val="004C562D"/>
    <w:rsid w:val="004C5E6A"/>
    <w:rsid w:val="004C61E2"/>
    <w:rsid w:val="004C6384"/>
    <w:rsid w:val="004C63AF"/>
    <w:rsid w:val="004C643E"/>
    <w:rsid w:val="004C6DD7"/>
    <w:rsid w:val="004C7132"/>
    <w:rsid w:val="004C7C1A"/>
    <w:rsid w:val="004C7E07"/>
    <w:rsid w:val="004C7F79"/>
    <w:rsid w:val="004C7F86"/>
    <w:rsid w:val="004D01FF"/>
    <w:rsid w:val="004D0478"/>
    <w:rsid w:val="004D0965"/>
    <w:rsid w:val="004D1479"/>
    <w:rsid w:val="004D14EB"/>
    <w:rsid w:val="004D19AC"/>
    <w:rsid w:val="004D1FF9"/>
    <w:rsid w:val="004D2340"/>
    <w:rsid w:val="004D2797"/>
    <w:rsid w:val="004D27F2"/>
    <w:rsid w:val="004D29C2"/>
    <w:rsid w:val="004D2ED9"/>
    <w:rsid w:val="004D2F5F"/>
    <w:rsid w:val="004D3073"/>
    <w:rsid w:val="004D34CC"/>
    <w:rsid w:val="004D35CF"/>
    <w:rsid w:val="004D397E"/>
    <w:rsid w:val="004D3A6B"/>
    <w:rsid w:val="004D3A9F"/>
    <w:rsid w:val="004D4F37"/>
    <w:rsid w:val="004D4FA1"/>
    <w:rsid w:val="004D540B"/>
    <w:rsid w:val="004D57CE"/>
    <w:rsid w:val="004D6243"/>
    <w:rsid w:val="004D6D72"/>
    <w:rsid w:val="004D71AC"/>
    <w:rsid w:val="004D72C8"/>
    <w:rsid w:val="004D73C2"/>
    <w:rsid w:val="004D7662"/>
    <w:rsid w:val="004D7C25"/>
    <w:rsid w:val="004E0102"/>
    <w:rsid w:val="004E045A"/>
    <w:rsid w:val="004E0ABE"/>
    <w:rsid w:val="004E142B"/>
    <w:rsid w:val="004E1C19"/>
    <w:rsid w:val="004E1EAF"/>
    <w:rsid w:val="004E21E0"/>
    <w:rsid w:val="004E2415"/>
    <w:rsid w:val="004E26F6"/>
    <w:rsid w:val="004E28A7"/>
    <w:rsid w:val="004E3883"/>
    <w:rsid w:val="004E399D"/>
    <w:rsid w:val="004E44A0"/>
    <w:rsid w:val="004E489B"/>
    <w:rsid w:val="004E53C9"/>
    <w:rsid w:val="004E581C"/>
    <w:rsid w:val="004E59AF"/>
    <w:rsid w:val="004E690E"/>
    <w:rsid w:val="004E6DC8"/>
    <w:rsid w:val="004E6F0D"/>
    <w:rsid w:val="004E70AD"/>
    <w:rsid w:val="004E7348"/>
    <w:rsid w:val="004E75C1"/>
    <w:rsid w:val="004E7828"/>
    <w:rsid w:val="004E7BD1"/>
    <w:rsid w:val="004E7ED4"/>
    <w:rsid w:val="004E7F3F"/>
    <w:rsid w:val="004F0408"/>
    <w:rsid w:val="004F0709"/>
    <w:rsid w:val="004F1513"/>
    <w:rsid w:val="004F1824"/>
    <w:rsid w:val="004F1AD0"/>
    <w:rsid w:val="004F1DB9"/>
    <w:rsid w:val="004F212A"/>
    <w:rsid w:val="004F2279"/>
    <w:rsid w:val="004F2A3E"/>
    <w:rsid w:val="004F32EB"/>
    <w:rsid w:val="004F384A"/>
    <w:rsid w:val="004F3A09"/>
    <w:rsid w:val="004F3E8D"/>
    <w:rsid w:val="004F4120"/>
    <w:rsid w:val="004F4823"/>
    <w:rsid w:val="004F49A0"/>
    <w:rsid w:val="004F5085"/>
    <w:rsid w:val="004F5A53"/>
    <w:rsid w:val="004F6203"/>
    <w:rsid w:val="004F6D60"/>
    <w:rsid w:val="004F703A"/>
    <w:rsid w:val="004F7240"/>
    <w:rsid w:val="004F761B"/>
    <w:rsid w:val="005004E1"/>
    <w:rsid w:val="0050092F"/>
    <w:rsid w:val="00500D81"/>
    <w:rsid w:val="005011FD"/>
    <w:rsid w:val="00501600"/>
    <w:rsid w:val="005016DC"/>
    <w:rsid w:val="00501C09"/>
    <w:rsid w:val="00502452"/>
    <w:rsid w:val="00502C87"/>
    <w:rsid w:val="00502CD5"/>
    <w:rsid w:val="00502E0B"/>
    <w:rsid w:val="005030B0"/>
    <w:rsid w:val="005041E1"/>
    <w:rsid w:val="00504577"/>
    <w:rsid w:val="00504804"/>
    <w:rsid w:val="00505038"/>
    <w:rsid w:val="00505624"/>
    <w:rsid w:val="005057D4"/>
    <w:rsid w:val="00505A85"/>
    <w:rsid w:val="00505E9B"/>
    <w:rsid w:val="005063E9"/>
    <w:rsid w:val="00507342"/>
    <w:rsid w:val="00507841"/>
    <w:rsid w:val="00507D20"/>
    <w:rsid w:val="00510111"/>
    <w:rsid w:val="005101FE"/>
    <w:rsid w:val="005102B0"/>
    <w:rsid w:val="005103CB"/>
    <w:rsid w:val="00510468"/>
    <w:rsid w:val="0051167F"/>
    <w:rsid w:val="00511D85"/>
    <w:rsid w:val="00511F77"/>
    <w:rsid w:val="005121F9"/>
    <w:rsid w:val="00512EB4"/>
    <w:rsid w:val="0051305E"/>
    <w:rsid w:val="00513456"/>
    <w:rsid w:val="0051387F"/>
    <w:rsid w:val="00513C35"/>
    <w:rsid w:val="00513F85"/>
    <w:rsid w:val="0051408D"/>
    <w:rsid w:val="00514446"/>
    <w:rsid w:val="00514665"/>
    <w:rsid w:val="005147A8"/>
    <w:rsid w:val="00514B8C"/>
    <w:rsid w:val="00514D15"/>
    <w:rsid w:val="00514E2A"/>
    <w:rsid w:val="00514EEE"/>
    <w:rsid w:val="00515100"/>
    <w:rsid w:val="005151B2"/>
    <w:rsid w:val="0051548A"/>
    <w:rsid w:val="00515606"/>
    <w:rsid w:val="00515B3A"/>
    <w:rsid w:val="00515D02"/>
    <w:rsid w:val="005169E5"/>
    <w:rsid w:val="00516B90"/>
    <w:rsid w:val="00516BF9"/>
    <w:rsid w:val="00516EDD"/>
    <w:rsid w:val="00517036"/>
    <w:rsid w:val="0052013E"/>
    <w:rsid w:val="00520195"/>
    <w:rsid w:val="00520CCD"/>
    <w:rsid w:val="0052138B"/>
    <w:rsid w:val="005216BD"/>
    <w:rsid w:val="0052271E"/>
    <w:rsid w:val="00522BDB"/>
    <w:rsid w:val="00522BDD"/>
    <w:rsid w:val="005239B4"/>
    <w:rsid w:val="00523D73"/>
    <w:rsid w:val="00523F66"/>
    <w:rsid w:val="0052475A"/>
    <w:rsid w:val="005247B6"/>
    <w:rsid w:val="00524850"/>
    <w:rsid w:val="00524D00"/>
    <w:rsid w:val="00525251"/>
    <w:rsid w:val="00525C69"/>
    <w:rsid w:val="005267C8"/>
    <w:rsid w:val="00526A7F"/>
    <w:rsid w:val="00526CB5"/>
    <w:rsid w:val="00526CFD"/>
    <w:rsid w:val="005274EE"/>
    <w:rsid w:val="00527F56"/>
    <w:rsid w:val="00527F94"/>
    <w:rsid w:val="005300B2"/>
    <w:rsid w:val="00530511"/>
    <w:rsid w:val="005305F6"/>
    <w:rsid w:val="005307FE"/>
    <w:rsid w:val="00530AA6"/>
    <w:rsid w:val="00530AF0"/>
    <w:rsid w:val="00530C75"/>
    <w:rsid w:val="0053134E"/>
    <w:rsid w:val="0053159E"/>
    <w:rsid w:val="005315AD"/>
    <w:rsid w:val="0053175C"/>
    <w:rsid w:val="0053222C"/>
    <w:rsid w:val="00532490"/>
    <w:rsid w:val="00532625"/>
    <w:rsid w:val="0053285A"/>
    <w:rsid w:val="00532E96"/>
    <w:rsid w:val="00533755"/>
    <w:rsid w:val="00533ECE"/>
    <w:rsid w:val="00534241"/>
    <w:rsid w:val="00534275"/>
    <w:rsid w:val="0053447A"/>
    <w:rsid w:val="0053462D"/>
    <w:rsid w:val="00534F6B"/>
    <w:rsid w:val="00534F75"/>
    <w:rsid w:val="00535927"/>
    <w:rsid w:val="005361B5"/>
    <w:rsid w:val="005368C6"/>
    <w:rsid w:val="00536971"/>
    <w:rsid w:val="00536C4E"/>
    <w:rsid w:val="00536D93"/>
    <w:rsid w:val="005370F1"/>
    <w:rsid w:val="00537256"/>
    <w:rsid w:val="00537486"/>
    <w:rsid w:val="0053757F"/>
    <w:rsid w:val="005404E0"/>
    <w:rsid w:val="00540DEA"/>
    <w:rsid w:val="00541BEA"/>
    <w:rsid w:val="00541C24"/>
    <w:rsid w:val="00541C36"/>
    <w:rsid w:val="00541E75"/>
    <w:rsid w:val="005420D5"/>
    <w:rsid w:val="00542273"/>
    <w:rsid w:val="005422C6"/>
    <w:rsid w:val="0054245A"/>
    <w:rsid w:val="005425A2"/>
    <w:rsid w:val="00542A23"/>
    <w:rsid w:val="00542A7A"/>
    <w:rsid w:val="00542E9E"/>
    <w:rsid w:val="00542EA2"/>
    <w:rsid w:val="00543419"/>
    <w:rsid w:val="00544775"/>
    <w:rsid w:val="00544A5D"/>
    <w:rsid w:val="00544BD3"/>
    <w:rsid w:val="00544ED5"/>
    <w:rsid w:val="005450EA"/>
    <w:rsid w:val="005457E9"/>
    <w:rsid w:val="00545845"/>
    <w:rsid w:val="005460F5"/>
    <w:rsid w:val="00546304"/>
    <w:rsid w:val="00546B72"/>
    <w:rsid w:val="005470B3"/>
    <w:rsid w:val="005473DA"/>
    <w:rsid w:val="005474BB"/>
    <w:rsid w:val="005474DF"/>
    <w:rsid w:val="00547DE4"/>
    <w:rsid w:val="005501EC"/>
    <w:rsid w:val="00550A59"/>
    <w:rsid w:val="00551437"/>
    <w:rsid w:val="0055197F"/>
    <w:rsid w:val="00551AE6"/>
    <w:rsid w:val="00551B09"/>
    <w:rsid w:val="00551C35"/>
    <w:rsid w:val="00551E65"/>
    <w:rsid w:val="005526B5"/>
    <w:rsid w:val="00552848"/>
    <w:rsid w:val="00552B21"/>
    <w:rsid w:val="00553076"/>
    <w:rsid w:val="005530E9"/>
    <w:rsid w:val="005531F2"/>
    <w:rsid w:val="005534F4"/>
    <w:rsid w:val="00553B9B"/>
    <w:rsid w:val="00553C8C"/>
    <w:rsid w:val="00553D0F"/>
    <w:rsid w:val="00553DFC"/>
    <w:rsid w:val="00553F72"/>
    <w:rsid w:val="00554130"/>
    <w:rsid w:val="005544C2"/>
    <w:rsid w:val="005548B6"/>
    <w:rsid w:val="005549D0"/>
    <w:rsid w:val="005549FE"/>
    <w:rsid w:val="00555725"/>
    <w:rsid w:val="00555CFF"/>
    <w:rsid w:val="005561D3"/>
    <w:rsid w:val="00556397"/>
    <w:rsid w:val="00556443"/>
    <w:rsid w:val="00556BFF"/>
    <w:rsid w:val="005572F3"/>
    <w:rsid w:val="0056081E"/>
    <w:rsid w:val="00560DCC"/>
    <w:rsid w:val="0056113B"/>
    <w:rsid w:val="005617F5"/>
    <w:rsid w:val="00561AD6"/>
    <w:rsid w:val="00561BD6"/>
    <w:rsid w:val="00561CBC"/>
    <w:rsid w:val="005630B6"/>
    <w:rsid w:val="0056365A"/>
    <w:rsid w:val="00563AF9"/>
    <w:rsid w:val="00563CA4"/>
    <w:rsid w:val="00563F83"/>
    <w:rsid w:val="0056419C"/>
    <w:rsid w:val="0056470A"/>
    <w:rsid w:val="00564A3B"/>
    <w:rsid w:val="00564B38"/>
    <w:rsid w:val="00564C2F"/>
    <w:rsid w:val="00564C72"/>
    <w:rsid w:val="0056522B"/>
    <w:rsid w:val="0056553B"/>
    <w:rsid w:val="00565823"/>
    <w:rsid w:val="00566001"/>
    <w:rsid w:val="0056613B"/>
    <w:rsid w:val="005665F6"/>
    <w:rsid w:val="005666B8"/>
    <w:rsid w:val="00566843"/>
    <w:rsid w:val="00566B72"/>
    <w:rsid w:val="00566FD8"/>
    <w:rsid w:val="005670FE"/>
    <w:rsid w:val="005676A6"/>
    <w:rsid w:val="005676EF"/>
    <w:rsid w:val="005677FB"/>
    <w:rsid w:val="00570276"/>
    <w:rsid w:val="005707DA"/>
    <w:rsid w:val="00570950"/>
    <w:rsid w:val="00570F9D"/>
    <w:rsid w:val="00571DE5"/>
    <w:rsid w:val="00572086"/>
    <w:rsid w:val="005724C2"/>
    <w:rsid w:val="005725E1"/>
    <w:rsid w:val="005730CD"/>
    <w:rsid w:val="00573116"/>
    <w:rsid w:val="005736E7"/>
    <w:rsid w:val="00573785"/>
    <w:rsid w:val="005737AD"/>
    <w:rsid w:val="005737D1"/>
    <w:rsid w:val="00573F7D"/>
    <w:rsid w:val="00574136"/>
    <w:rsid w:val="00574667"/>
    <w:rsid w:val="00574A74"/>
    <w:rsid w:val="00574BF4"/>
    <w:rsid w:val="00574F98"/>
    <w:rsid w:val="00575080"/>
    <w:rsid w:val="005754BE"/>
    <w:rsid w:val="00575CBE"/>
    <w:rsid w:val="005763C9"/>
    <w:rsid w:val="005764CC"/>
    <w:rsid w:val="00576505"/>
    <w:rsid w:val="005767A8"/>
    <w:rsid w:val="00577145"/>
    <w:rsid w:val="005772DB"/>
    <w:rsid w:val="0057790D"/>
    <w:rsid w:val="00577959"/>
    <w:rsid w:val="00577BAA"/>
    <w:rsid w:val="005811FF"/>
    <w:rsid w:val="005812C5"/>
    <w:rsid w:val="0058229B"/>
    <w:rsid w:val="005827AA"/>
    <w:rsid w:val="00582803"/>
    <w:rsid w:val="00582956"/>
    <w:rsid w:val="00582B09"/>
    <w:rsid w:val="00582F5C"/>
    <w:rsid w:val="00583183"/>
    <w:rsid w:val="005834FC"/>
    <w:rsid w:val="00583598"/>
    <w:rsid w:val="0058374E"/>
    <w:rsid w:val="005837E1"/>
    <w:rsid w:val="00583EFB"/>
    <w:rsid w:val="005840B4"/>
    <w:rsid w:val="005847A5"/>
    <w:rsid w:val="00585666"/>
    <w:rsid w:val="00585CC8"/>
    <w:rsid w:val="00585D0C"/>
    <w:rsid w:val="00586C04"/>
    <w:rsid w:val="00586D0B"/>
    <w:rsid w:val="00586D0C"/>
    <w:rsid w:val="005873C5"/>
    <w:rsid w:val="00587A0D"/>
    <w:rsid w:val="00587C56"/>
    <w:rsid w:val="00587E60"/>
    <w:rsid w:val="0059000B"/>
    <w:rsid w:val="00590108"/>
    <w:rsid w:val="00590B51"/>
    <w:rsid w:val="005912EC"/>
    <w:rsid w:val="005915F5"/>
    <w:rsid w:val="00591901"/>
    <w:rsid w:val="005925DD"/>
    <w:rsid w:val="005925EC"/>
    <w:rsid w:val="005927F7"/>
    <w:rsid w:val="00592DBC"/>
    <w:rsid w:val="0059364E"/>
    <w:rsid w:val="005937D3"/>
    <w:rsid w:val="005943B0"/>
    <w:rsid w:val="00595C5B"/>
    <w:rsid w:val="0059617E"/>
    <w:rsid w:val="00596955"/>
    <w:rsid w:val="00596A47"/>
    <w:rsid w:val="005974A3"/>
    <w:rsid w:val="00597FDE"/>
    <w:rsid w:val="005A02E7"/>
    <w:rsid w:val="005A06A8"/>
    <w:rsid w:val="005A0957"/>
    <w:rsid w:val="005A0CDF"/>
    <w:rsid w:val="005A1406"/>
    <w:rsid w:val="005A16D5"/>
    <w:rsid w:val="005A1845"/>
    <w:rsid w:val="005A1D93"/>
    <w:rsid w:val="005A2291"/>
    <w:rsid w:val="005A242D"/>
    <w:rsid w:val="005A2533"/>
    <w:rsid w:val="005A2BEE"/>
    <w:rsid w:val="005A2C23"/>
    <w:rsid w:val="005A5484"/>
    <w:rsid w:val="005A54C1"/>
    <w:rsid w:val="005A568D"/>
    <w:rsid w:val="005A57F7"/>
    <w:rsid w:val="005A5C65"/>
    <w:rsid w:val="005A5F26"/>
    <w:rsid w:val="005A680A"/>
    <w:rsid w:val="005A697C"/>
    <w:rsid w:val="005A6B4C"/>
    <w:rsid w:val="005A6E72"/>
    <w:rsid w:val="005A73D5"/>
    <w:rsid w:val="005A76E0"/>
    <w:rsid w:val="005A7899"/>
    <w:rsid w:val="005A7C5E"/>
    <w:rsid w:val="005B0EC9"/>
    <w:rsid w:val="005B1CDC"/>
    <w:rsid w:val="005B3404"/>
    <w:rsid w:val="005B34C3"/>
    <w:rsid w:val="005B3537"/>
    <w:rsid w:val="005B3565"/>
    <w:rsid w:val="005B35A5"/>
    <w:rsid w:val="005B379B"/>
    <w:rsid w:val="005B3926"/>
    <w:rsid w:val="005B3FB6"/>
    <w:rsid w:val="005B4132"/>
    <w:rsid w:val="005B49D1"/>
    <w:rsid w:val="005B54BB"/>
    <w:rsid w:val="005B553D"/>
    <w:rsid w:val="005B55BE"/>
    <w:rsid w:val="005B5BC9"/>
    <w:rsid w:val="005B5EB8"/>
    <w:rsid w:val="005B6C88"/>
    <w:rsid w:val="005B707C"/>
    <w:rsid w:val="005B7A6D"/>
    <w:rsid w:val="005B7FF4"/>
    <w:rsid w:val="005C0145"/>
    <w:rsid w:val="005C04E1"/>
    <w:rsid w:val="005C0558"/>
    <w:rsid w:val="005C0719"/>
    <w:rsid w:val="005C0EE1"/>
    <w:rsid w:val="005C1A7B"/>
    <w:rsid w:val="005C1B35"/>
    <w:rsid w:val="005C1BF7"/>
    <w:rsid w:val="005C2962"/>
    <w:rsid w:val="005C29AB"/>
    <w:rsid w:val="005C2A5A"/>
    <w:rsid w:val="005C2C99"/>
    <w:rsid w:val="005C2CB8"/>
    <w:rsid w:val="005C30DD"/>
    <w:rsid w:val="005C35B8"/>
    <w:rsid w:val="005C37C8"/>
    <w:rsid w:val="005C3C02"/>
    <w:rsid w:val="005C4023"/>
    <w:rsid w:val="005C49A3"/>
    <w:rsid w:val="005C4DA4"/>
    <w:rsid w:val="005C524B"/>
    <w:rsid w:val="005C58D0"/>
    <w:rsid w:val="005C62BC"/>
    <w:rsid w:val="005C65FF"/>
    <w:rsid w:val="005C6828"/>
    <w:rsid w:val="005C6CF4"/>
    <w:rsid w:val="005C6DD5"/>
    <w:rsid w:val="005C6FA0"/>
    <w:rsid w:val="005C6FF4"/>
    <w:rsid w:val="005C7311"/>
    <w:rsid w:val="005C7319"/>
    <w:rsid w:val="005C778F"/>
    <w:rsid w:val="005C7998"/>
    <w:rsid w:val="005D025C"/>
    <w:rsid w:val="005D029B"/>
    <w:rsid w:val="005D05D0"/>
    <w:rsid w:val="005D0638"/>
    <w:rsid w:val="005D146E"/>
    <w:rsid w:val="005D17F3"/>
    <w:rsid w:val="005D182F"/>
    <w:rsid w:val="005D1A7E"/>
    <w:rsid w:val="005D2A01"/>
    <w:rsid w:val="005D2E31"/>
    <w:rsid w:val="005D2FEE"/>
    <w:rsid w:val="005D333A"/>
    <w:rsid w:val="005D3415"/>
    <w:rsid w:val="005D372C"/>
    <w:rsid w:val="005D396B"/>
    <w:rsid w:val="005D3DE2"/>
    <w:rsid w:val="005D4187"/>
    <w:rsid w:val="005D41D5"/>
    <w:rsid w:val="005D55AD"/>
    <w:rsid w:val="005D5D3F"/>
    <w:rsid w:val="005D6A8B"/>
    <w:rsid w:val="005D6F65"/>
    <w:rsid w:val="005D6FBD"/>
    <w:rsid w:val="005D7254"/>
    <w:rsid w:val="005D727B"/>
    <w:rsid w:val="005D7BAC"/>
    <w:rsid w:val="005E04F1"/>
    <w:rsid w:val="005E0E4F"/>
    <w:rsid w:val="005E13C1"/>
    <w:rsid w:val="005E25CF"/>
    <w:rsid w:val="005E292B"/>
    <w:rsid w:val="005E2C79"/>
    <w:rsid w:val="005E2E69"/>
    <w:rsid w:val="005E2FBA"/>
    <w:rsid w:val="005E33DF"/>
    <w:rsid w:val="005E4599"/>
    <w:rsid w:val="005E4685"/>
    <w:rsid w:val="005E4B53"/>
    <w:rsid w:val="005E5153"/>
    <w:rsid w:val="005E5457"/>
    <w:rsid w:val="005E5600"/>
    <w:rsid w:val="005E594C"/>
    <w:rsid w:val="005E5AC5"/>
    <w:rsid w:val="005E6109"/>
    <w:rsid w:val="005E6555"/>
    <w:rsid w:val="005E6820"/>
    <w:rsid w:val="005E7545"/>
    <w:rsid w:val="005E7C1C"/>
    <w:rsid w:val="005E7F35"/>
    <w:rsid w:val="005F084C"/>
    <w:rsid w:val="005F0864"/>
    <w:rsid w:val="005F0F27"/>
    <w:rsid w:val="005F1227"/>
    <w:rsid w:val="005F1328"/>
    <w:rsid w:val="005F1496"/>
    <w:rsid w:val="005F168F"/>
    <w:rsid w:val="005F1931"/>
    <w:rsid w:val="005F1DDD"/>
    <w:rsid w:val="005F224C"/>
    <w:rsid w:val="005F2557"/>
    <w:rsid w:val="005F2AFE"/>
    <w:rsid w:val="005F2DE1"/>
    <w:rsid w:val="005F3282"/>
    <w:rsid w:val="005F3A9E"/>
    <w:rsid w:val="005F3D0B"/>
    <w:rsid w:val="005F410B"/>
    <w:rsid w:val="005F49C7"/>
    <w:rsid w:val="005F56E9"/>
    <w:rsid w:val="005F5D53"/>
    <w:rsid w:val="005F5FB6"/>
    <w:rsid w:val="005F6640"/>
    <w:rsid w:val="005F6A00"/>
    <w:rsid w:val="005F6A35"/>
    <w:rsid w:val="005F6D32"/>
    <w:rsid w:val="005F6F67"/>
    <w:rsid w:val="005F7344"/>
    <w:rsid w:val="005F7731"/>
    <w:rsid w:val="005F79E8"/>
    <w:rsid w:val="005F7A6B"/>
    <w:rsid w:val="005F7F3B"/>
    <w:rsid w:val="006004AA"/>
    <w:rsid w:val="00600637"/>
    <w:rsid w:val="00600999"/>
    <w:rsid w:val="00600B1C"/>
    <w:rsid w:val="0060120F"/>
    <w:rsid w:val="0060139C"/>
    <w:rsid w:val="00601651"/>
    <w:rsid w:val="006017F9"/>
    <w:rsid w:val="00601D36"/>
    <w:rsid w:val="00601FE8"/>
    <w:rsid w:val="006020CD"/>
    <w:rsid w:val="00602315"/>
    <w:rsid w:val="006023DD"/>
    <w:rsid w:val="006023E2"/>
    <w:rsid w:val="0060241B"/>
    <w:rsid w:val="006027F2"/>
    <w:rsid w:val="006028BF"/>
    <w:rsid w:val="00602CA1"/>
    <w:rsid w:val="00602CD9"/>
    <w:rsid w:val="0060341F"/>
    <w:rsid w:val="0060373F"/>
    <w:rsid w:val="00603D20"/>
    <w:rsid w:val="0060437D"/>
    <w:rsid w:val="006043F2"/>
    <w:rsid w:val="00604A9F"/>
    <w:rsid w:val="00604F39"/>
    <w:rsid w:val="0060520D"/>
    <w:rsid w:val="00605676"/>
    <w:rsid w:val="006058DE"/>
    <w:rsid w:val="00606937"/>
    <w:rsid w:val="00606CB1"/>
    <w:rsid w:val="00606CCE"/>
    <w:rsid w:val="006073F8"/>
    <w:rsid w:val="006078C7"/>
    <w:rsid w:val="00607CA5"/>
    <w:rsid w:val="00607E32"/>
    <w:rsid w:val="00610457"/>
    <w:rsid w:val="00610E1D"/>
    <w:rsid w:val="00611448"/>
    <w:rsid w:val="00611BF7"/>
    <w:rsid w:val="0061260B"/>
    <w:rsid w:val="00612D6C"/>
    <w:rsid w:val="0061359D"/>
    <w:rsid w:val="00613AF7"/>
    <w:rsid w:val="00613B15"/>
    <w:rsid w:val="0061456B"/>
    <w:rsid w:val="00614AF0"/>
    <w:rsid w:val="00615097"/>
    <w:rsid w:val="00615700"/>
    <w:rsid w:val="00615908"/>
    <w:rsid w:val="00615926"/>
    <w:rsid w:val="00615C5C"/>
    <w:rsid w:val="00616777"/>
    <w:rsid w:val="00616B09"/>
    <w:rsid w:val="00616DD9"/>
    <w:rsid w:val="00617127"/>
    <w:rsid w:val="006171E0"/>
    <w:rsid w:val="0061741C"/>
    <w:rsid w:val="0061757F"/>
    <w:rsid w:val="006175E4"/>
    <w:rsid w:val="006176B5"/>
    <w:rsid w:val="00617B4D"/>
    <w:rsid w:val="00617C92"/>
    <w:rsid w:val="00620418"/>
    <w:rsid w:val="00620B18"/>
    <w:rsid w:val="0062164F"/>
    <w:rsid w:val="006220D1"/>
    <w:rsid w:val="00622C71"/>
    <w:rsid w:val="00622F69"/>
    <w:rsid w:val="006236AA"/>
    <w:rsid w:val="00623B2B"/>
    <w:rsid w:val="0062480B"/>
    <w:rsid w:val="00624E30"/>
    <w:rsid w:val="00624F9E"/>
    <w:rsid w:val="0062528B"/>
    <w:rsid w:val="00625493"/>
    <w:rsid w:val="00625B8F"/>
    <w:rsid w:val="00626007"/>
    <w:rsid w:val="006260DC"/>
    <w:rsid w:val="00626621"/>
    <w:rsid w:val="00626D04"/>
    <w:rsid w:val="006273F9"/>
    <w:rsid w:val="006275C9"/>
    <w:rsid w:val="006278BC"/>
    <w:rsid w:val="00627CB9"/>
    <w:rsid w:val="006306BC"/>
    <w:rsid w:val="00630C05"/>
    <w:rsid w:val="00630C77"/>
    <w:rsid w:val="00630DE4"/>
    <w:rsid w:val="00630DFE"/>
    <w:rsid w:val="00631A0B"/>
    <w:rsid w:val="00632721"/>
    <w:rsid w:val="00632E2B"/>
    <w:rsid w:val="00632E4C"/>
    <w:rsid w:val="00633A10"/>
    <w:rsid w:val="00633FD1"/>
    <w:rsid w:val="0063421D"/>
    <w:rsid w:val="00634B0E"/>
    <w:rsid w:val="00634CC2"/>
    <w:rsid w:val="00635A3B"/>
    <w:rsid w:val="00635AFE"/>
    <w:rsid w:val="0063616D"/>
    <w:rsid w:val="00636468"/>
    <w:rsid w:val="00636625"/>
    <w:rsid w:val="006366E6"/>
    <w:rsid w:val="006366F5"/>
    <w:rsid w:val="00636A50"/>
    <w:rsid w:val="00636AD8"/>
    <w:rsid w:val="00636D53"/>
    <w:rsid w:val="00637288"/>
    <w:rsid w:val="00637CA1"/>
    <w:rsid w:val="00640F34"/>
    <w:rsid w:val="006414E1"/>
    <w:rsid w:val="006418F9"/>
    <w:rsid w:val="00641F5F"/>
    <w:rsid w:val="0064212B"/>
    <w:rsid w:val="00642B37"/>
    <w:rsid w:val="006432A0"/>
    <w:rsid w:val="006446F3"/>
    <w:rsid w:val="00644E61"/>
    <w:rsid w:val="00644F67"/>
    <w:rsid w:val="006450E9"/>
    <w:rsid w:val="00645167"/>
    <w:rsid w:val="006457F9"/>
    <w:rsid w:val="00645A0F"/>
    <w:rsid w:val="00645B3E"/>
    <w:rsid w:val="00645C91"/>
    <w:rsid w:val="00645FB0"/>
    <w:rsid w:val="00646749"/>
    <w:rsid w:val="006475EE"/>
    <w:rsid w:val="00647936"/>
    <w:rsid w:val="00647941"/>
    <w:rsid w:val="00650421"/>
    <w:rsid w:val="00650502"/>
    <w:rsid w:val="00650743"/>
    <w:rsid w:val="00650752"/>
    <w:rsid w:val="006508FB"/>
    <w:rsid w:val="00650F47"/>
    <w:rsid w:val="00651FE6"/>
    <w:rsid w:val="006520DB"/>
    <w:rsid w:val="00652334"/>
    <w:rsid w:val="006532FA"/>
    <w:rsid w:val="0065341B"/>
    <w:rsid w:val="0065377A"/>
    <w:rsid w:val="006539DB"/>
    <w:rsid w:val="006545C5"/>
    <w:rsid w:val="00654EF8"/>
    <w:rsid w:val="0065505D"/>
    <w:rsid w:val="00655B34"/>
    <w:rsid w:val="00655DCD"/>
    <w:rsid w:val="00655FA3"/>
    <w:rsid w:val="00656149"/>
    <w:rsid w:val="0065631E"/>
    <w:rsid w:val="006564A0"/>
    <w:rsid w:val="006568D5"/>
    <w:rsid w:val="006568FC"/>
    <w:rsid w:val="00656C63"/>
    <w:rsid w:val="00656D92"/>
    <w:rsid w:val="0065746F"/>
    <w:rsid w:val="006577AD"/>
    <w:rsid w:val="00657980"/>
    <w:rsid w:val="006579BD"/>
    <w:rsid w:val="006602C9"/>
    <w:rsid w:val="00660444"/>
    <w:rsid w:val="006611F4"/>
    <w:rsid w:val="006618D3"/>
    <w:rsid w:val="00662172"/>
    <w:rsid w:val="00662220"/>
    <w:rsid w:val="0066281E"/>
    <w:rsid w:val="00662887"/>
    <w:rsid w:val="00662BBB"/>
    <w:rsid w:val="006638F8"/>
    <w:rsid w:val="00663C05"/>
    <w:rsid w:val="006647CE"/>
    <w:rsid w:val="00664A09"/>
    <w:rsid w:val="00664B44"/>
    <w:rsid w:val="00664C86"/>
    <w:rsid w:val="0066536F"/>
    <w:rsid w:val="006655F0"/>
    <w:rsid w:val="00665673"/>
    <w:rsid w:val="00665C17"/>
    <w:rsid w:val="00665EA8"/>
    <w:rsid w:val="00666179"/>
    <w:rsid w:val="0066652C"/>
    <w:rsid w:val="00666675"/>
    <w:rsid w:val="006669F9"/>
    <w:rsid w:val="00666BD1"/>
    <w:rsid w:val="00666D52"/>
    <w:rsid w:val="00666FEF"/>
    <w:rsid w:val="00667453"/>
    <w:rsid w:val="00667F54"/>
    <w:rsid w:val="00671BA0"/>
    <w:rsid w:val="00671BAC"/>
    <w:rsid w:val="00671D59"/>
    <w:rsid w:val="00671FC0"/>
    <w:rsid w:val="0067257F"/>
    <w:rsid w:val="00672601"/>
    <w:rsid w:val="00672A96"/>
    <w:rsid w:val="00672BB7"/>
    <w:rsid w:val="00673062"/>
    <w:rsid w:val="0067310B"/>
    <w:rsid w:val="00673993"/>
    <w:rsid w:val="00673B31"/>
    <w:rsid w:val="00673BE5"/>
    <w:rsid w:val="00673C66"/>
    <w:rsid w:val="0067445D"/>
    <w:rsid w:val="006747AA"/>
    <w:rsid w:val="00674A9F"/>
    <w:rsid w:val="00674CFF"/>
    <w:rsid w:val="00674D3F"/>
    <w:rsid w:val="00674DD9"/>
    <w:rsid w:val="00674EE4"/>
    <w:rsid w:val="00675726"/>
    <w:rsid w:val="00675772"/>
    <w:rsid w:val="00675804"/>
    <w:rsid w:val="006758D3"/>
    <w:rsid w:val="006760D0"/>
    <w:rsid w:val="006762EE"/>
    <w:rsid w:val="00676528"/>
    <w:rsid w:val="006765BF"/>
    <w:rsid w:val="00676827"/>
    <w:rsid w:val="00676D5E"/>
    <w:rsid w:val="00676F54"/>
    <w:rsid w:val="00677087"/>
    <w:rsid w:val="0067710A"/>
    <w:rsid w:val="006771ED"/>
    <w:rsid w:val="00677220"/>
    <w:rsid w:val="006772FA"/>
    <w:rsid w:val="00677315"/>
    <w:rsid w:val="00680548"/>
    <w:rsid w:val="00680718"/>
    <w:rsid w:val="006807BC"/>
    <w:rsid w:val="006808FC"/>
    <w:rsid w:val="00680EF9"/>
    <w:rsid w:val="00681318"/>
    <w:rsid w:val="006814C1"/>
    <w:rsid w:val="006817F4"/>
    <w:rsid w:val="00681A98"/>
    <w:rsid w:val="00681B38"/>
    <w:rsid w:val="00681D2F"/>
    <w:rsid w:val="00681D45"/>
    <w:rsid w:val="00682566"/>
    <w:rsid w:val="00682778"/>
    <w:rsid w:val="006838B9"/>
    <w:rsid w:val="00683993"/>
    <w:rsid w:val="00683BAB"/>
    <w:rsid w:val="006840D4"/>
    <w:rsid w:val="00684CC2"/>
    <w:rsid w:val="00685330"/>
    <w:rsid w:val="0068534C"/>
    <w:rsid w:val="006855C4"/>
    <w:rsid w:val="00685725"/>
    <w:rsid w:val="00685E07"/>
    <w:rsid w:val="00686177"/>
    <w:rsid w:val="00686707"/>
    <w:rsid w:val="00686743"/>
    <w:rsid w:val="00687098"/>
    <w:rsid w:val="0068717A"/>
    <w:rsid w:val="00687206"/>
    <w:rsid w:val="00687954"/>
    <w:rsid w:val="00687EC4"/>
    <w:rsid w:val="00687EF6"/>
    <w:rsid w:val="006903F0"/>
    <w:rsid w:val="0069074F"/>
    <w:rsid w:val="0069089F"/>
    <w:rsid w:val="006908DF"/>
    <w:rsid w:val="00690936"/>
    <w:rsid w:val="00690ACD"/>
    <w:rsid w:val="00690CF8"/>
    <w:rsid w:val="006918BB"/>
    <w:rsid w:val="00692730"/>
    <w:rsid w:val="0069294F"/>
    <w:rsid w:val="006929F6"/>
    <w:rsid w:val="00692D03"/>
    <w:rsid w:val="00692D4B"/>
    <w:rsid w:val="006938F5"/>
    <w:rsid w:val="00693943"/>
    <w:rsid w:val="00693D26"/>
    <w:rsid w:val="00694369"/>
    <w:rsid w:val="00694997"/>
    <w:rsid w:val="00694E34"/>
    <w:rsid w:val="00695664"/>
    <w:rsid w:val="00695665"/>
    <w:rsid w:val="00695767"/>
    <w:rsid w:val="00695A2C"/>
    <w:rsid w:val="00695D79"/>
    <w:rsid w:val="006965D4"/>
    <w:rsid w:val="006965EA"/>
    <w:rsid w:val="00696BB2"/>
    <w:rsid w:val="00696BD0"/>
    <w:rsid w:val="00696CEE"/>
    <w:rsid w:val="0069707F"/>
    <w:rsid w:val="006976CF"/>
    <w:rsid w:val="00697E2A"/>
    <w:rsid w:val="006A0400"/>
    <w:rsid w:val="006A07A7"/>
    <w:rsid w:val="006A0A14"/>
    <w:rsid w:val="006A0CCF"/>
    <w:rsid w:val="006A0DF9"/>
    <w:rsid w:val="006A1770"/>
    <w:rsid w:val="006A1BA9"/>
    <w:rsid w:val="006A1E61"/>
    <w:rsid w:val="006A1F25"/>
    <w:rsid w:val="006A20DE"/>
    <w:rsid w:val="006A306D"/>
    <w:rsid w:val="006A3AC8"/>
    <w:rsid w:val="006A3C9D"/>
    <w:rsid w:val="006A3DF1"/>
    <w:rsid w:val="006A4B20"/>
    <w:rsid w:val="006A4DC4"/>
    <w:rsid w:val="006A56B8"/>
    <w:rsid w:val="006A6696"/>
    <w:rsid w:val="006A6729"/>
    <w:rsid w:val="006A676B"/>
    <w:rsid w:val="006A6888"/>
    <w:rsid w:val="006A6919"/>
    <w:rsid w:val="006A6B75"/>
    <w:rsid w:val="006A6C6C"/>
    <w:rsid w:val="006A6F3C"/>
    <w:rsid w:val="006A728A"/>
    <w:rsid w:val="006A78FE"/>
    <w:rsid w:val="006B05A5"/>
    <w:rsid w:val="006B23C5"/>
    <w:rsid w:val="006B2869"/>
    <w:rsid w:val="006B2AEB"/>
    <w:rsid w:val="006B2B96"/>
    <w:rsid w:val="006B2D44"/>
    <w:rsid w:val="006B3C89"/>
    <w:rsid w:val="006B4201"/>
    <w:rsid w:val="006B4225"/>
    <w:rsid w:val="006B42A1"/>
    <w:rsid w:val="006B4911"/>
    <w:rsid w:val="006B4950"/>
    <w:rsid w:val="006B4ECD"/>
    <w:rsid w:val="006B55A6"/>
    <w:rsid w:val="006B5D26"/>
    <w:rsid w:val="006B6C79"/>
    <w:rsid w:val="006B74A8"/>
    <w:rsid w:val="006C0358"/>
    <w:rsid w:val="006C0737"/>
    <w:rsid w:val="006C0CB9"/>
    <w:rsid w:val="006C0CD4"/>
    <w:rsid w:val="006C0F0F"/>
    <w:rsid w:val="006C1B09"/>
    <w:rsid w:val="006C1B28"/>
    <w:rsid w:val="006C21CA"/>
    <w:rsid w:val="006C2384"/>
    <w:rsid w:val="006C2418"/>
    <w:rsid w:val="006C258E"/>
    <w:rsid w:val="006C288C"/>
    <w:rsid w:val="006C2B3C"/>
    <w:rsid w:val="006C2C69"/>
    <w:rsid w:val="006C2D5D"/>
    <w:rsid w:val="006C325A"/>
    <w:rsid w:val="006C3745"/>
    <w:rsid w:val="006C3766"/>
    <w:rsid w:val="006C3787"/>
    <w:rsid w:val="006C3956"/>
    <w:rsid w:val="006C3F6C"/>
    <w:rsid w:val="006C429A"/>
    <w:rsid w:val="006C4DCD"/>
    <w:rsid w:val="006C514A"/>
    <w:rsid w:val="006C52AD"/>
    <w:rsid w:val="006C5322"/>
    <w:rsid w:val="006C56AE"/>
    <w:rsid w:val="006C5854"/>
    <w:rsid w:val="006C5C69"/>
    <w:rsid w:val="006C6037"/>
    <w:rsid w:val="006C613F"/>
    <w:rsid w:val="006C694A"/>
    <w:rsid w:val="006C699A"/>
    <w:rsid w:val="006C69E2"/>
    <w:rsid w:val="006C6C84"/>
    <w:rsid w:val="006C6DC7"/>
    <w:rsid w:val="006C6FE9"/>
    <w:rsid w:val="006C763A"/>
    <w:rsid w:val="006C773A"/>
    <w:rsid w:val="006C7A5E"/>
    <w:rsid w:val="006C7D23"/>
    <w:rsid w:val="006C7E6E"/>
    <w:rsid w:val="006D007C"/>
    <w:rsid w:val="006D0447"/>
    <w:rsid w:val="006D047D"/>
    <w:rsid w:val="006D0BB8"/>
    <w:rsid w:val="006D10A2"/>
    <w:rsid w:val="006D1157"/>
    <w:rsid w:val="006D1488"/>
    <w:rsid w:val="006D1FEA"/>
    <w:rsid w:val="006D2082"/>
    <w:rsid w:val="006D22DF"/>
    <w:rsid w:val="006D25B9"/>
    <w:rsid w:val="006D2820"/>
    <w:rsid w:val="006D2AF7"/>
    <w:rsid w:val="006D2FA1"/>
    <w:rsid w:val="006D30D4"/>
    <w:rsid w:val="006D36D4"/>
    <w:rsid w:val="006D3ACD"/>
    <w:rsid w:val="006D3B59"/>
    <w:rsid w:val="006D48B4"/>
    <w:rsid w:val="006D49CD"/>
    <w:rsid w:val="006D4AA4"/>
    <w:rsid w:val="006D543E"/>
    <w:rsid w:val="006D5919"/>
    <w:rsid w:val="006D6765"/>
    <w:rsid w:val="006D6910"/>
    <w:rsid w:val="006D6AB0"/>
    <w:rsid w:val="006D6EE0"/>
    <w:rsid w:val="006D733A"/>
    <w:rsid w:val="006D736F"/>
    <w:rsid w:val="006D761C"/>
    <w:rsid w:val="006D7622"/>
    <w:rsid w:val="006D7C40"/>
    <w:rsid w:val="006E006C"/>
    <w:rsid w:val="006E02A0"/>
    <w:rsid w:val="006E04BB"/>
    <w:rsid w:val="006E069A"/>
    <w:rsid w:val="006E072C"/>
    <w:rsid w:val="006E0799"/>
    <w:rsid w:val="006E0E26"/>
    <w:rsid w:val="006E0E47"/>
    <w:rsid w:val="006E1061"/>
    <w:rsid w:val="006E13ED"/>
    <w:rsid w:val="006E15F8"/>
    <w:rsid w:val="006E1904"/>
    <w:rsid w:val="006E1CDD"/>
    <w:rsid w:val="006E1DAF"/>
    <w:rsid w:val="006E1FB6"/>
    <w:rsid w:val="006E2282"/>
    <w:rsid w:val="006E24E8"/>
    <w:rsid w:val="006E2751"/>
    <w:rsid w:val="006E2C5D"/>
    <w:rsid w:val="006E2CC8"/>
    <w:rsid w:val="006E30FB"/>
    <w:rsid w:val="006E3599"/>
    <w:rsid w:val="006E360D"/>
    <w:rsid w:val="006E3993"/>
    <w:rsid w:val="006E3B3E"/>
    <w:rsid w:val="006E3EEC"/>
    <w:rsid w:val="006E446D"/>
    <w:rsid w:val="006E4F1C"/>
    <w:rsid w:val="006E51B2"/>
    <w:rsid w:val="006E51ED"/>
    <w:rsid w:val="006E5BB7"/>
    <w:rsid w:val="006E657F"/>
    <w:rsid w:val="006E6919"/>
    <w:rsid w:val="006E6E95"/>
    <w:rsid w:val="006E7708"/>
    <w:rsid w:val="006E77F6"/>
    <w:rsid w:val="006E7AAC"/>
    <w:rsid w:val="006E7EAB"/>
    <w:rsid w:val="006F0273"/>
    <w:rsid w:val="006F0449"/>
    <w:rsid w:val="006F05CB"/>
    <w:rsid w:val="006F068C"/>
    <w:rsid w:val="006F06D2"/>
    <w:rsid w:val="006F09E5"/>
    <w:rsid w:val="006F0BC0"/>
    <w:rsid w:val="006F0D0E"/>
    <w:rsid w:val="006F1C38"/>
    <w:rsid w:val="006F1DE9"/>
    <w:rsid w:val="006F1EF1"/>
    <w:rsid w:val="006F23CD"/>
    <w:rsid w:val="006F2EB0"/>
    <w:rsid w:val="006F2F55"/>
    <w:rsid w:val="006F3670"/>
    <w:rsid w:val="006F3967"/>
    <w:rsid w:val="006F3CAB"/>
    <w:rsid w:val="006F3F0A"/>
    <w:rsid w:val="006F459D"/>
    <w:rsid w:val="006F4A7E"/>
    <w:rsid w:val="006F5FA0"/>
    <w:rsid w:val="006F698E"/>
    <w:rsid w:val="006F69FA"/>
    <w:rsid w:val="006F6F31"/>
    <w:rsid w:val="006F73D4"/>
    <w:rsid w:val="006F7545"/>
    <w:rsid w:val="006F78FC"/>
    <w:rsid w:val="006F7CE6"/>
    <w:rsid w:val="007004A2"/>
    <w:rsid w:val="00700814"/>
    <w:rsid w:val="00700C0F"/>
    <w:rsid w:val="00700C8C"/>
    <w:rsid w:val="00701155"/>
    <w:rsid w:val="007013C3"/>
    <w:rsid w:val="007016F5"/>
    <w:rsid w:val="00701739"/>
    <w:rsid w:val="00701DB9"/>
    <w:rsid w:val="00702080"/>
    <w:rsid w:val="00702086"/>
    <w:rsid w:val="007021AE"/>
    <w:rsid w:val="0070242A"/>
    <w:rsid w:val="0070247F"/>
    <w:rsid w:val="00702673"/>
    <w:rsid w:val="00702C46"/>
    <w:rsid w:val="00702DD7"/>
    <w:rsid w:val="007031FE"/>
    <w:rsid w:val="007033E2"/>
    <w:rsid w:val="00703412"/>
    <w:rsid w:val="0070365E"/>
    <w:rsid w:val="00703CDE"/>
    <w:rsid w:val="00703D90"/>
    <w:rsid w:val="00704271"/>
    <w:rsid w:val="007045FF"/>
    <w:rsid w:val="00704BC2"/>
    <w:rsid w:val="00704C48"/>
    <w:rsid w:val="007056FD"/>
    <w:rsid w:val="00705B83"/>
    <w:rsid w:val="00705BDE"/>
    <w:rsid w:val="00705F26"/>
    <w:rsid w:val="007063E0"/>
    <w:rsid w:val="00706B1D"/>
    <w:rsid w:val="00707352"/>
    <w:rsid w:val="00707C38"/>
    <w:rsid w:val="00707E0F"/>
    <w:rsid w:val="007102A2"/>
    <w:rsid w:val="007102F5"/>
    <w:rsid w:val="007108C5"/>
    <w:rsid w:val="00710965"/>
    <w:rsid w:val="00710CF1"/>
    <w:rsid w:val="00710DE0"/>
    <w:rsid w:val="00711299"/>
    <w:rsid w:val="00711552"/>
    <w:rsid w:val="00711DA6"/>
    <w:rsid w:val="007122F1"/>
    <w:rsid w:val="007123D6"/>
    <w:rsid w:val="00712AF7"/>
    <w:rsid w:val="00713D60"/>
    <w:rsid w:val="007146A3"/>
    <w:rsid w:val="00714864"/>
    <w:rsid w:val="00714912"/>
    <w:rsid w:val="00714A2F"/>
    <w:rsid w:val="0071591B"/>
    <w:rsid w:val="007159A3"/>
    <w:rsid w:val="00715A5A"/>
    <w:rsid w:val="00715BA7"/>
    <w:rsid w:val="00715D56"/>
    <w:rsid w:val="00715E7B"/>
    <w:rsid w:val="007161F6"/>
    <w:rsid w:val="00716841"/>
    <w:rsid w:val="00716DDE"/>
    <w:rsid w:val="00717447"/>
    <w:rsid w:val="00717622"/>
    <w:rsid w:val="00717F15"/>
    <w:rsid w:val="00721AC0"/>
    <w:rsid w:val="00721E12"/>
    <w:rsid w:val="00721FC4"/>
    <w:rsid w:val="007224BD"/>
    <w:rsid w:val="00722790"/>
    <w:rsid w:val="00722AE4"/>
    <w:rsid w:val="00722D1E"/>
    <w:rsid w:val="00722D66"/>
    <w:rsid w:val="00722D8C"/>
    <w:rsid w:val="0072311E"/>
    <w:rsid w:val="0072312E"/>
    <w:rsid w:val="00723193"/>
    <w:rsid w:val="0072321B"/>
    <w:rsid w:val="007233E3"/>
    <w:rsid w:val="007234D7"/>
    <w:rsid w:val="00723F22"/>
    <w:rsid w:val="00724125"/>
    <w:rsid w:val="007246AF"/>
    <w:rsid w:val="00724ADC"/>
    <w:rsid w:val="0072633C"/>
    <w:rsid w:val="007265D6"/>
    <w:rsid w:val="007268E3"/>
    <w:rsid w:val="00726FF2"/>
    <w:rsid w:val="007274FC"/>
    <w:rsid w:val="00727AA8"/>
    <w:rsid w:val="007306DC"/>
    <w:rsid w:val="007306F9"/>
    <w:rsid w:val="00730835"/>
    <w:rsid w:val="0073178D"/>
    <w:rsid w:val="00731792"/>
    <w:rsid w:val="007317EC"/>
    <w:rsid w:val="00731C5D"/>
    <w:rsid w:val="0073206A"/>
    <w:rsid w:val="007321B0"/>
    <w:rsid w:val="007321C7"/>
    <w:rsid w:val="00732383"/>
    <w:rsid w:val="00732561"/>
    <w:rsid w:val="00732647"/>
    <w:rsid w:val="00732A5D"/>
    <w:rsid w:val="0073308D"/>
    <w:rsid w:val="00733112"/>
    <w:rsid w:val="00733B22"/>
    <w:rsid w:val="0073435C"/>
    <w:rsid w:val="00734651"/>
    <w:rsid w:val="007346D4"/>
    <w:rsid w:val="00734702"/>
    <w:rsid w:val="00734AF3"/>
    <w:rsid w:val="00735573"/>
    <w:rsid w:val="00736566"/>
    <w:rsid w:val="00736E5B"/>
    <w:rsid w:val="00737513"/>
    <w:rsid w:val="00737795"/>
    <w:rsid w:val="00737AC9"/>
    <w:rsid w:val="00737B73"/>
    <w:rsid w:val="00737D05"/>
    <w:rsid w:val="00740713"/>
    <w:rsid w:val="007408B9"/>
    <w:rsid w:val="00740B02"/>
    <w:rsid w:val="00740EB6"/>
    <w:rsid w:val="0074205C"/>
    <w:rsid w:val="007420C5"/>
    <w:rsid w:val="007423CF"/>
    <w:rsid w:val="007424A4"/>
    <w:rsid w:val="007428AD"/>
    <w:rsid w:val="00742A6B"/>
    <w:rsid w:val="00742A82"/>
    <w:rsid w:val="00742C62"/>
    <w:rsid w:val="00742C8D"/>
    <w:rsid w:val="00743180"/>
    <w:rsid w:val="007431F8"/>
    <w:rsid w:val="00743834"/>
    <w:rsid w:val="00743C61"/>
    <w:rsid w:val="00743D92"/>
    <w:rsid w:val="0074459B"/>
    <w:rsid w:val="007445D9"/>
    <w:rsid w:val="007448BF"/>
    <w:rsid w:val="00744D0B"/>
    <w:rsid w:val="00744D30"/>
    <w:rsid w:val="00745343"/>
    <w:rsid w:val="00745507"/>
    <w:rsid w:val="007455D0"/>
    <w:rsid w:val="007455EC"/>
    <w:rsid w:val="007457E0"/>
    <w:rsid w:val="007458A4"/>
    <w:rsid w:val="00745977"/>
    <w:rsid w:val="00746010"/>
    <w:rsid w:val="007461A6"/>
    <w:rsid w:val="00746714"/>
    <w:rsid w:val="00746844"/>
    <w:rsid w:val="00746A6A"/>
    <w:rsid w:val="007470B5"/>
    <w:rsid w:val="00747433"/>
    <w:rsid w:val="00747438"/>
    <w:rsid w:val="007474D6"/>
    <w:rsid w:val="00747C34"/>
    <w:rsid w:val="00747F58"/>
    <w:rsid w:val="00750AC6"/>
    <w:rsid w:val="00750AED"/>
    <w:rsid w:val="00750C88"/>
    <w:rsid w:val="007510DC"/>
    <w:rsid w:val="007510FF"/>
    <w:rsid w:val="00751140"/>
    <w:rsid w:val="00751607"/>
    <w:rsid w:val="0075183A"/>
    <w:rsid w:val="00751A6D"/>
    <w:rsid w:val="00751A74"/>
    <w:rsid w:val="00751EB1"/>
    <w:rsid w:val="007521E0"/>
    <w:rsid w:val="0075221C"/>
    <w:rsid w:val="007529C4"/>
    <w:rsid w:val="00752E65"/>
    <w:rsid w:val="00752F18"/>
    <w:rsid w:val="00753042"/>
    <w:rsid w:val="0075322A"/>
    <w:rsid w:val="007532AA"/>
    <w:rsid w:val="007532C4"/>
    <w:rsid w:val="007541A2"/>
    <w:rsid w:val="00754381"/>
    <w:rsid w:val="00754D9E"/>
    <w:rsid w:val="007555E8"/>
    <w:rsid w:val="00755708"/>
    <w:rsid w:val="00755EC1"/>
    <w:rsid w:val="007562E4"/>
    <w:rsid w:val="007568E7"/>
    <w:rsid w:val="00756969"/>
    <w:rsid w:val="00756BA3"/>
    <w:rsid w:val="00756EA8"/>
    <w:rsid w:val="00756EC4"/>
    <w:rsid w:val="0075718D"/>
    <w:rsid w:val="00757CAA"/>
    <w:rsid w:val="00757EF8"/>
    <w:rsid w:val="0076003D"/>
    <w:rsid w:val="00760518"/>
    <w:rsid w:val="00760587"/>
    <w:rsid w:val="0076089B"/>
    <w:rsid w:val="0076090B"/>
    <w:rsid w:val="00760988"/>
    <w:rsid w:val="00760A90"/>
    <w:rsid w:val="00760C6B"/>
    <w:rsid w:val="00761EA1"/>
    <w:rsid w:val="0076233D"/>
    <w:rsid w:val="00762614"/>
    <w:rsid w:val="00763411"/>
    <w:rsid w:val="00763722"/>
    <w:rsid w:val="00763BD4"/>
    <w:rsid w:val="00763D8E"/>
    <w:rsid w:val="00764716"/>
    <w:rsid w:val="00764848"/>
    <w:rsid w:val="00764916"/>
    <w:rsid w:val="00764D7A"/>
    <w:rsid w:val="00764F40"/>
    <w:rsid w:val="00765343"/>
    <w:rsid w:val="00765509"/>
    <w:rsid w:val="00765529"/>
    <w:rsid w:val="0076573F"/>
    <w:rsid w:val="007658E4"/>
    <w:rsid w:val="00765EB8"/>
    <w:rsid w:val="00766561"/>
    <w:rsid w:val="00766E63"/>
    <w:rsid w:val="0076713F"/>
    <w:rsid w:val="00767815"/>
    <w:rsid w:val="00767924"/>
    <w:rsid w:val="00767F9A"/>
    <w:rsid w:val="00770797"/>
    <w:rsid w:val="007709E2"/>
    <w:rsid w:val="007712CD"/>
    <w:rsid w:val="00771674"/>
    <w:rsid w:val="00771758"/>
    <w:rsid w:val="00771F16"/>
    <w:rsid w:val="007721D2"/>
    <w:rsid w:val="00772620"/>
    <w:rsid w:val="00772A12"/>
    <w:rsid w:val="00772C0C"/>
    <w:rsid w:val="00772FD0"/>
    <w:rsid w:val="0077336C"/>
    <w:rsid w:val="007735A4"/>
    <w:rsid w:val="00773605"/>
    <w:rsid w:val="00773674"/>
    <w:rsid w:val="00773982"/>
    <w:rsid w:val="0077406B"/>
    <w:rsid w:val="00774327"/>
    <w:rsid w:val="00774BBC"/>
    <w:rsid w:val="00775712"/>
    <w:rsid w:val="0077578F"/>
    <w:rsid w:val="00776937"/>
    <w:rsid w:val="00776BF9"/>
    <w:rsid w:val="00776C5A"/>
    <w:rsid w:val="00776E3D"/>
    <w:rsid w:val="00776E54"/>
    <w:rsid w:val="00777103"/>
    <w:rsid w:val="007773BB"/>
    <w:rsid w:val="007773CA"/>
    <w:rsid w:val="00777F74"/>
    <w:rsid w:val="00780867"/>
    <w:rsid w:val="00780960"/>
    <w:rsid w:val="00780C6C"/>
    <w:rsid w:val="0078188E"/>
    <w:rsid w:val="00781B3C"/>
    <w:rsid w:val="00781DFD"/>
    <w:rsid w:val="00781F46"/>
    <w:rsid w:val="0078264C"/>
    <w:rsid w:val="00782C53"/>
    <w:rsid w:val="00782EC3"/>
    <w:rsid w:val="0078312E"/>
    <w:rsid w:val="007831C8"/>
    <w:rsid w:val="0078327B"/>
    <w:rsid w:val="0078368E"/>
    <w:rsid w:val="00783F53"/>
    <w:rsid w:val="007846CF"/>
    <w:rsid w:val="00784C24"/>
    <w:rsid w:val="00784CE8"/>
    <w:rsid w:val="00784E3C"/>
    <w:rsid w:val="00784E5B"/>
    <w:rsid w:val="00784F31"/>
    <w:rsid w:val="007852D9"/>
    <w:rsid w:val="00785694"/>
    <w:rsid w:val="0078595F"/>
    <w:rsid w:val="00786468"/>
    <w:rsid w:val="007867E4"/>
    <w:rsid w:val="00786C31"/>
    <w:rsid w:val="00787437"/>
    <w:rsid w:val="00787738"/>
    <w:rsid w:val="0078788D"/>
    <w:rsid w:val="00787ADA"/>
    <w:rsid w:val="00787AF8"/>
    <w:rsid w:val="00787ED8"/>
    <w:rsid w:val="007902E0"/>
    <w:rsid w:val="007903AE"/>
    <w:rsid w:val="007915C2"/>
    <w:rsid w:val="0079172A"/>
    <w:rsid w:val="00791C48"/>
    <w:rsid w:val="00792024"/>
    <w:rsid w:val="00792210"/>
    <w:rsid w:val="00792470"/>
    <w:rsid w:val="00792D2E"/>
    <w:rsid w:val="00793086"/>
    <w:rsid w:val="007930BA"/>
    <w:rsid w:val="007932B2"/>
    <w:rsid w:val="0079335A"/>
    <w:rsid w:val="00793446"/>
    <w:rsid w:val="007934A0"/>
    <w:rsid w:val="00793654"/>
    <w:rsid w:val="00793B21"/>
    <w:rsid w:val="00793DDE"/>
    <w:rsid w:val="007941CA"/>
    <w:rsid w:val="00794F5E"/>
    <w:rsid w:val="00795399"/>
    <w:rsid w:val="00795434"/>
    <w:rsid w:val="00795A45"/>
    <w:rsid w:val="00795E50"/>
    <w:rsid w:val="00795E9B"/>
    <w:rsid w:val="00796102"/>
    <w:rsid w:val="007961D5"/>
    <w:rsid w:val="00796253"/>
    <w:rsid w:val="00797083"/>
    <w:rsid w:val="00797222"/>
    <w:rsid w:val="00797257"/>
    <w:rsid w:val="0079753B"/>
    <w:rsid w:val="00797DC9"/>
    <w:rsid w:val="007A0D96"/>
    <w:rsid w:val="007A11BB"/>
    <w:rsid w:val="007A1BD4"/>
    <w:rsid w:val="007A1D2B"/>
    <w:rsid w:val="007A1D9A"/>
    <w:rsid w:val="007A2204"/>
    <w:rsid w:val="007A23A9"/>
    <w:rsid w:val="007A25E3"/>
    <w:rsid w:val="007A25FE"/>
    <w:rsid w:val="007A3C93"/>
    <w:rsid w:val="007A3D0C"/>
    <w:rsid w:val="007A4217"/>
    <w:rsid w:val="007A448B"/>
    <w:rsid w:val="007A4B76"/>
    <w:rsid w:val="007A4B7A"/>
    <w:rsid w:val="007A4C77"/>
    <w:rsid w:val="007A4D01"/>
    <w:rsid w:val="007A4EED"/>
    <w:rsid w:val="007A50AE"/>
    <w:rsid w:val="007A50F7"/>
    <w:rsid w:val="007A5406"/>
    <w:rsid w:val="007A5599"/>
    <w:rsid w:val="007A5832"/>
    <w:rsid w:val="007A5950"/>
    <w:rsid w:val="007A5B86"/>
    <w:rsid w:val="007A6313"/>
    <w:rsid w:val="007A63B6"/>
    <w:rsid w:val="007A663C"/>
    <w:rsid w:val="007A6709"/>
    <w:rsid w:val="007A6843"/>
    <w:rsid w:val="007A6B6D"/>
    <w:rsid w:val="007A71F4"/>
    <w:rsid w:val="007A79F6"/>
    <w:rsid w:val="007A7D66"/>
    <w:rsid w:val="007A7DD5"/>
    <w:rsid w:val="007B01F7"/>
    <w:rsid w:val="007B05C6"/>
    <w:rsid w:val="007B0607"/>
    <w:rsid w:val="007B0886"/>
    <w:rsid w:val="007B11A8"/>
    <w:rsid w:val="007B1674"/>
    <w:rsid w:val="007B16BE"/>
    <w:rsid w:val="007B19D1"/>
    <w:rsid w:val="007B1C95"/>
    <w:rsid w:val="007B1ED2"/>
    <w:rsid w:val="007B20F8"/>
    <w:rsid w:val="007B2164"/>
    <w:rsid w:val="007B2C22"/>
    <w:rsid w:val="007B2E8E"/>
    <w:rsid w:val="007B31B6"/>
    <w:rsid w:val="007B3280"/>
    <w:rsid w:val="007B37CF"/>
    <w:rsid w:val="007B3C37"/>
    <w:rsid w:val="007B423B"/>
    <w:rsid w:val="007B554D"/>
    <w:rsid w:val="007B57F9"/>
    <w:rsid w:val="007B5B19"/>
    <w:rsid w:val="007B5C10"/>
    <w:rsid w:val="007B649F"/>
    <w:rsid w:val="007B658F"/>
    <w:rsid w:val="007B685E"/>
    <w:rsid w:val="007B796D"/>
    <w:rsid w:val="007C00F0"/>
    <w:rsid w:val="007C0418"/>
    <w:rsid w:val="007C0E6B"/>
    <w:rsid w:val="007C1984"/>
    <w:rsid w:val="007C1BA7"/>
    <w:rsid w:val="007C1CD3"/>
    <w:rsid w:val="007C1DD8"/>
    <w:rsid w:val="007C1E30"/>
    <w:rsid w:val="007C23F1"/>
    <w:rsid w:val="007C2B50"/>
    <w:rsid w:val="007C3210"/>
    <w:rsid w:val="007C38B9"/>
    <w:rsid w:val="007C3B1E"/>
    <w:rsid w:val="007C3C07"/>
    <w:rsid w:val="007C3EB4"/>
    <w:rsid w:val="007C4F19"/>
    <w:rsid w:val="007C5235"/>
    <w:rsid w:val="007C5398"/>
    <w:rsid w:val="007C583D"/>
    <w:rsid w:val="007C58E1"/>
    <w:rsid w:val="007C6033"/>
    <w:rsid w:val="007C6058"/>
    <w:rsid w:val="007C67E3"/>
    <w:rsid w:val="007C6808"/>
    <w:rsid w:val="007C7742"/>
    <w:rsid w:val="007D002A"/>
    <w:rsid w:val="007D0813"/>
    <w:rsid w:val="007D0C76"/>
    <w:rsid w:val="007D1121"/>
    <w:rsid w:val="007D139A"/>
    <w:rsid w:val="007D1732"/>
    <w:rsid w:val="007D1D57"/>
    <w:rsid w:val="007D1DB9"/>
    <w:rsid w:val="007D2553"/>
    <w:rsid w:val="007D276A"/>
    <w:rsid w:val="007D2C6E"/>
    <w:rsid w:val="007D2C7F"/>
    <w:rsid w:val="007D3406"/>
    <w:rsid w:val="007D39D1"/>
    <w:rsid w:val="007D3ABF"/>
    <w:rsid w:val="007D3B1E"/>
    <w:rsid w:val="007D412D"/>
    <w:rsid w:val="007D438C"/>
    <w:rsid w:val="007D4654"/>
    <w:rsid w:val="007D4A07"/>
    <w:rsid w:val="007D4A53"/>
    <w:rsid w:val="007D4AC7"/>
    <w:rsid w:val="007D4CE9"/>
    <w:rsid w:val="007D4D91"/>
    <w:rsid w:val="007D4E1A"/>
    <w:rsid w:val="007D53FF"/>
    <w:rsid w:val="007D596D"/>
    <w:rsid w:val="007D606F"/>
    <w:rsid w:val="007D641E"/>
    <w:rsid w:val="007D66EC"/>
    <w:rsid w:val="007D6EA0"/>
    <w:rsid w:val="007D712C"/>
    <w:rsid w:val="007D7E29"/>
    <w:rsid w:val="007E0226"/>
    <w:rsid w:val="007E06BD"/>
    <w:rsid w:val="007E10B3"/>
    <w:rsid w:val="007E14B9"/>
    <w:rsid w:val="007E15D2"/>
    <w:rsid w:val="007E16CA"/>
    <w:rsid w:val="007E1807"/>
    <w:rsid w:val="007E2195"/>
    <w:rsid w:val="007E326B"/>
    <w:rsid w:val="007E35DB"/>
    <w:rsid w:val="007E3F84"/>
    <w:rsid w:val="007E41DF"/>
    <w:rsid w:val="007E444D"/>
    <w:rsid w:val="007E44A3"/>
    <w:rsid w:val="007E48CC"/>
    <w:rsid w:val="007E4A31"/>
    <w:rsid w:val="007E51F0"/>
    <w:rsid w:val="007E58F8"/>
    <w:rsid w:val="007E58FC"/>
    <w:rsid w:val="007E7093"/>
    <w:rsid w:val="007F18DE"/>
    <w:rsid w:val="007F25FB"/>
    <w:rsid w:val="007F2640"/>
    <w:rsid w:val="007F2879"/>
    <w:rsid w:val="007F2893"/>
    <w:rsid w:val="007F2B15"/>
    <w:rsid w:val="007F2DC2"/>
    <w:rsid w:val="007F2DC7"/>
    <w:rsid w:val="007F2F7B"/>
    <w:rsid w:val="007F3367"/>
    <w:rsid w:val="007F33FB"/>
    <w:rsid w:val="007F3457"/>
    <w:rsid w:val="007F37AD"/>
    <w:rsid w:val="007F3E79"/>
    <w:rsid w:val="007F3FF0"/>
    <w:rsid w:val="007F4C39"/>
    <w:rsid w:val="007F4F78"/>
    <w:rsid w:val="007F53AF"/>
    <w:rsid w:val="007F5B80"/>
    <w:rsid w:val="007F622F"/>
    <w:rsid w:val="007F63FD"/>
    <w:rsid w:val="007F647D"/>
    <w:rsid w:val="007F6A24"/>
    <w:rsid w:val="007F6CE7"/>
    <w:rsid w:val="007F6F84"/>
    <w:rsid w:val="007F72E0"/>
    <w:rsid w:val="007F7727"/>
    <w:rsid w:val="007F7821"/>
    <w:rsid w:val="007F7CC0"/>
    <w:rsid w:val="0080017F"/>
    <w:rsid w:val="008001B5"/>
    <w:rsid w:val="0080020C"/>
    <w:rsid w:val="008004CC"/>
    <w:rsid w:val="008005E9"/>
    <w:rsid w:val="00801059"/>
    <w:rsid w:val="008011AD"/>
    <w:rsid w:val="008014F7"/>
    <w:rsid w:val="00801A78"/>
    <w:rsid w:val="0080224F"/>
    <w:rsid w:val="00802391"/>
    <w:rsid w:val="00802634"/>
    <w:rsid w:val="0080272C"/>
    <w:rsid w:val="008027F0"/>
    <w:rsid w:val="0080295B"/>
    <w:rsid w:val="008032FA"/>
    <w:rsid w:val="00803796"/>
    <w:rsid w:val="00803E32"/>
    <w:rsid w:val="00803E5E"/>
    <w:rsid w:val="0080403D"/>
    <w:rsid w:val="0080450B"/>
    <w:rsid w:val="00804946"/>
    <w:rsid w:val="00804EC0"/>
    <w:rsid w:val="00804F1A"/>
    <w:rsid w:val="00804F4D"/>
    <w:rsid w:val="008052F0"/>
    <w:rsid w:val="00805DE8"/>
    <w:rsid w:val="00806270"/>
    <w:rsid w:val="008065E0"/>
    <w:rsid w:val="0080692F"/>
    <w:rsid w:val="00806AE7"/>
    <w:rsid w:val="00806CFB"/>
    <w:rsid w:val="00806D4B"/>
    <w:rsid w:val="00806D57"/>
    <w:rsid w:val="00806F4A"/>
    <w:rsid w:val="008079E9"/>
    <w:rsid w:val="00807EA7"/>
    <w:rsid w:val="00810C3A"/>
    <w:rsid w:val="00810DCB"/>
    <w:rsid w:val="00810EE7"/>
    <w:rsid w:val="00811025"/>
    <w:rsid w:val="00811245"/>
    <w:rsid w:val="008116B8"/>
    <w:rsid w:val="00812103"/>
    <w:rsid w:val="008124A4"/>
    <w:rsid w:val="00812D95"/>
    <w:rsid w:val="008130A1"/>
    <w:rsid w:val="00813D3A"/>
    <w:rsid w:val="0081402E"/>
    <w:rsid w:val="008140CB"/>
    <w:rsid w:val="008146F7"/>
    <w:rsid w:val="00814B11"/>
    <w:rsid w:val="0081550A"/>
    <w:rsid w:val="00815C23"/>
    <w:rsid w:val="00815C2C"/>
    <w:rsid w:val="00815F29"/>
    <w:rsid w:val="00816427"/>
    <w:rsid w:val="0081681C"/>
    <w:rsid w:val="00816A71"/>
    <w:rsid w:val="008171E4"/>
    <w:rsid w:val="00817306"/>
    <w:rsid w:val="00817BBA"/>
    <w:rsid w:val="00817C6C"/>
    <w:rsid w:val="00817E2A"/>
    <w:rsid w:val="00817E93"/>
    <w:rsid w:val="0082010F"/>
    <w:rsid w:val="00820344"/>
    <w:rsid w:val="008204A7"/>
    <w:rsid w:val="00820678"/>
    <w:rsid w:val="00820D84"/>
    <w:rsid w:val="00821439"/>
    <w:rsid w:val="0082154A"/>
    <w:rsid w:val="00821B8A"/>
    <w:rsid w:val="00821CB1"/>
    <w:rsid w:val="00822365"/>
    <w:rsid w:val="008227D6"/>
    <w:rsid w:val="008229C6"/>
    <w:rsid w:val="00822A72"/>
    <w:rsid w:val="00822E1D"/>
    <w:rsid w:val="008230F2"/>
    <w:rsid w:val="0082333C"/>
    <w:rsid w:val="00823AE2"/>
    <w:rsid w:val="00823D94"/>
    <w:rsid w:val="00824464"/>
    <w:rsid w:val="00824513"/>
    <w:rsid w:val="00824A2F"/>
    <w:rsid w:val="00824C07"/>
    <w:rsid w:val="00826227"/>
    <w:rsid w:val="00826C19"/>
    <w:rsid w:val="00826FF9"/>
    <w:rsid w:val="0082703C"/>
    <w:rsid w:val="008272EA"/>
    <w:rsid w:val="00827394"/>
    <w:rsid w:val="00827AA6"/>
    <w:rsid w:val="00827FFA"/>
    <w:rsid w:val="008302D9"/>
    <w:rsid w:val="008303AA"/>
    <w:rsid w:val="00830814"/>
    <w:rsid w:val="008312A8"/>
    <w:rsid w:val="00831572"/>
    <w:rsid w:val="008315CF"/>
    <w:rsid w:val="00831696"/>
    <w:rsid w:val="00831947"/>
    <w:rsid w:val="00831B34"/>
    <w:rsid w:val="00831EF3"/>
    <w:rsid w:val="00832C0A"/>
    <w:rsid w:val="0083325F"/>
    <w:rsid w:val="00833547"/>
    <w:rsid w:val="00833553"/>
    <w:rsid w:val="00834118"/>
    <w:rsid w:val="008341A7"/>
    <w:rsid w:val="008347CF"/>
    <w:rsid w:val="00834EDB"/>
    <w:rsid w:val="008352E2"/>
    <w:rsid w:val="00835317"/>
    <w:rsid w:val="00835399"/>
    <w:rsid w:val="00835612"/>
    <w:rsid w:val="0083582F"/>
    <w:rsid w:val="008360F9"/>
    <w:rsid w:val="008361BA"/>
    <w:rsid w:val="008363A3"/>
    <w:rsid w:val="0083654E"/>
    <w:rsid w:val="00836830"/>
    <w:rsid w:val="00836F5D"/>
    <w:rsid w:val="008371AE"/>
    <w:rsid w:val="008376A0"/>
    <w:rsid w:val="008377A5"/>
    <w:rsid w:val="0083796F"/>
    <w:rsid w:val="00837BB5"/>
    <w:rsid w:val="00837F6F"/>
    <w:rsid w:val="00840159"/>
    <w:rsid w:val="0084071B"/>
    <w:rsid w:val="00840B20"/>
    <w:rsid w:val="0084121D"/>
    <w:rsid w:val="0084166B"/>
    <w:rsid w:val="0084184C"/>
    <w:rsid w:val="008419B3"/>
    <w:rsid w:val="008419D1"/>
    <w:rsid w:val="00841B69"/>
    <w:rsid w:val="00841E37"/>
    <w:rsid w:val="0084247C"/>
    <w:rsid w:val="0084250D"/>
    <w:rsid w:val="00843A88"/>
    <w:rsid w:val="00843B69"/>
    <w:rsid w:val="00843C07"/>
    <w:rsid w:val="0084479F"/>
    <w:rsid w:val="00844A58"/>
    <w:rsid w:val="0084553A"/>
    <w:rsid w:val="00845A98"/>
    <w:rsid w:val="00845FC0"/>
    <w:rsid w:val="00846A08"/>
    <w:rsid w:val="00846E59"/>
    <w:rsid w:val="00846F65"/>
    <w:rsid w:val="00847072"/>
    <w:rsid w:val="008473DC"/>
    <w:rsid w:val="008477C7"/>
    <w:rsid w:val="00847855"/>
    <w:rsid w:val="0085007F"/>
    <w:rsid w:val="00850515"/>
    <w:rsid w:val="00850A5D"/>
    <w:rsid w:val="00850CE5"/>
    <w:rsid w:val="00850FE9"/>
    <w:rsid w:val="0085145C"/>
    <w:rsid w:val="0085155F"/>
    <w:rsid w:val="00852035"/>
    <w:rsid w:val="00852BAD"/>
    <w:rsid w:val="00852E5E"/>
    <w:rsid w:val="00852FCB"/>
    <w:rsid w:val="00854611"/>
    <w:rsid w:val="00854893"/>
    <w:rsid w:val="00854CD6"/>
    <w:rsid w:val="00854EB9"/>
    <w:rsid w:val="00854F97"/>
    <w:rsid w:val="00855265"/>
    <w:rsid w:val="00856325"/>
    <w:rsid w:val="00856589"/>
    <w:rsid w:val="008566A3"/>
    <w:rsid w:val="00856CF8"/>
    <w:rsid w:val="00856F6D"/>
    <w:rsid w:val="00857060"/>
    <w:rsid w:val="0085797B"/>
    <w:rsid w:val="00857CB9"/>
    <w:rsid w:val="00857FD6"/>
    <w:rsid w:val="008600B0"/>
    <w:rsid w:val="008600BC"/>
    <w:rsid w:val="008606C2"/>
    <w:rsid w:val="00860D4D"/>
    <w:rsid w:val="00860E66"/>
    <w:rsid w:val="00860FB6"/>
    <w:rsid w:val="00860FE1"/>
    <w:rsid w:val="00861267"/>
    <w:rsid w:val="00861554"/>
    <w:rsid w:val="00861943"/>
    <w:rsid w:val="008626B0"/>
    <w:rsid w:val="0086271E"/>
    <w:rsid w:val="0086291A"/>
    <w:rsid w:val="00863157"/>
    <w:rsid w:val="008636C2"/>
    <w:rsid w:val="00863B5A"/>
    <w:rsid w:val="0086401B"/>
    <w:rsid w:val="008644D9"/>
    <w:rsid w:val="008645CC"/>
    <w:rsid w:val="00865929"/>
    <w:rsid w:val="00865AD1"/>
    <w:rsid w:val="008663BE"/>
    <w:rsid w:val="008666A6"/>
    <w:rsid w:val="00866BDA"/>
    <w:rsid w:val="00866CF0"/>
    <w:rsid w:val="00866E5C"/>
    <w:rsid w:val="00867476"/>
    <w:rsid w:val="00867AFC"/>
    <w:rsid w:val="00867C40"/>
    <w:rsid w:val="00867C87"/>
    <w:rsid w:val="0087011D"/>
    <w:rsid w:val="00870585"/>
    <w:rsid w:val="00870876"/>
    <w:rsid w:val="008708B3"/>
    <w:rsid w:val="00870D1D"/>
    <w:rsid w:val="00870F8E"/>
    <w:rsid w:val="00871263"/>
    <w:rsid w:val="0087148C"/>
    <w:rsid w:val="00871D50"/>
    <w:rsid w:val="00872253"/>
    <w:rsid w:val="008723F8"/>
    <w:rsid w:val="008729CD"/>
    <w:rsid w:val="00872B89"/>
    <w:rsid w:val="00873698"/>
    <w:rsid w:val="0087390E"/>
    <w:rsid w:val="0087407C"/>
    <w:rsid w:val="008740AA"/>
    <w:rsid w:val="00875002"/>
    <w:rsid w:val="008753C0"/>
    <w:rsid w:val="0087555B"/>
    <w:rsid w:val="008755E2"/>
    <w:rsid w:val="00875F68"/>
    <w:rsid w:val="00876649"/>
    <w:rsid w:val="0087686A"/>
    <w:rsid w:val="0087697F"/>
    <w:rsid w:val="00877068"/>
    <w:rsid w:val="00877262"/>
    <w:rsid w:val="00877445"/>
    <w:rsid w:val="00877755"/>
    <w:rsid w:val="008779D0"/>
    <w:rsid w:val="00877B1E"/>
    <w:rsid w:val="00877EC1"/>
    <w:rsid w:val="00877FC2"/>
    <w:rsid w:val="00880A30"/>
    <w:rsid w:val="00880BBD"/>
    <w:rsid w:val="0088164D"/>
    <w:rsid w:val="00881FF1"/>
    <w:rsid w:val="00882D74"/>
    <w:rsid w:val="00883931"/>
    <w:rsid w:val="00883F2D"/>
    <w:rsid w:val="0088468A"/>
    <w:rsid w:val="008847D7"/>
    <w:rsid w:val="00884F98"/>
    <w:rsid w:val="00885218"/>
    <w:rsid w:val="00885BDE"/>
    <w:rsid w:val="0088604C"/>
    <w:rsid w:val="0088604D"/>
    <w:rsid w:val="00886F63"/>
    <w:rsid w:val="00887299"/>
    <w:rsid w:val="00887513"/>
    <w:rsid w:val="0088757A"/>
    <w:rsid w:val="00887C0D"/>
    <w:rsid w:val="00887C39"/>
    <w:rsid w:val="00887FF6"/>
    <w:rsid w:val="00890919"/>
    <w:rsid w:val="00890A6C"/>
    <w:rsid w:val="00891B99"/>
    <w:rsid w:val="00891C4C"/>
    <w:rsid w:val="00891D27"/>
    <w:rsid w:val="00891D6F"/>
    <w:rsid w:val="0089299E"/>
    <w:rsid w:val="00892C87"/>
    <w:rsid w:val="00893A3A"/>
    <w:rsid w:val="008944BC"/>
    <w:rsid w:val="0089483F"/>
    <w:rsid w:val="00894AFD"/>
    <w:rsid w:val="008950D7"/>
    <w:rsid w:val="00895487"/>
    <w:rsid w:val="00895F78"/>
    <w:rsid w:val="00895FB2"/>
    <w:rsid w:val="00896066"/>
    <w:rsid w:val="00896449"/>
    <w:rsid w:val="00896534"/>
    <w:rsid w:val="008967DB"/>
    <w:rsid w:val="0089698E"/>
    <w:rsid w:val="008969CD"/>
    <w:rsid w:val="00896DE0"/>
    <w:rsid w:val="00896E8C"/>
    <w:rsid w:val="0089767C"/>
    <w:rsid w:val="00897CD7"/>
    <w:rsid w:val="00897DFA"/>
    <w:rsid w:val="008A05E0"/>
    <w:rsid w:val="008A0D87"/>
    <w:rsid w:val="008A1308"/>
    <w:rsid w:val="008A1671"/>
    <w:rsid w:val="008A179F"/>
    <w:rsid w:val="008A1F84"/>
    <w:rsid w:val="008A20A8"/>
    <w:rsid w:val="008A2408"/>
    <w:rsid w:val="008A256B"/>
    <w:rsid w:val="008A26CF"/>
    <w:rsid w:val="008A2D2B"/>
    <w:rsid w:val="008A36C7"/>
    <w:rsid w:val="008A38FB"/>
    <w:rsid w:val="008A3DA0"/>
    <w:rsid w:val="008A4D10"/>
    <w:rsid w:val="008A4DF3"/>
    <w:rsid w:val="008A4F68"/>
    <w:rsid w:val="008A5114"/>
    <w:rsid w:val="008A52CD"/>
    <w:rsid w:val="008A5708"/>
    <w:rsid w:val="008A62FC"/>
    <w:rsid w:val="008A649E"/>
    <w:rsid w:val="008A64BA"/>
    <w:rsid w:val="008A6639"/>
    <w:rsid w:val="008A66D2"/>
    <w:rsid w:val="008A68D1"/>
    <w:rsid w:val="008A69EA"/>
    <w:rsid w:val="008A6C67"/>
    <w:rsid w:val="008A6EE8"/>
    <w:rsid w:val="008A7559"/>
    <w:rsid w:val="008A75A9"/>
    <w:rsid w:val="008A788D"/>
    <w:rsid w:val="008A7995"/>
    <w:rsid w:val="008A7AAF"/>
    <w:rsid w:val="008A7FFE"/>
    <w:rsid w:val="008B02B9"/>
    <w:rsid w:val="008B043B"/>
    <w:rsid w:val="008B0857"/>
    <w:rsid w:val="008B1023"/>
    <w:rsid w:val="008B1643"/>
    <w:rsid w:val="008B1738"/>
    <w:rsid w:val="008B1A6E"/>
    <w:rsid w:val="008B1E63"/>
    <w:rsid w:val="008B1F01"/>
    <w:rsid w:val="008B23FC"/>
    <w:rsid w:val="008B267B"/>
    <w:rsid w:val="008B282B"/>
    <w:rsid w:val="008B28B7"/>
    <w:rsid w:val="008B2BDC"/>
    <w:rsid w:val="008B2C92"/>
    <w:rsid w:val="008B2D7E"/>
    <w:rsid w:val="008B2DAA"/>
    <w:rsid w:val="008B2F9F"/>
    <w:rsid w:val="008B33BF"/>
    <w:rsid w:val="008B3554"/>
    <w:rsid w:val="008B3D02"/>
    <w:rsid w:val="008B42E0"/>
    <w:rsid w:val="008B45D7"/>
    <w:rsid w:val="008B4ABE"/>
    <w:rsid w:val="008B4E1C"/>
    <w:rsid w:val="008B4EDB"/>
    <w:rsid w:val="008B5000"/>
    <w:rsid w:val="008B5222"/>
    <w:rsid w:val="008B5393"/>
    <w:rsid w:val="008B5810"/>
    <w:rsid w:val="008B5B61"/>
    <w:rsid w:val="008B62BE"/>
    <w:rsid w:val="008B6511"/>
    <w:rsid w:val="008B664C"/>
    <w:rsid w:val="008B6AAE"/>
    <w:rsid w:val="008B6BAF"/>
    <w:rsid w:val="008B7525"/>
    <w:rsid w:val="008B7A1B"/>
    <w:rsid w:val="008B7EAF"/>
    <w:rsid w:val="008C0173"/>
    <w:rsid w:val="008C031C"/>
    <w:rsid w:val="008C04DA"/>
    <w:rsid w:val="008C06F8"/>
    <w:rsid w:val="008C0822"/>
    <w:rsid w:val="008C08BD"/>
    <w:rsid w:val="008C0DD5"/>
    <w:rsid w:val="008C0E7F"/>
    <w:rsid w:val="008C116E"/>
    <w:rsid w:val="008C1A32"/>
    <w:rsid w:val="008C2952"/>
    <w:rsid w:val="008C29B7"/>
    <w:rsid w:val="008C2CF3"/>
    <w:rsid w:val="008C2DDA"/>
    <w:rsid w:val="008C3848"/>
    <w:rsid w:val="008C3E7B"/>
    <w:rsid w:val="008C400F"/>
    <w:rsid w:val="008C437C"/>
    <w:rsid w:val="008C438E"/>
    <w:rsid w:val="008C4898"/>
    <w:rsid w:val="008C48DB"/>
    <w:rsid w:val="008C4FB8"/>
    <w:rsid w:val="008C5108"/>
    <w:rsid w:val="008C5894"/>
    <w:rsid w:val="008C6436"/>
    <w:rsid w:val="008C66A0"/>
    <w:rsid w:val="008C67C1"/>
    <w:rsid w:val="008C6A8C"/>
    <w:rsid w:val="008C6B59"/>
    <w:rsid w:val="008C6D65"/>
    <w:rsid w:val="008C6F79"/>
    <w:rsid w:val="008C7333"/>
    <w:rsid w:val="008C7B03"/>
    <w:rsid w:val="008C7FAE"/>
    <w:rsid w:val="008D052B"/>
    <w:rsid w:val="008D1D9F"/>
    <w:rsid w:val="008D2263"/>
    <w:rsid w:val="008D26EC"/>
    <w:rsid w:val="008D2BAF"/>
    <w:rsid w:val="008D2D7F"/>
    <w:rsid w:val="008D2FBE"/>
    <w:rsid w:val="008D30B5"/>
    <w:rsid w:val="008D30C6"/>
    <w:rsid w:val="008D339A"/>
    <w:rsid w:val="008D3718"/>
    <w:rsid w:val="008D3D34"/>
    <w:rsid w:val="008D419E"/>
    <w:rsid w:val="008D427A"/>
    <w:rsid w:val="008D464E"/>
    <w:rsid w:val="008D4721"/>
    <w:rsid w:val="008D4C06"/>
    <w:rsid w:val="008D5000"/>
    <w:rsid w:val="008D5295"/>
    <w:rsid w:val="008D537F"/>
    <w:rsid w:val="008D56F6"/>
    <w:rsid w:val="008D583A"/>
    <w:rsid w:val="008D5D00"/>
    <w:rsid w:val="008D5F0C"/>
    <w:rsid w:val="008D634D"/>
    <w:rsid w:val="008D65EA"/>
    <w:rsid w:val="008D7517"/>
    <w:rsid w:val="008D78F8"/>
    <w:rsid w:val="008D7B42"/>
    <w:rsid w:val="008D7D16"/>
    <w:rsid w:val="008D7D7D"/>
    <w:rsid w:val="008E025B"/>
    <w:rsid w:val="008E04AF"/>
    <w:rsid w:val="008E086D"/>
    <w:rsid w:val="008E0E4D"/>
    <w:rsid w:val="008E0F1F"/>
    <w:rsid w:val="008E115A"/>
    <w:rsid w:val="008E14D4"/>
    <w:rsid w:val="008E1852"/>
    <w:rsid w:val="008E1AB8"/>
    <w:rsid w:val="008E1D90"/>
    <w:rsid w:val="008E1DC9"/>
    <w:rsid w:val="008E1FA6"/>
    <w:rsid w:val="008E2038"/>
    <w:rsid w:val="008E2864"/>
    <w:rsid w:val="008E2D14"/>
    <w:rsid w:val="008E3076"/>
    <w:rsid w:val="008E3291"/>
    <w:rsid w:val="008E33DA"/>
    <w:rsid w:val="008E3A41"/>
    <w:rsid w:val="008E3B64"/>
    <w:rsid w:val="008E447C"/>
    <w:rsid w:val="008E4D2A"/>
    <w:rsid w:val="008E50C0"/>
    <w:rsid w:val="008E56EA"/>
    <w:rsid w:val="008E60BD"/>
    <w:rsid w:val="008E6629"/>
    <w:rsid w:val="008E6CDE"/>
    <w:rsid w:val="008E6FD7"/>
    <w:rsid w:val="008E73C2"/>
    <w:rsid w:val="008E75CD"/>
    <w:rsid w:val="008E7622"/>
    <w:rsid w:val="008E7B68"/>
    <w:rsid w:val="008F0269"/>
    <w:rsid w:val="008F063C"/>
    <w:rsid w:val="008F07BD"/>
    <w:rsid w:val="008F1291"/>
    <w:rsid w:val="008F162B"/>
    <w:rsid w:val="008F1AC0"/>
    <w:rsid w:val="008F1B9D"/>
    <w:rsid w:val="008F1D1D"/>
    <w:rsid w:val="008F1DFE"/>
    <w:rsid w:val="008F208E"/>
    <w:rsid w:val="008F2231"/>
    <w:rsid w:val="008F24BF"/>
    <w:rsid w:val="008F2D0F"/>
    <w:rsid w:val="008F2F49"/>
    <w:rsid w:val="008F343D"/>
    <w:rsid w:val="008F3741"/>
    <w:rsid w:val="008F3CD4"/>
    <w:rsid w:val="008F498F"/>
    <w:rsid w:val="008F4D43"/>
    <w:rsid w:val="008F4D98"/>
    <w:rsid w:val="008F503E"/>
    <w:rsid w:val="008F54F2"/>
    <w:rsid w:val="008F5544"/>
    <w:rsid w:val="008F570C"/>
    <w:rsid w:val="008F5C0A"/>
    <w:rsid w:val="008F5CA3"/>
    <w:rsid w:val="008F60BB"/>
    <w:rsid w:val="008F65A2"/>
    <w:rsid w:val="008F69EB"/>
    <w:rsid w:val="008F6BAA"/>
    <w:rsid w:val="008F6C45"/>
    <w:rsid w:val="008F7330"/>
    <w:rsid w:val="00900049"/>
    <w:rsid w:val="009000D9"/>
    <w:rsid w:val="0090057E"/>
    <w:rsid w:val="00900EC9"/>
    <w:rsid w:val="00900FB1"/>
    <w:rsid w:val="0090122C"/>
    <w:rsid w:val="0090127C"/>
    <w:rsid w:val="009013BE"/>
    <w:rsid w:val="009015F5"/>
    <w:rsid w:val="00901896"/>
    <w:rsid w:val="00901CF0"/>
    <w:rsid w:val="00902011"/>
    <w:rsid w:val="009020BE"/>
    <w:rsid w:val="00902566"/>
    <w:rsid w:val="00903954"/>
    <w:rsid w:val="00903B3D"/>
    <w:rsid w:val="00903D80"/>
    <w:rsid w:val="009047AF"/>
    <w:rsid w:val="00904F1B"/>
    <w:rsid w:val="009052C4"/>
    <w:rsid w:val="0090541E"/>
    <w:rsid w:val="00905698"/>
    <w:rsid w:val="00905DC8"/>
    <w:rsid w:val="00905E40"/>
    <w:rsid w:val="00906265"/>
    <w:rsid w:val="009067BB"/>
    <w:rsid w:val="00906871"/>
    <w:rsid w:val="009068C9"/>
    <w:rsid w:val="009073A7"/>
    <w:rsid w:val="00907976"/>
    <w:rsid w:val="00907F91"/>
    <w:rsid w:val="00910031"/>
    <w:rsid w:val="00910860"/>
    <w:rsid w:val="00910D26"/>
    <w:rsid w:val="0091137A"/>
    <w:rsid w:val="009115F7"/>
    <w:rsid w:val="00911745"/>
    <w:rsid w:val="009117A1"/>
    <w:rsid w:val="0091185F"/>
    <w:rsid w:val="00912645"/>
    <w:rsid w:val="009127B4"/>
    <w:rsid w:val="009127C1"/>
    <w:rsid w:val="00912BA0"/>
    <w:rsid w:val="00912C20"/>
    <w:rsid w:val="00912D57"/>
    <w:rsid w:val="00913C69"/>
    <w:rsid w:val="00913CF4"/>
    <w:rsid w:val="00913DF3"/>
    <w:rsid w:val="00914B2F"/>
    <w:rsid w:val="00914BC7"/>
    <w:rsid w:val="00915373"/>
    <w:rsid w:val="00915A6D"/>
    <w:rsid w:val="00915D5D"/>
    <w:rsid w:val="00916E64"/>
    <w:rsid w:val="00917183"/>
    <w:rsid w:val="0091726C"/>
    <w:rsid w:val="0091755B"/>
    <w:rsid w:val="009202F3"/>
    <w:rsid w:val="00920D71"/>
    <w:rsid w:val="00920FAD"/>
    <w:rsid w:val="00921ED2"/>
    <w:rsid w:val="009221AC"/>
    <w:rsid w:val="00922398"/>
    <w:rsid w:val="00922413"/>
    <w:rsid w:val="00922528"/>
    <w:rsid w:val="00922638"/>
    <w:rsid w:val="00922B29"/>
    <w:rsid w:val="00922DD8"/>
    <w:rsid w:val="00922E47"/>
    <w:rsid w:val="00923A67"/>
    <w:rsid w:val="00924194"/>
    <w:rsid w:val="00924DA3"/>
    <w:rsid w:val="00924FBB"/>
    <w:rsid w:val="009250D8"/>
    <w:rsid w:val="00925818"/>
    <w:rsid w:val="00925AD4"/>
    <w:rsid w:val="00926288"/>
    <w:rsid w:val="009268CF"/>
    <w:rsid w:val="00926986"/>
    <w:rsid w:val="00926A12"/>
    <w:rsid w:val="00926C50"/>
    <w:rsid w:val="00926CBB"/>
    <w:rsid w:val="00927205"/>
    <w:rsid w:val="00927872"/>
    <w:rsid w:val="00927893"/>
    <w:rsid w:val="00927C2A"/>
    <w:rsid w:val="00927E53"/>
    <w:rsid w:val="009300EC"/>
    <w:rsid w:val="00930399"/>
    <w:rsid w:val="009307F8"/>
    <w:rsid w:val="00930D67"/>
    <w:rsid w:val="00930FA5"/>
    <w:rsid w:val="00931477"/>
    <w:rsid w:val="00931C86"/>
    <w:rsid w:val="00931DF5"/>
    <w:rsid w:val="00931F02"/>
    <w:rsid w:val="00932308"/>
    <w:rsid w:val="00932711"/>
    <w:rsid w:val="0093284E"/>
    <w:rsid w:val="00932C6D"/>
    <w:rsid w:val="00932FAD"/>
    <w:rsid w:val="00933458"/>
    <w:rsid w:val="009335E2"/>
    <w:rsid w:val="00933DF2"/>
    <w:rsid w:val="009341F3"/>
    <w:rsid w:val="00934318"/>
    <w:rsid w:val="009347E1"/>
    <w:rsid w:val="00934AB9"/>
    <w:rsid w:val="00935879"/>
    <w:rsid w:val="00935B75"/>
    <w:rsid w:val="00935CFD"/>
    <w:rsid w:val="00935D57"/>
    <w:rsid w:val="009362EC"/>
    <w:rsid w:val="00936BAD"/>
    <w:rsid w:val="0093770E"/>
    <w:rsid w:val="00937CB5"/>
    <w:rsid w:val="0094037B"/>
    <w:rsid w:val="009408B2"/>
    <w:rsid w:val="009409A3"/>
    <w:rsid w:val="0094120F"/>
    <w:rsid w:val="0094176E"/>
    <w:rsid w:val="00941A36"/>
    <w:rsid w:val="00941A3D"/>
    <w:rsid w:val="00941AF4"/>
    <w:rsid w:val="009421EC"/>
    <w:rsid w:val="009430A1"/>
    <w:rsid w:val="00943BF9"/>
    <w:rsid w:val="00943C1E"/>
    <w:rsid w:val="00943D39"/>
    <w:rsid w:val="00943DAC"/>
    <w:rsid w:val="00943F60"/>
    <w:rsid w:val="0094409E"/>
    <w:rsid w:val="009449CF"/>
    <w:rsid w:val="00944D2B"/>
    <w:rsid w:val="00944D4B"/>
    <w:rsid w:val="00944F50"/>
    <w:rsid w:val="00944FFA"/>
    <w:rsid w:val="00945190"/>
    <w:rsid w:val="00945517"/>
    <w:rsid w:val="00945EBB"/>
    <w:rsid w:val="00945FE8"/>
    <w:rsid w:val="00946218"/>
    <w:rsid w:val="009464A3"/>
    <w:rsid w:val="009467F2"/>
    <w:rsid w:val="00946ECE"/>
    <w:rsid w:val="00947112"/>
    <w:rsid w:val="0094763B"/>
    <w:rsid w:val="00947985"/>
    <w:rsid w:val="00947C38"/>
    <w:rsid w:val="00950925"/>
    <w:rsid w:val="00950952"/>
    <w:rsid w:val="00951396"/>
    <w:rsid w:val="009518C3"/>
    <w:rsid w:val="00951AB4"/>
    <w:rsid w:val="00951BDC"/>
    <w:rsid w:val="00951C1C"/>
    <w:rsid w:val="00951E52"/>
    <w:rsid w:val="00953575"/>
    <w:rsid w:val="00953D54"/>
    <w:rsid w:val="00954C4D"/>
    <w:rsid w:val="00955367"/>
    <w:rsid w:val="00955828"/>
    <w:rsid w:val="00955A87"/>
    <w:rsid w:val="00955EF4"/>
    <w:rsid w:val="00956CE4"/>
    <w:rsid w:val="00956D9A"/>
    <w:rsid w:val="009574CF"/>
    <w:rsid w:val="00957628"/>
    <w:rsid w:val="00957695"/>
    <w:rsid w:val="009577F3"/>
    <w:rsid w:val="009579AD"/>
    <w:rsid w:val="00957D5B"/>
    <w:rsid w:val="00957FC4"/>
    <w:rsid w:val="009606C0"/>
    <w:rsid w:val="0096076C"/>
    <w:rsid w:val="009608F5"/>
    <w:rsid w:val="00960A48"/>
    <w:rsid w:val="00961E2C"/>
    <w:rsid w:val="00961FD9"/>
    <w:rsid w:val="009624EE"/>
    <w:rsid w:val="009627D4"/>
    <w:rsid w:val="009628BC"/>
    <w:rsid w:val="00962F8E"/>
    <w:rsid w:val="00962FA8"/>
    <w:rsid w:val="00963227"/>
    <w:rsid w:val="00963376"/>
    <w:rsid w:val="00963675"/>
    <w:rsid w:val="00964B24"/>
    <w:rsid w:val="00965399"/>
    <w:rsid w:val="009664C8"/>
    <w:rsid w:val="00966B9F"/>
    <w:rsid w:val="009673C9"/>
    <w:rsid w:val="00967526"/>
    <w:rsid w:val="009678EF"/>
    <w:rsid w:val="00967CA2"/>
    <w:rsid w:val="00967E2E"/>
    <w:rsid w:val="00970405"/>
    <w:rsid w:val="00970504"/>
    <w:rsid w:val="0097090C"/>
    <w:rsid w:val="00970D4D"/>
    <w:rsid w:val="00970EBE"/>
    <w:rsid w:val="009716C3"/>
    <w:rsid w:val="0097228E"/>
    <w:rsid w:val="0097240C"/>
    <w:rsid w:val="009733F7"/>
    <w:rsid w:val="009737D8"/>
    <w:rsid w:val="009738CC"/>
    <w:rsid w:val="00973B51"/>
    <w:rsid w:val="00974662"/>
    <w:rsid w:val="009752FB"/>
    <w:rsid w:val="00975851"/>
    <w:rsid w:val="00975B8F"/>
    <w:rsid w:val="009763B1"/>
    <w:rsid w:val="009763CA"/>
    <w:rsid w:val="00976542"/>
    <w:rsid w:val="00976555"/>
    <w:rsid w:val="009767F2"/>
    <w:rsid w:val="00976CBB"/>
    <w:rsid w:val="00977151"/>
    <w:rsid w:val="009777C7"/>
    <w:rsid w:val="00977A77"/>
    <w:rsid w:val="00980CDD"/>
    <w:rsid w:val="00980FE2"/>
    <w:rsid w:val="0098121D"/>
    <w:rsid w:val="00981298"/>
    <w:rsid w:val="009818E0"/>
    <w:rsid w:val="009818E8"/>
    <w:rsid w:val="00981AF9"/>
    <w:rsid w:val="00982103"/>
    <w:rsid w:val="0098328B"/>
    <w:rsid w:val="00983308"/>
    <w:rsid w:val="009839C5"/>
    <w:rsid w:val="00984A42"/>
    <w:rsid w:val="00984F66"/>
    <w:rsid w:val="009856CC"/>
    <w:rsid w:val="00985F39"/>
    <w:rsid w:val="00987338"/>
    <w:rsid w:val="009874E0"/>
    <w:rsid w:val="0098752D"/>
    <w:rsid w:val="00987911"/>
    <w:rsid w:val="00990531"/>
    <w:rsid w:val="0099078B"/>
    <w:rsid w:val="009907D5"/>
    <w:rsid w:val="00990B40"/>
    <w:rsid w:val="009911B8"/>
    <w:rsid w:val="009915B2"/>
    <w:rsid w:val="0099189A"/>
    <w:rsid w:val="00991905"/>
    <w:rsid w:val="0099190A"/>
    <w:rsid w:val="009919DA"/>
    <w:rsid w:val="00992063"/>
    <w:rsid w:val="0099288E"/>
    <w:rsid w:val="00992DF5"/>
    <w:rsid w:val="00992F2F"/>
    <w:rsid w:val="0099381F"/>
    <w:rsid w:val="009938E8"/>
    <w:rsid w:val="009939CD"/>
    <w:rsid w:val="009941C1"/>
    <w:rsid w:val="00994B56"/>
    <w:rsid w:val="00994E7C"/>
    <w:rsid w:val="00995137"/>
    <w:rsid w:val="009953F8"/>
    <w:rsid w:val="00995577"/>
    <w:rsid w:val="00996118"/>
    <w:rsid w:val="0099657C"/>
    <w:rsid w:val="0099660E"/>
    <w:rsid w:val="00997221"/>
    <w:rsid w:val="00997407"/>
    <w:rsid w:val="0099784A"/>
    <w:rsid w:val="00997E32"/>
    <w:rsid w:val="00997F8B"/>
    <w:rsid w:val="009A1393"/>
    <w:rsid w:val="009A2076"/>
    <w:rsid w:val="009A2642"/>
    <w:rsid w:val="009A2848"/>
    <w:rsid w:val="009A28FF"/>
    <w:rsid w:val="009A29DA"/>
    <w:rsid w:val="009A36E3"/>
    <w:rsid w:val="009A3DDF"/>
    <w:rsid w:val="009A3F30"/>
    <w:rsid w:val="009A4536"/>
    <w:rsid w:val="009A4818"/>
    <w:rsid w:val="009A4F5F"/>
    <w:rsid w:val="009A5170"/>
    <w:rsid w:val="009A5190"/>
    <w:rsid w:val="009A51A9"/>
    <w:rsid w:val="009A5376"/>
    <w:rsid w:val="009A53D4"/>
    <w:rsid w:val="009A54A8"/>
    <w:rsid w:val="009A5591"/>
    <w:rsid w:val="009A5844"/>
    <w:rsid w:val="009A5AB5"/>
    <w:rsid w:val="009A6A7A"/>
    <w:rsid w:val="009A6B7E"/>
    <w:rsid w:val="009A7373"/>
    <w:rsid w:val="009A745A"/>
    <w:rsid w:val="009B0108"/>
    <w:rsid w:val="009B0121"/>
    <w:rsid w:val="009B0999"/>
    <w:rsid w:val="009B0C98"/>
    <w:rsid w:val="009B0FDD"/>
    <w:rsid w:val="009B1300"/>
    <w:rsid w:val="009B1F0A"/>
    <w:rsid w:val="009B227E"/>
    <w:rsid w:val="009B29BD"/>
    <w:rsid w:val="009B2BA7"/>
    <w:rsid w:val="009B30E0"/>
    <w:rsid w:val="009B3101"/>
    <w:rsid w:val="009B34A5"/>
    <w:rsid w:val="009B3680"/>
    <w:rsid w:val="009B40B6"/>
    <w:rsid w:val="009B4153"/>
    <w:rsid w:val="009B43A4"/>
    <w:rsid w:val="009B47A1"/>
    <w:rsid w:val="009B50D8"/>
    <w:rsid w:val="009B5297"/>
    <w:rsid w:val="009B54A9"/>
    <w:rsid w:val="009B6939"/>
    <w:rsid w:val="009B6CA6"/>
    <w:rsid w:val="009B702B"/>
    <w:rsid w:val="009B7099"/>
    <w:rsid w:val="009B7394"/>
    <w:rsid w:val="009B7636"/>
    <w:rsid w:val="009B7683"/>
    <w:rsid w:val="009B79C7"/>
    <w:rsid w:val="009B7E2B"/>
    <w:rsid w:val="009C0272"/>
    <w:rsid w:val="009C067C"/>
    <w:rsid w:val="009C0E23"/>
    <w:rsid w:val="009C11E5"/>
    <w:rsid w:val="009C152D"/>
    <w:rsid w:val="009C18D3"/>
    <w:rsid w:val="009C18DC"/>
    <w:rsid w:val="009C23D5"/>
    <w:rsid w:val="009C2BB7"/>
    <w:rsid w:val="009C2E34"/>
    <w:rsid w:val="009C2F79"/>
    <w:rsid w:val="009C37D0"/>
    <w:rsid w:val="009C3820"/>
    <w:rsid w:val="009C3C56"/>
    <w:rsid w:val="009C3DA3"/>
    <w:rsid w:val="009C4406"/>
    <w:rsid w:val="009C51B5"/>
    <w:rsid w:val="009C55CF"/>
    <w:rsid w:val="009C5903"/>
    <w:rsid w:val="009C5AD6"/>
    <w:rsid w:val="009C5B03"/>
    <w:rsid w:val="009C5C12"/>
    <w:rsid w:val="009C5C49"/>
    <w:rsid w:val="009C5F58"/>
    <w:rsid w:val="009C69B2"/>
    <w:rsid w:val="009C6AAA"/>
    <w:rsid w:val="009C6F26"/>
    <w:rsid w:val="009C72C7"/>
    <w:rsid w:val="009C7435"/>
    <w:rsid w:val="009C746D"/>
    <w:rsid w:val="009C748F"/>
    <w:rsid w:val="009C7922"/>
    <w:rsid w:val="009C7A44"/>
    <w:rsid w:val="009C7C6B"/>
    <w:rsid w:val="009C7DBF"/>
    <w:rsid w:val="009C7FE6"/>
    <w:rsid w:val="009D002D"/>
    <w:rsid w:val="009D0786"/>
    <w:rsid w:val="009D0AC0"/>
    <w:rsid w:val="009D0F40"/>
    <w:rsid w:val="009D11F1"/>
    <w:rsid w:val="009D14DC"/>
    <w:rsid w:val="009D1D94"/>
    <w:rsid w:val="009D243A"/>
    <w:rsid w:val="009D2BEE"/>
    <w:rsid w:val="009D2F00"/>
    <w:rsid w:val="009D3068"/>
    <w:rsid w:val="009D3450"/>
    <w:rsid w:val="009D380C"/>
    <w:rsid w:val="009D3EE1"/>
    <w:rsid w:val="009D4053"/>
    <w:rsid w:val="009D4366"/>
    <w:rsid w:val="009D4A4E"/>
    <w:rsid w:val="009D4D59"/>
    <w:rsid w:val="009D4DD9"/>
    <w:rsid w:val="009D4F6E"/>
    <w:rsid w:val="009D5688"/>
    <w:rsid w:val="009D5712"/>
    <w:rsid w:val="009D599E"/>
    <w:rsid w:val="009D5A6E"/>
    <w:rsid w:val="009D5CE9"/>
    <w:rsid w:val="009D60F9"/>
    <w:rsid w:val="009D6911"/>
    <w:rsid w:val="009D73F7"/>
    <w:rsid w:val="009D7786"/>
    <w:rsid w:val="009D7AD8"/>
    <w:rsid w:val="009D7BA7"/>
    <w:rsid w:val="009E004E"/>
    <w:rsid w:val="009E0113"/>
    <w:rsid w:val="009E05CF"/>
    <w:rsid w:val="009E0BFA"/>
    <w:rsid w:val="009E0E3A"/>
    <w:rsid w:val="009E13ED"/>
    <w:rsid w:val="009E19C2"/>
    <w:rsid w:val="009E1D1D"/>
    <w:rsid w:val="009E2141"/>
    <w:rsid w:val="009E2243"/>
    <w:rsid w:val="009E24FD"/>
    <w:rsid w:val="009E259F"/>
    <w:rsid w:val="009E2841"/>
    <w:rsid w:val="009E33AE"/>
    <w:rsid w:val="009E365F"/>
    <w:rsid w:val="009E3698"/>
    <w:rsid w:val="009E377F"/>
    <w:rsid w:val="009E47C0"/>
    <w:rsid w:val="009E48C0"/>
    <w:rsid w:val="009E4B6D"/>
    <w:rsid w:val="009E562D"/>
    <w:rsid w:val="009E5D7D"/>
    <w:rsid w:val="009E61B6"/>
    <w:rsid w:val="009E62B1"/>
    <w:rsid w:val="009E6326"/>
    <w:rsid w:val="009E6747"/>
    <w:rsid w:val="009E69B5"/>
    <w:rsid w:val="009E6CE6"/>
    <w:rsid w:val="009E6D25"/>
    <w:rsid w:val="009E7429"/>
    <w:rsid w:val="009F00D4"/>
    <w:rsid w:val="009F0368"/>
    <w:rsid w:val="009F03D9"/>
    <w:rsid w:val="009F0CF0"/>
    <w:rsid w:val="009F0E37"/>
    <w:rsid w:val="009F1247"/>
    <w:rsid w:val="009F14C2"/>
    <w:rsid w:val="009F18B7"/>
    <w:rsid w:val="009F1EC7"/>
    <w:rsid w:val="009F1FBF"/>
    <w:rsid w:val="009F23CB"/>
    <w:rsid w:val="009F249E"/>
    <w:rsid w:val="009F25F8"/>
    <w:rsid w:val="009F2C9F"/>
    <w:rsid w:val="009F2CA3"/>
    <w:rsid w:val="009F2E6F"/>
    <w:rsid w:val="009F352E"/>
    <w:rsid w:val="009F39F2"/>
    <w:rsid w:val="009F4050"/>
    <w:rsid w:val="009F40FE"/>
    <w:rsid w:val="009F4212"/>
    <w:rsid w:val="009F475F"/>
    <w:rsid w:val="009F4EDE"/>
    <w:rsid w:val="009F51BB"/>
    <w:rsid w:val="009F5726"/>
    <w:rsid w:val="009F5A13"/>
    <w:rsid w:val="009F5A88"/>
    <w:rsid w:val="009F7235"/>
    <w:rsid w:val="009F725E"/>
    <w:rsid w:val="009F75E2"/>
    <w:rsid w:val="009F77B2"/>
    <w:rsid w:val="009F7E39"/>
    <w:rsid w:val="00A00833"/>
    <w:rsid w:val="00A00AFF"/>
    <w:rsid w:val="00A00EA6"/>
    <w:rsid w:val="00A011D3"/>
    <w:rsid w:val="00A0179E"/>
    <w:rsid w:val="00A01CC4"/>
    <w:rsid w:val="00A01EF8"/>
    <w:rsid w:val="00A022FD"/>
    <w:rsid w:val="00A0240F"/>
    <w:rsid w:val="00A026A5"/>
    <w:rsid w:val="00A026D7"/>
    <w:rsid w:val="00A03A7F"/>
    <w:rsid w:val="00A03C9E"/>
    <w:rsid w:val="00A0462D"/>
    <w:rsid w:val="00A0463E"/>
    <w:rsid w:val="00A058B6"/>
    <w:rsid w:val="00A05CCF"/>
    <w:rsid w:val="00A05D64"/>
    <w:rsid w:val="00A0652B"/>
    <w:rsid w:val="00A07564"/>
    <w:rsid w:val="00A0756C"/>
    <w:rsid w:val="00A07A99"/>
    <w:rsid w:val="00A07E8F"/>
    <w:rsid w:val="00A101F2"/>
    <w:rsid w:val="00A102B5"/>
    <w:rsid w:val="00A106BE"/>
    <w:rsid w:val="00A112A6"/>
    <w:rsid w:val="00A113EF"/>
    <w:rsid w:val="00A1158C"/>
    <w:rsid w:val="00A11A4E"/>
    <w:rsid w:val="00A120F2"/>
    <w:rsid w:val="00A12E08"/>
    <w:rsid w:val="00A13AC7"/>
    <w:rsid w:val="00A142B2"/>
    <w:rsid w:val="00A1485A"/>
    <w:rsid w:val="00A14F70"/>
    <w:rsid w:val="00A1516E"/>
    <w:rsid w:val="00A1590A"/>
    <w:rsid w:val="00A15A64"/>
    <w:rsid w:val="00A15F30"/>
    <w:rsid w:val="00A16156"/>
    <w:rsid w:val="00A167C0"/>
    <w:rsid w:val="00A16B2C"/>
    <w:rsid w:val="00A16DAF"/>
    <w:rsid w:val="00A16DBF"/>
    <w:rsid w:val="00A170B1"/>
    <w:rsid w:val="00A1764E"/>
    <w:rsid w:val="00A177F6"/>
    <w:rsid w:val="00A1795D"/>
    <w:rsid w:val="00A201CE"/>
    <w:rsid w:val="00A203DA"/>
    <w:rsid w:val="00A20743"/>
    <w:rsid w:val="00A207B9"/>
    <w:rsid w:val="00A20CE1"/>
    <w:rsid w:val="00A2118B"/>
    <w:rsid w:val="00A214B2"/>
    <w:rsid w:val="00A21544"/>
    <w:rsid w:val="00A21CF2"/>
    <w:rsid w:val="00A2216E"/>
    <w:rsid w:val="00A222CB"/>
    <w:rsid w:val="00A23780"/>
    <w:rsid w:val="00A23B05"/>
    <w:rsid w:val="00A23DA9"/>
    <w:rsid w:val="00A24369"/>
    <w:rsid w:val="00A243A1"/>
    <w:rsid w:val="00A243B4"/>
    <w:rsid w:val="00A2450B"/>
    <w:rsid w:val="00A24B82"/>
    <w:rsid w:val="00A24F6F"/>
    <w:rsid w:val="00A25261"/>
    <w:rsid w:val="00A2569B"/>
    <w:rsid w:val="00A256AB"/>
    <w:rsid w:val="00A256FE"/>
    <w:rsid w:val="00A258B1"/>
    <w:rsid w:val="00A259D8"/>
    <w:rsid w:val="00A25A9A"/>
    <w:rsid w:val="00A25AB4"/>
    <w:rsid w:val="00A26128"/>
    <w:rsid w:val="00A262F1"/>
    <w:rsid w:val="00A26536"/>
    <w:rsid w:val="00A267B9"/>
    <w:rsid w:val="00A26B5C"/>
    <w:rsid w:val="00A26C96"/>
    <w:rsid w:val="00A26EC6"/>
    <w:rsid w:val="00A270AE"/>
    <w:rsid w:val="00A277C6"/>
    <w:rsid w:val="00A27E30"/>
    <w:rsid w:val="00A307FE"/>
    <w:rsid w:val="00A30982"/>
    <w:rsid w:val="00A30AF2"/>
    <w:rsid w:val="00A310BD"/>
    <w:rsid w:val="00A312EF"/>
    <w:rsid w:val="00A31514"/>
    <w:rsid w:val="00A318A5"/>
    <w:rsid w:val="00A31F42"/>
    <w:rsid w:val="00A320F6"/>
    <w:rsid w:val="00A32191"/>
    <w:rsid w:val="00A325ED"/>
    <w:rsid w:val="00A331DA"/>
    <w:rsid w:val="00A33335"/>
    <w:rsid w:val="00A33377"/>
    <w:rsid w:val="00A33F80"/>
    <w:rsid w:val="00A33FE0"/>
    <w:rsid w:val="00A342DF"/>
    <w:rsid w:val="00A343C7"/>
    <w:rsid w:val="00A34845"/>
    <w:rsid w:val="00A34A90"/>
    <w:rsid w:val="00A34C79"/>
    <w:rsid w:val="00A34DF4"/>
    <w:rsid w:val="00A34F31"/>
    <w:rsid w:val="00A35033"/>
    <w:rsid w:val="00A35797"/>
    <w:rsid w:val="00A36919"/>
    <w:rsid w:val="00A36A26"/>
    <w:rsid w:val="00A36F79"/>
    <w:rsid w:val="00A3744B"/>
    <w:rsid w:val="00A3794D"/>
    <w:rsid w:val="00A37A1A"/>
    <w:rsid w:val="00A37DF9"/>
    <w:rsid w:val="00A37FD8"/>
    <w:rsid w:val="00A37FDE"/>
    <w:rsid w:val="00A406D0"/>
    <w:rsid w:val="00A40796"/>
    <w:rsid w:val="00A40BB2"/>
    <w:rsid w:val="00A40C9B"/>
    <w:rsid w:val="00A4148F"/>
    <w:rsid w:val="00A41D96"/>
    <w:rsid w:val="00A4267D"/>
    <w:rsid w:val="00A42B6E"/>
    <w:rsid w:val="00A42F57"/>
    <w:rsid w:val="00A433EE"/>
    <w:rsid w:val="00A43A6D"/>
    <w:rsid w:val="00A44576"/>
    <w:rsid w:val="00A455A0"/>
    <w:rsid w:val="00A455CD"/>
    <w:rsid w:val="00A458A2"/>
    <w:rsid w:val="00A45BA2"/>
    <w:rsid w:val="00A45EC0"/>
    <w:rsid w:val="00A4601F"/>
    <w:rsid w:val="00A4614A"/>
    <w:rsid w:val="00A469AD"/>
    <w:rsid w:val="00A469FD"/>
    <w:rsid w:val="00A47117"/>
    <w:rsid w:val="00A47630"/>
    <w:rsid w:val="00A47CD8"/>
    <w:rsid w:val="00A50211"/>
    <w:rsid w:val="00A50464"/>
    <w:rsid w:val="00A50621"/>
    <w:rsid w:val="00A5087B"/>
    <w:rsid w:val="00A51067"/>
    <w:rsid w:val="00A511F0"/>
    <w:rsid w:val="00A513E0"/>
    <w:rsid w:val="00A5174C"/>
    <w:rsid w:val="00A51D9E"/>
    <w:rsid w:val="00A52448"/>
    <w:rsid w:val="00A531D4"/>
    <w:rsid w:val="00A53771"/>
    <w:rsid w:val="00A537A3"/>
    <w:rsid w:val="00A53AFF"/>
    <w:rsid w:val="00A54255"/>
    <w:rsid w:val="00A55162"/>
    <w:rsid w:val="00A55454"/>
    <w:rsid w:val="00A5588F"/>
    <w:rsid w:val="00A5609B"/>
    <w:rsid w:val="00A56733"/>
    <w:rsid w:val="00A57593"/>
    <w:rsid w:val="00A57B50"/>
    <w:rsid w:val="00A60BED"/>
    <w:rsid w:val="00A61310"/>
    <w:rsid w:val="00A61AF3"/>
    <w:rsid w:val="00A61B92"/>
    <w:rsid w:val="00A6234C"/>
    <w:rsid w:val="00A62B44"/>
    <w:rsid w:val="00A63175"/>
    <w:rsid w:val="00A63607"/>
    <w:rsid w:val="00A636EA"/>
    <w:rsid w:val="00A6384C"/>
    <w:rsid w:val="00A64559"/>
    <w:rsid w:val="00A645BD"/>
    <w:rsid w:val="00A646E8"/>
    <w:rsid w:val="00A64FAF"/>
    <w:rsid w:val="00A64FD5"/>
    <w:rsid w:val="00A652BB"/>
    <w:rsid w:val="00A6544A"/>
    <w:rsid w:val="00A6558E"/>
    <w:rsid w:val="00A65A59"/>
    <w:rsid w:val="00A66123"/>
    <w:rsid w:val="00A666A4"/>
    <w:rsid w:val="00A66B36"/>
    <w:rsid w:val="00A66BBA"/>
    <w:rsid w:val="00A66C34"/>
    <w:rsid w:val="00A67177"/>
    <w:rsid w:val="00A6734C"/>
    <w:rsid w:val="00A675C1"/>
    <w:rsid w:val="00A67857"/>
    <w:rsid w:val="00A678F8"/>
    <w:rsid w:val="00A67FBB"/>
    <w:rsid w:val="00A700FC"/>
    <w:rsid w:val="00A70645"/>
    <w:rsid w:val="00A70926"/>
    <w:rsid w:val="00A70CC2"/>
    <w:rsid w:val="00A715E8"/>
    <w:rsid w:val="00A71688"/>
    <w:rsid w:val="00A71860"/>
    <w:rsid w:val="00A71F14"/>
    <w:rsid w:val="00A71FBA"/>
    <w:rsid w:val="00A72014"/>
    <w:rsid w:val="00A72266"/>
    <w:rsid w:val="00A722E2"/>
    <w:rsid w:val="00A723AA"/>
    <w:rsid w:val="00A727E8"/>
    <w:rsid w:val="00A72875"/>
    <w:rsid w:val="00A72CC4"/>
    <w:rsid w:val="00A72D7E"/>
    <w:rsid w:val="00A72D89"/>
    <w:rsid w:val="00A72F85"/>
    <w:rsid w:val="00A7317D"/>
    <w:rsid w:val="00A731A0"/>
    <w:rsid w:val="00A734C3"/>
    <w:rsid w:val="00A735B9"/>
    <w:rsid w:val="00A737B2"/>
    <w:rsid w:val="00A73ED1"/>
    <w:rsid w:val="00A741C6"/>
    <w:rsid w:val="00A74E62"/>
    <w:rsid w:val="00A74FD7"/>
    <w:rsid w:val="00A75851"/>
    <w:rsid w:val="00A764EB"/>
    <w:rsid w:val="00A766F6"/>
    <w:rsid w:val="00A76B8E"/>
    <w:rsid w:val="00A76BB2"/>
    <w:rsid w:val="00A76FF1"/>
    <w:rsid w:val="00A77196"/>
    <w:rsid w:val="00A774A4"/>
    <w:rsid w:val="00A77ABE"/>
    <w:rsid w:val="00A80185"/>
    <w:rsid w:val="00A804FB"/>
    <w:rsid w:val="00A8123A"/>
    <w:rsid w:val="00A813A8"/>
    <w:rsid w:val="00A81401"/>
    <w:rsid w:val="00A8144C"/>
    <w:rsid w:val="00A81C54"/>
    <w:rsid w:val="00A81F51"/>
    <w:rsid w:val="00A82774"/>
    <w:rsid w:val="00A82BED"/>
    <w:rsid w:val="00A83F94"/>
    <w:rsid w:val="00A84644"/>
    <w:rsid w:val="00A85399"/>
    <w:rsid w:val="00A85BC2"/>
    <w:rsid w:val="00A85CB9"/>
    <w:rsid w:val="00A861A1"/>
    <w:rsid w:val="00A86428"/>
    <w:rsid w:val="00A866F3"/>
    <w:rsid w:val="00A86785"/>
    <w:rsid w:val="00A86967"/>
    <w:rsid w:val="00A870D5"/>
    <w:rsid w:val="00A875A9"/>
    <w:rsid w:val="00A8772C"/>
    <w:rsid w:val="00A87B65"/>
    <w:rsid w:val="00A87ECB"/>
    <w:rsid w:val="00A90310"/>
    <w:rsid w:val="00A9057F"/>
    <w:rsid w:val="00A9119A"/>
    <w:rsid w:val="00A912ED"/>
    <w:rsid w:val="00A9142C"/>
    <w:rsid w:val="00A91773"/>
    <w:rsid w:val="00A91783"/>
    <w:rsid w:val="00A917FB"/>
    <w:rsid w:val="00A91C8C"/>
    <w:rsid w:val="00A91EAD"/>
    <w:rsid w:val="00A922D0"/>
    <w:rsid w:val="00A9230B"/>
    <w:rsid w:val="00A9269A"/>
    <w:rsid w:val="00A9293A"/>
    <w:rsid w:val="00A930AA"/>
    <w:rsid w:val="00A93108"/>
    <w:rsid w:val="00A933B2"/>
    <w:rsid w:val="00A93793"/>
    <w:rsid w:val="00A93BA7"/>
    <w:rsid w:val="00A93D27"/>
    <w:rsid w:val="00A941BC"/>
    <w:rsid w:val="00A943F7"/>
    <w:rsid w:val="00A94C52"/>
    <w:rsid w:val="00A95107"/>
    <w:rsid w:val="00A95FD6"/>
    <w:rsid w:val="00A96333"/>
    <w:rsid w:val="00A965EF"/>
    <w:rsid w:val="00A96CB3"/>
    <w:rsid w:val="00A96D62"/>
    <w:rsid w:val="00A971CB"/>
    <w:rsid w:val="00A97591"/>
    <w:rsid w:val="00A976E6"/>
    <w:rsid w:val="00A97D82"/>
    <w:rsid w:val="00AA042C"/>
    <w:rsid w:val="00AA05C8"/>
    <w:rsid w:val="00AA0982"/>
    <w:rsid w:val="00AA0BAD"/>
    <w:rsid w:val="00AA0ECF"/>
    <w:rsid w:val="00AA0F4B"/>
    <w:rsid w:val="00AA0F53"/>
    <w:rsid w:val="00AA11DF"/>
    <w:rsid w:val="00AA1AFC"/>
    <w:rsid w:val="00AA1B4E"/>
    <w:rsid w:val="00AA20B0"/>
    <w:rsid w:val="00AA214F"/>
    <w:rsid w:val="00AA282B"/>
    <w:rsid w:val="00AA30F7"/>
    <w:rsid w:val="00AA33E2"/>
    <w:rsid w:val="00AA36B8"/>
    <w:rsid w:val="00AA3729"/>
    <w:rsid w:val="00AA3FF7"/>
    <w:rsid w:val="00AA46B5"/>
    <w:rsid w:val="00AA4960"/>
    <w:rsid w:val="00AA49C3"/>
    <w:rsid w:val="00AA4A23"/>
    <w:rsid w:val="00AA5B13"/>
    <w:rsid w:val="00AA60C2"/>
    <w:rsid w:val="00AA62FF"/>
    <w:rsid w:val="00AA6575"/>
    <w:rsid w:val="00AA659F"/>
    <w:rsid w:val="00AA6626"/>
    <w:rsid w:val="00AA678B"/>
    <w:rsid w:val="00AA6D08"/>
    <w:rsid w:val="00AA72AB"/>
    <w:rsid w:val="00AA748A"/>
    <w:rsid w:val="00AA7495"/>
    <w:rsid w:val="00AA7981"/>
    <w:rsid w:val="00AB018D"/>
    <w:rsid w:val="00AB01AC"/>
    <w:rsid w:val="00AB02F9"/>
    <w:rsid w:val="00AB1049"/>
    <w:rsid w:val="00AB134D"/>
    <w:rsid w:val="00AB1731"/>
    <w:rsid w:val="00AB1A3F"/>
    <w:rsid w:val="00AB1B60"/>
    <w:rsid w:val="00AB31DC"/>
    <w:rsid w:val="00AB378D"/>
    <w:rsid w:val="00AB3D39"/>
    <w:rsid w:val="00AB40C8"/>
    <w:rsid w:val="00AB428E"/>
    <w:rsid w:val="00AB4B4C"/>
    <w:rsid w:val="00AB58CB"/>
    <w:rsid w:val="00AB5DD4"/>
    <w:rsid w:val="00AB5F97"/>
    <w:rsid w:val="00AB6402"/>
    <w:rsid w:val="00AB663C"/>
    <w:rsid w:val="00AB6D42"/>
    <w:rsid w:val="00AB6E36"/>
    <w:rsid w:val="00AB6FE9"/>
    <w:rsid w:val="00AB7543"/>
    <w:rsid w:val="00AC043F"/>
    <w:rsid w:val="00AC0512"/>
    <w:rsid w:val="00AC071F"/>
    <w:rsid w:val="00AC0824"/>
    <w:rsid w:val="00AC09A1"/>
    <w:rsid w:val="00AC0A11"/>
    <w:rsid w:val="00AC10E3"/>
    <w:rsid w:val="00AC1246"/>
    <w:rsid w:val="00AC1436"/>
    <w:rsid w:val="00AC18A0"/>
    <w:rsid w:val="00AC1C4F"/>
    <w:rsid w:val="00AC2729"/>
    <w:rsid w:val="00AC29B3"/>
    <w:rsid w:val="00AC3567"/>
    <w:rsid w:val="00AC363F"/>
    <w:rsid w:val="00AC3652"/>
    <w:rsid w:val="00AC36A5"/>
    <w:rsid w:val="00AC3AB1"/>
    <w:rsid w:val="00AC44DB"/>
    <w:rsid w:val="00AC47D2"/>
    <w:rsid w:val="00AC4F20"/>
    <w:rsid w:val="00AC4FF4"/>
    <w:rsid w:val="00AC52A2"/>
    <w:rsid w:val="00AC52B9"/>
    <w:rsid w:val="00AC6447"/>
    <w:rsid w:val="00AC6878"/>
    <w:rsid w:val="00AC6F40"/>
    <w:rsid w:val="00AC7675"/>
    <w:rsid w:val="00AC7989"/>
    <w:rsid w:val="00AC7D99"/>
    <w:rsid w:val="00AC7DC7"/>
    <w:rsid w:val="00AC7EC6"/>
    <w:rsid w:val="00AC7F5E"/>
    <w:rsid w:val="00AD0687"/>
    <w:rsid w:val="00AD06B8"/>
    <w:rsid w:val="00AD0E8C"/>
    <w:rsid w:val="00AD11E7"/>
    <w:rsid w:val="00AD125C"/>
    <w:rsid w:val="00AD1479"/>
    <w:rsid w:val="00AD1866"/>
    <w:rsid w:val="00AD2152"/>
    <w:rsid w:val="00AD25EA"/>
    <w:rsid w:val="00AD28CB"/>
    <w:rsid w:val="00AD2D4F"/>
    <w:rsid w:val="00AD30EA"/>
    <w:rsid w:val="00AD3228"/>
    <w:rsid w:val="00AD3766"/>
    <w:rsid w:val="00AD48F1"/>
    <w:rsid w:val="00AD48F4"/>
    <w:rsid w:val="00AD4C00"/>
    <w:rsid w:val="00AD4E97"/>
    <w:rsid w:val="00AD5024"/>
    <w:rsid w:val="00AD5175"/>
    <w:rsid w:val="00AD5324"/>
    <w:rsid w:val="00AD55ED"/>
    <w:rsid w:val="00AD57EC"/>
    <w:rsid w:val="00AD63CF"/>
    <w:rsid w:val="00AD654C"/>
    <w:rsid w:val="00AD68DE"/>
    <w:rsid w:val="00AD6944"/>
    <w:rsid w:val="00AD7522"/>
    <w:rsid w:val="00AD78EB"/>
    <w:rsid w:val="00AD7F54"/>
    <w:rsid w:val="00AE018B"/>
    <w:rsid w:val="00AE2726"/>
    <w:rsid w:val="00AE287F"/>
    <w:rsid w:val="00AE29C9"/>
    <w:rsid w:val="00AE2AAA"/>
    <w:rsid w:val="00AE2BEE"/>
    <w:rsid w:val="00AE2C7D"/>
    <w:rsid w:val="00AE35CE"/>
    <w:rsid w:val="00AE3F24"/>
    <w:rsid w:val="00AE42C7"/>
    <w:rsid w:val="00AE43BD"/>
    <w:rsid w:val="00AE4508"/>
    <w:rsid w:val="00AE4909"/>
    <w:rsid w:val="00AE49ED"/>
    <w:rsid w:val="00AE4BD6"/>
    <w:rsid w:val="00AE4E61"/>
    <w:rsid w:val="00AE58C6"/>
    <w:rsid w:val="00AE5985"/>
    <w:rsid w:val="00AE5ADB"/>
    <w:rsid w:val="00AE5CA2"/>
    <w:rsid w:val="00AE5D1D"/>
    <w:rsid w:val="00AE605C"/>
    <w:rsid w:val="00AE6507"/>
    <w:rsid w:val="00AE6628"/>
    <w:rsid w:val="00AE674B"/>
    <w:rsid w:val="00AE6AD7"/>
    <w:rsid w:val="00AE75ED"/>
    <w:rsid w:val="00AF0149"/>
    <w:rsid w:val="00AF04F5"/>
    <w:rsid w:val="00AF0594"/>
    <w:rsid w:val="00AF062A"/>
    <w:rsid w:val="00AF06BB"/>
    <w:rsid w:val="00AF06C7"/>
    <w:rsid w:val="00AF0D86"/>
    <w:rsid w:val="00AF106B"/>
    <w:rsid w:val="00AF1BDF"/>
    <w:rsid w:val="00AF21C3"/>
    <w:rsid w:val="00AF240E"/>
    <w:rsid w:val="00AF27C5"/>
    <w:rsid w:val="00AF2929"/>
    <w:rsid w:val="00AF2EAE"/>
    <w:rsid w:val="00AF386F"/>
    <w:rsid w:val="00AF3971"/>
    <w:rsid w:val="00AF46E6"/>
    <w:rsid w:val="00AF48EB"/>
    <w:rsid w:val="00AF4A56"/>
    <w:rsid w:val="00AF4B4E"/>
    <w:rsid w:val="00AF52BD"/>
    <w:rsid w:val="00AF5753"/>
    <w:rsid w:val="00AF5FA6"/>
    <w:rsid w:val="00AF626D"/>
    <w:rsid w:val="00AF635D"/>
    <w:rsid w:val="00AF6497"/>
    <w:rsid w:val="00AF6A5B"/>
    <w:rsid w:val="00AF6F77"/>
    <w:rsid w:val="00AF723B"/>
    <w:rsid w:val="00AF73F4"/>
    <w:rsid w:val="00AF75D7"/>
    <w:rsid w:val="00AF7D9B"/>
    <w:rsid w:val="00AF7F9C"/>
    <w:rsid w:val="00B00782"/>
    <w:rsid w:val="00B007B6"/>
    <w:rsid w:val="00B014D5"/>
    <w:rsid w:val="00B01527"/>
    <w:rsid w:val="00B020C6"/>
    <w:rsid w:val="00B02311"/>
    <w:rsid w:val="00B024CB"/>
    <w:rsid w:val="00B028EC"/>
    <w:rsid w:val="00B029F4"/>
    <w:rsid w:val="00B02BE3"/>
    <w:rsid w:val="00B02FEC"/>
    <w:rsid w:val="00B03A29"/>
    <w:rsid w:val="00B040F2"/>
    <w:rsid w:val="00B04151"/>
    <w:rsid w:val="00B04297"/>
    <w:rsid w:val="00B044FF"/>
    <w:rsid w:val="00B050A6"/>
    <w:rsid w:val="00B05410"/>
    <w:rsid w:val="00B057B2"/>
    <w:rsid w:val="00B059BA"/>
    <w:rsid w:val="00B059D2"/>
    <w:rsid w:val="00B069C3"/>
    <w:rsid w:val="00B07612"/>
    <w:rsid w:val="00B07B3B"/>
    <w:rsid w:val="00B07B95"/>
    <w:rsid w:val="00B10436"/>
    <w:rsid w:val="00B1082C"/>
    <w:rsid w:val="00B1118F"/>
    <w:rsid w:val="00B1139B"/>
    <w:rsid w:val="00B113BF"/>
    <w:rsid w:val="00B118E0"/>
    <w:rsid w:val="00B1197E"/>
    <w:rsid w:val="00B12018"/>
    <w:rsid w:val="00B123D1"/>
    <w:rsid w:val="00B12648"/>
    <w:rsid w:val="00B12876"/>
    <w:rsid w:val="00B129A4"/>
    <w:rsid w:val="00B12BAB"/>
    <w:rsid w:val="00B12D79"/>
    <w:rsid w:val="00B12E14"/>
    <w:rsid w:val="00B13200"/>
    <w:rsid w:val="00B13440"/>
    <w:rsid w:val="00B13A1A"/>
    <w:rsid w:val="00B143C9"/>
    <w:rsid w:val="00B149A9"/>
    <w:rsid w:val="00B14D17"/>
    <w:rsid w:val="00B1561A"/>
    <w:rsid w:val="00B15771"/>
    <w:rsid w:val="00B15C18"/>
    <w:rsid w:val="00B15CC8"/>
    <w:rsid w:val="00B1631F"/>
    <w:rsid w:val="00B164BC"/>
    <w:rsid w:val="00B16905"/>
    <w:rsid w:val="00B16918"/>
    <w:rsid w:val="00B1697A"/>
    <w:rsid w:val="00B16BE3"/>
    <w:rsid w:val="00B16D06"/>
    <w:rsid w:val="00B177FB"/>
    <w:rsid w:val="00B1791B"/>
    <w:rsid w:val="00B17CCD"/>
    <w:rsid w:val="00B17DBB"/>
    <w:rsid w:val="00B17F8A"/>
    <w:rsid w:val="00B20123"/>
    <w:rsid w:val="00B2028B"/>
    <w:rsid w:val="00B20488"/>
    <w:rsid w:val="00B20922"/>
    <w:rsid w:val="00B211EB"/>
    <w:rsid w:val="00B21AB0"/>
    <w:rsid w:val="00B21B55"/>
    <w:rsid w:val="00B21D13"/>
    <w:rsid w:val="00B21F88"/>
    <w:rsid w:val="00B2256A"/>
    <w:rsid w:val="00B2268F"/>
    <w:rsid w:val="00B22CF2"/>
    <w:rsid w:val="00B23179"/>
    <w:rsid w:val="00B23305"/>
    <w:rsid w:val="00B2338F"/>
    <w:rsid w:val="00B23767"/>
    <w:rsid w:val="00B238AD"/>
    <w:rsid w:val="00B24F32"/>
    <w:rsid w:val="00B24FDE"/>
    <w:rsid w:val="00B25301"/>
    <w:rsid w:val="00B25368"/>
    <w:rsid w:val="00B25808"/>
    <w:rsid w:val="00B261C1"/>
    <w:rsid w:val="00B269AD"/>
    <w:rsid w:val="00B26C2B"/>
    <w:rsid w:val="00B271CB"/>
    <w:rsid w:val="00B2761E"/>
    <w:rsid w:val="00B3055F"/>
    <w:rsid w:val="00B30638"/>
    <w:rsid w:val="00B306F8"/>
    <w:rsid w:val="00B30A3A"/>
    <w:rsid w:val="00B30A8D"/>
    <w:rsid w:val="00B312BE"/>
    <w:rsid w:val="00B31334"/>
    <w:rsid w:val="00B3182C"/>
    <w:rsid w:val="00B31853"/>
    <w:rsid w:val="00B31A8A"/>
    <w:rsid w:val="00B31D06"/>
    <w:rsid w:val="00B31EA7"/>
    <w:rsid w:val="00B31F3D"/>
    <w:rsid w:val="00B32666"/>
    <w:rsid w:val="00B32810"/>
    <w:rsid w:val="00B32D16"/>
    <w:rsid w:val="00B32D32"/>
    <w:rsid w:val="00B32F08"/>
    <w:rsid w:val="00B32FBF"/>
    <w:rsid w:val="00B3321C"/>
    <w:rsid w:val="00B33665"/>
    <w:rsid w:val="00B33830"/>
    <w:rsid w:val="00B33BB4"/>
    <w:rsid w:val="00B33BBC"/>
    <w:rsid w:val="00B33ECF"/>
    <w:rsid w:val="00B33F08"/>
    <w:rsid w:val="00B3431D"/>
    <w:rsid w:val="00B34BA4"/>
    <w:rsid w:val="00B34C46"/>
    <w:rsid w:val="00B34D95"/>
    <w:rsid w:val="00B34E6B"/>
    <w:rsid w:val="00B3564C"/>
    <w:rsid w:val="00B356C7"/>
    <w:rsid w:val="00B35801"/>
    <w:rsid w:val="00B35B60"/>
    <w:rsid w:val="00B35C4A"/>
    <w:rsid w:val="00B360CE"/>
    <w:rsid w:val="00B3625D"/>
    <w:rsid w:val="00B36430"/>
    <w:rsid w:val="00B3646E"/>
    <w:rsid w:val="00B36E38"/>
    <w:rsid w:val="00B36E68"/>
    <w:rsid w:val="00B37093"/>
    <w:rsid w:val="00B37DCA"/>
    <w:rsid w:val="00B40B5C"/>
    <w:rsid w:val="00B40EA2"/>
    <w:rsid w:val="00B41102"/>
    <w:rsid w:val="00B41361"/>
    <w:rsid w:val="00B41555"/>
    <w:rsid w:val="00B41595"/>
    <w:rsid w:val="00B41777"/>
    <w:rsid w:val="00B41BBE"/>
    <w:rsid w:val="00B41DA4"/>
    <w:rsid w:val="00B41F59"/>
    <w:rsid w:val="00B42110"/>
    <w:rsid w:val="00B42376"/>
    <w:rsid w:val="00B4257C"/>
    <w:rsid w:val="00B425DC"/>
    <w:rsid w:val="00B429EB"/>
    <w:rsid w:val="00B42B1E"/>
    <w:rsid w:val="00B42C83"/>
    <w:rsid w:val="00B4366B"/>
    <w:rsid w:val="00B43794"/>
    <w:rsid w:val="00B4382D"/>
    <w:rsid w:val="00B44047"/>
    <w:rsid w:val="00B4449E"/>
    <w:rsid w:val="00B4453C"/>
    <w:rsid w:val="00B44E35"/>
    <w:rsid w:val="00B45162"/>
    <w:rsid w:val="00B451CA"/>
    <w:rsid w:val="00B452A3"/>
    <w:rsid w:val="00B45A6E"/>
    <w:rsid w:val="00B45AAE"/>
    <w:rsid w:val="00B45BF1"/>
    <w:rsid w:val="00B45E24"/>
    <w:rsid w:val="00B45F74"/>
    <w:rsid w:val="00B45FE4"/>
    <w:rsid w:val="00B4644A"/>
    <w:rsid w:val="00B46562"/>
    <w:rsid w:val="00B476EA"/>
    <w:rsid w:val="00B47A7C"/>
    <w:rsid w:val="00B47D32"/>
    <w:rsid w:val="00B50173"/>
    <w:rsid w:val="00B50ECC"/>
    <w:rsid w:val="00B51338"/>
    <w:rsid w:val="00B51732"/>
    <w:rsid w:val="00B51760"/>
    <w:rsid w:val="00B5177D"/>
    <w:rsid w:val="00B519CB"/>
    <w:rsid w:val="00B51C0F"/>
    <w:rsid w:val="00B526E9"/>
    <w:rsid w:val="00B53065"/>
    <w:rsid w:val="00B531AC"/>
    <w:rsid w:val="00B53B93"/>
    <w:rsid w:val="00B542F9"/>
    <w:rsid w:val="00B54CDC"/>
    <w:rsid w:val="00B55270"/>
    <w:rsid w:val="00B55605"/>
    <w:rsid w:val="00B5568F"/>
    <w:rsid w:val="00B55AE9"/>
    <w:rsid w:val="00B56115"/>
    <w:rsid w:val="00B56825"/>
    <w:rsid w:val="00B56DAC"/>
    <w:rsid w:val="00B56F22"/>
    <w:rsid w:val="00B574A7"/>
    <w:rsid w:val="00B57CA1"/>
    <w:rsid w:val="00B57FD2"/>
    <w:rsid w:val="00B60189"/>
    <w:rsid w:val="00B60643"/>
    <w:rsid w:val="00B6067C"/>
    <w:rsid w:val="00B60807"/>
    <w:rsid w:val="00B6080A"/>
    <w:rsid w:val="00B60B79"/>
    <w:rsid w:val="00B60C42"/>
    <w:rsid w:val="00B60C4D"/>
    <w:rsid w:val="00B60F6F"/>
    <w:rsid w:val="00B60FB0"/>
    <w:rsid w:val="00B61C2B"/>
    <w:rsid w:val="00B61CFD"/>
    <w:rsid w:val="00B62235"/>
    <w:rsid w:val="00B629B8"/>
    <w:rsid w:val="00B62AEF"/>
    <w:rsid w:val="00B62D49"/>
    <w:rsid w:val="00B62FCB"/>
    <w:rsid w:val="00B631F7"/>
    <w:rsid w:val="00B63A67"/>
    <w:rsid w:val="00B63F8D"/>
    <w:rsid w:val="00B6439F"/>
    <w:rsid w:val="00B64ADE"/>
    <w:rsid w:val="00B6551B"/>
    <w:rsid w:val="00B65978"/>
    <w:rsid w:val="00B65A14"/>
    <w:rsid w:val="00B65C84"/>
    <w:rsid w:val="00B65E86"/>
    <w:rsid w:val="00B662EE"/>
    <w:rsid w:val="00B66A18"/>
    <w:rsid w:val="00B66FE8"/>
    <w:rsid w:val="00B672AC"/>
    <w:rsid w:val="00B67D56"/>
    <w:rsid w:val="00B7011F"/>
    <w:rsid w:val="00B703D9"/>
    <w:rsid w:val="00B70A98"/>
    <w:rsid w:val="00B70C15"/>
    <w:rsid w:val="00B70C48"/>
    <w:rsid w:val="00B70C9C"/>
    <w:rsid w:val="00B70E10"/>
    <w:rsid w:val="00B70EAE"/>
    <w:rsid w:val="00B7144D"/>
    <w:rsid w:val="00B71475"/>
    <w:rsid w:val="00B71545"/>
    <w:rsid w:val="00B718C7"/>
    <w:rsid w:val="00B71990"/>
    <w:rsid w:val="00B71BEE"/>
    <w:rsid w:val="00B71C76"/>
    <w:rsid w:val="00B72436"/>
    <w:rsid w:val="00B72942"/>
    <w:rsid w:val="00B7337A"/>
    <w:rsid w:val="00B73557"/>
    <w:rsid w:val="00B737A6"/>
    <w:rsid w:val="00B73CAE"/>
    <w:rsid w:val="00B74408"/>
    <w:rsid w:val="00B74BEB"/>
    <w:rsid w:val="00B74D59"/>
    <w:rsid w:val="00B74FE9"/>
    <w:rsid w:val="00B7504E"/>
    <w:rsid w:val="00B75488"/>
    <w:rsid w:val="00B75DF6"/>
    <w:rsid w:val="00B76345"/>
    <w:rsid w:val="00B76566"/>
    <w:rsid w:val="00B76591"/>
    <w:rsid w:val="00B76B1A"/>
    <w:rsid w:val="00B76BEF"/>
    <w:rsid w:val="00B76CBC"/>
    <w:rsid w:val="00B76EF7"/>
    <w:rsid w:val="00B7708C"/>
    <w:rsid w:val="00B77B8B"/>
    <w:rsid w:val="00B77CA3"/>
    <w:rsid w:val="00B80297"/>
    <w:rsid w:val="00B8067B"/>
    <w:rsid w:val="00B80925"/>
    <w:rsid w:val="00B8098C"/>
    <w:rsid w:val="00B80A48"/>
    <w:rsid w:val="00B81144"/>
    <w:rsid w:val="00B8122C"/>
    <w:rsid w:val="00B81277"/>
    <w:rsid w:val="00B81687"/>
    <w:rsid w:val="00B81993"/>
    <w:rsid w:val="00B81D92"/>
    <w:rsid w:val="00B81EBE"/>
    <w:rsid w:val="00B82633"/>
    <w:rsid w:val="00B82689"/>
    <w:rsid w:val="00B826D4"/>
    <w:rsid w:val="00B8281E"/>
    <w:rsid w:val="00B834A8"/>
    <w:rsid w:val="00B834C6"/>
    <w:rsid w:val="00B83F3B"/>
    <w:rsid w:val="00B84188"/>
    <w:rsid w:val="00B8455A"/>
    <w:rsid w:val="00B84588"/>
    <w:rsid w:val="00B84C58"/>
    <w:rsid w:val="00B8578B"/>
    <w:rsid w:val="00B86009"/>
    <w:rsid w:val="00B87207"/>
    <w:rsid w:val="00B87434"/>
    <w:rsid w:val="00B87893"/>
    <w:rsid w:val="00B87C85"/>
    <w:rsid w:val="00B87C92"/>
    <w:rsid w:val="00B87D75"/>
    <w:rsid w:val="00B87E9D"/>
    <w:rsid w:val="00B90663"/>
    <w:rsid w:val="00B90C7A"/>
    <w:rsid w:val="00B90F8A"/>
    <w:rsid w:val="00B91696"/>
    <w:rsid w:val="00B917FD"/>
    <w:rsid w:val="00B91AC2"/>
    <w:rsid w:val="00B91CDA"/>
    <w:rsid w:val="00B91ED3"/>
    <w:rsid w:val="00B921FE"/>
    <w:rsid w:val="00B9220A"/>
    <w:rsid w:val="00B923BC"/>
    <w:rsid w:val="00B928AA"/>
    <w:rsid w:val="00B92CE8"/>
    <w:rsid w:val="00B93260"/>
    <w:rsid w:val="00B932A7"/>
    <w:rsid w:val="00B93BCE"/>
    <w:rsid w:val="00B94397"/>
    <w:rsid w:val="00B94431"/>
    <w:rsid w:val="00B94A19"/>
    <w:rsid w:val="00B94AD8"/>
    <w:rsid w:val="00B95259"/>
    <w:rsid w:val="00B964AF"/>
    <w:rsid w:val="00B96689"/>
    <w:rsid w:val="00B96C71"/>
    <w:rsid w:val="00B96D10"/>
    <w:rsid w:val="00B96E30"/>
    <w:rsid w:val="00B96E45"/>
    <w:rsid w:val="00B96EEC"/>
    <w:rsid w:val="00B97046"/>
    <w:rsid w:val="00B970F7"/>
    <w:rsid w:val="00B97337"/>
    <w:rsid w:val="00B97448"/>
    <w:rsid w:val="00B9770C"/>
    <w:rsid w:val="00B97D07"/>
    <w:rsid w:val="00B97DE4"/>
    <w:rsid w:val="00B97E53"/>
    <w:rsid w:val="00B97F9E"/>
    <w:rsid w:val="00BA004F"/>
    <w:rsid w:val="00BA0424"/>
    <w:rsid w:val="00BA049F"/>
    <w:rsid w:val="00BA09A8"/>
    <w:rsid w:val="00BA0AA4"/>
    <w:rsid w:val="00BA0D95"/>
    <w:rsid w:val="00BA1228"/>
    <w:rsid w:val="00BA1243"/>
    <w:rsid w:val="00BA1283"/>
    <w:rsid w:val="00BA1536"/>
    <w:rsid w:val="00BA1614"/>
    <w:rsid w:val="00BA1AC3"/>
    <w:rsid w:val="00BA1B52"/>
    <w:rsid w:val="00BA1C9B"/>
    <w:rsid w:val="00BA1C9E"/>
    <w:rsid w:val="00BA1CB9"/>
    <w:rsid w:val="00BA208E"/>
    <w:rsid w:val="00BA228B"/>
    <w:rsid w:val="00BA22C9"/>
    <w:rsid w:val="00BA2761"/>
    <w:rsid w:val="00BA27FC"/>
    <w:rsid w:val="00BA3773"/>
    <w:rsid w:val="00BA37F3"/>
    <w:rsid w:val="00BA45FC"/>
    <w:rsid w:val="00BA4844"/>
    <w:rsid w:val="00BA495E"/>
    <w:rsid w:val="00BA49EC"/>
    <w:rsid w:val="00BA4D5F"/>
    <w:rsid w:val="00BA53EB"/>
    <w:rsid w:val="00BA541A"/>
    <w:rsid w:val="00BA56C0"/>
    <w:rsid w:val="00BA5852"/>
    <w:rsid w:val="00BA5933"/>
    <w:rsid w:val="00BA5B35"/>
    <w:rsid w:val="00BA5C6F"/>
    <w:rsid w:val="00BA61EE"/>
    <w:rsid w:val="00BA663D"/>
    <w:rsid w:val="00BA6D67"/>
    <w:rsid w:val="00BA6F03"/>
    <w:rsid w:val="00BA7E6C"/>
    <w:rsid w:val="00BB0216"/>
    <w:rsid w:val="00BB03C9"/>
    <w:rsid w:val="00BB0480"/>
    <w:rsid w:val="00BB04CD"/>
    <w:rsid w:val="00BB0851"/>
    <w:rsid w:val="00BB0BF5"/>
    <w:rsid w:val="00BB1389"/>
    <w:rsid w:val="00BB1650"/>
    <w:rsid w:val="00BB1B1E"/>
    <w:rsid w:val="00BB1C11"/>
    <w:rsid w:val="00BB1E07"/>
    <w:rsid w:val="00BB1FAC"/>
    <w:rsid w:val="00BB2485"/>
    <w:rsid w:val="00BB2579"/>
    <w:rsid w:val="00BB2691"/>
    <w:rsid w:val="00BB26CD"/>
    <w:rsid w:val="00BB2887"/>
    <w:rsid w:val="00BB2B6C"/>
    <w:rsid w:val="00BB2FAB"/>
    <w:rsid w:val="00BB33DD"/>
    <w:rsid w:val="00BB3C09"/>
    <w:rsid w:val="00BB3CE7"/>
    <w:rsid w:val="00BB4189"/>
    <w:rsid w:val="00BB443A"/>
    <w:rsid w:val="00BB4B3B"/>
    <w:rsid w:val="00BB51F8"/>
    <w:rsid w:val="00BB57A2"/>
    <w:rsid w:val="00BB5944"/>
    <w:rsid w:val="00BB5B92"/>
    <w:rsid w:val="00BB5D68"/>
    <w:rsid w:val="00BB6087"/>
    <w:rsid w:val="00BB68B6"/>
    <w:rsid w:val="00BB6A6E"/>
    <w:rsid w:val="00BB6BFF"/>
    <w:rsid w:val="00BB6D3D"/>
    <w:rsid w:val="00BB6DBF"/>
    <w:rsid w:val="00BB7464"/>
    <w:rsid w:val="00BB76B5"/>
    <w:rsid w:val="00BB7772"/>
    <w:rsid w:val="00BB7AC9"/>
    <w:rsid w:val="00BB7ED3"/>
    <w:rsid w:val="00BC00B6"/>
    <w:rsid w:val="00BC0A7F"/>
    <w:rsid w:val="00BC0AF0"/>
    <w:rsid w:val="00BC0B11"/>
    <w:rsid w:val="00BC0B6B"/>
    <w:rsid w:val="00BC0D99"/>
    <w:rsid w:val="00BC13FE"/>
    <w:rsid w:val="00BC1406"/>
    <w:rsid w:val="00BC15EB"/>
    <w:rsid w:val="00BC1A13"/>
    <w:rsid w:val="00BC1CB7"/>
    <w:rsid w:val="00BC234B"/>
    <w:rsid w:val="00BC2440"/>
    <w:rsid w:val="00BC2A41"/>
    <w:rsid w:val="00BC3487"/>
    <w:rsid w:val="00BC3544"/>
    <w:rsid w:val="00BC3AC7"/>
    <w:rsid w:val="00BC3EAB"/>
    <w:rsid w:val="00BC3EDC"/>
    <w:rsid w:val="00BC4856"/>
    <w:rsid w:val="00BC4CCB"/>
    <w:rsid w:val="00BC4F37"/>
    <w:rsid w:val="00BC54C3"/>
    <w:rsid w:val="00BC592F"/>
    <w:rsid w:val="00BC5934"/>
    <w:rsid w:val="00BC5C81"/>
    <w:rsid w:val="00BC6257"/>
    <w:rsid w:val="00BC6D24"/>
    <w:rsid w:val="00BC7D61"/>
    <w:rsid w:val="00BD00E3"/>
    <w:rsid w:val="00BD12D1"/>
    <w:rsid w:val="00BD180C"/>
    <w:rsid w:val="00BD1BC8"/>
    <w:rsid w:val="00BD223F"/>
    <w:rsid w:val="00BD23CC"/>
    <w:rsid w:val="00BD2438"/>
    <w:rsid w:val="00BD2805"/>
    <w:rsid w:val="00BD3743"/>
    <w:rsid w:val="00BD374D"/>
    <w:rsid w:val="00BD3883"/>
    <w:rsid w:val="00BD3911"/>
    <w:rsid w:val="00BD39A5"/>
    <w:rsid w:val="00BD39C6"/>
    <w:rsid w:val="00BD3D59"/>
    <w:rsid w:val="00BD3E46"/>
    <w:rsid w:val="00BD48A8"/>
    <w:rsid w:val="00BD5000"/>
    <w:rsid w:val="00BD55F3"/>
    <w:rsid w:val="00BD5931"/>
    <w:rsid w:val="00BD5CF1"/>
    <w:rsid w:val="00BD6001"/>
    <w:rsid w:val="00BD6497"/>
    <w:rsid w:val="00BD66EC"/>
    <w:rsid w:val="00BD7257"/>
    <w:rsid w:val="00BD79DB"/>
    <w:rsid w:val="00BE046E"/>
    <w:rsid w:val="00BE06EB"/>
    <w:rsid w:val="00BE0778"/>
    <w:rsid w:val="00BE097F"/>
    <w:rsid w:val="00BE16C2"/>
    <w:rsid w:val="00BE17EC"/>
    <w:rsid w:val="00BE195E"/>
    <w:rsid w:val="00BE1ED9"/>
    <w:rsid w:val="00BE272D"/>
    <w:rsid w:val="00BE30F3"/>
    <w:rsid w:val="00BE3212"/>
    <w:rsid w:val="00BE3304"/>
    <w:rsid w:val="00BE337D"/>
    <w:rsid w:val="00BE3590"/>
    <w:rsid w:val="00BE3675"/>
    <w:rsid w:val="00BE36C8"/>
    <w:rsid w:val="00BE3818"/>
    <w:rsid w:val="00BE3D18"/>
    <w:rsid w:val="00BE4245"/>
    <w:rsid w:val="00BE46B3"/>
    <w:rsid w:val="00BE50AF"/>
    <w:rsid w:val="00BE5896"/>
    <w:rsid w:val="00BE5DAB"/>
    <w:rsid w:val="00BE5EB7"/>
    <w:rsid w:val="00BE65B7"/>
    <w:rsid w:val="00BE689F"/>
    <w:rsid w:val="00BE6E38"/>
    <w:rsid w:val="00BE6F26"/>
    <w:rsid w:val="00BE70E7"/>
    <w:rsid w:val="00BE7152"/>
    <w:rsid w:val="00BE780F"/>
    <w:rsid w:val="00BF00BF"/>
    <w:rsid w:val="00BF03FB"/>
    <w:rsid w:val="00BF1097"/>
    <w:rsid w:val="00BF1587"/>
    <w:rsid w:val="00BF2047"/>
    <w:rsid w:val="00BF236E"/>
    <w:rsid w:val="00BF23A9"/>
    <w:rsid w:val="00BF29F7"/>
    <w:rsid w:val="00BF2BD9"/>
    <w:rsid w:val="00BF32A9"/>
    <w:rsid w:val="00BF332E"/>
    <w:rsid w:val="00BF3409"/>
    <w:rsid w:val="00BF396D"/>
    <w:rsid w:val="00BF4089"/>
    <w:rsid w:val="00BF4250"/>
    <w:rsid w:val="00BF459D"/>
    <w:rsid w:val="00BF48D9"/>
    <w:rsid w:val="00BF49E2"/>
    <w:rsid w:val="00BF4B57"/>
    <w:rsid w:val="00BF4CC8"/>
    <w:rsid w:val="00BF4F8B"/>
    <w:rsid w:val="00BF4FAC"/>
    <w:rsid w:val="00BF5241"/>
    <w:rsid w:val="00BF5676"/>
    <w:rsid w:val="00BF5CE4"/>
    <w:rsid w:val="00BF60C5"/>
    <w:rsid w:val="00BF6448"/>
    <w:rsid w:val="00BF6501"/>
    <w:rsid w:val="00BF6846"/>
    <w:rsid w:val="00BF6AE5"/>
    <w:rsid w:val="00BF726F"/>
    <w:rsid w:val="00BF7830"/>
    <w:rsid w:val="00BF7ADB"/>
    <w:rsid w:val="00BF7E18"/>
    <w:rsid w:val="00C0007A"/>
    <w:rsid w:val="00C0009E"/>
    <w:rsid w:val="00C000AF"/>
    <w:rsid w:val="00C003D0"/>
    <w:rsid w:val="00C00B8A"/>
    <w:rsid w:val="00C00BF2"/>
    <w:rsid w:val="00C01000"/>
    <w:rsid w:val="00C0128A"/>
    <w:rsid w:val="00C01305"/>
    <w:rsid w:val="00C01B60"/>
    <w:rsid w:val="00C01CDB"/>
    <w:rsid w:val="00C01D13"/>
    <w:rsid w:val="00C024F4"/>
    <w:rsid w:val="00C02AAA"/>
    <w:rsid w:val="00C02B74"/>
    <w:rsid w:val="00C02B89"/>
    <w:rsid w:val="00C0308D"/>
    <w:rsid w:val="00C034A5"/>
    <w:rsid w:val="00C03829"/>
    <w:rsid w:val="00C03B26"/>
    <w:rsid w:val="00C03CF8"/>
    <w:rsid w:val="00C03E5B"/>
    <w:rsid w:val="00C040A1"/>
    <w:rsid w:val="00C04993"/>
    <w:rsid w:val="00C04BA0"/>
    <w:rsid w:val="00C04BD9"/>
    <w:rsid w:val="00C050F4"/>
    <w:rsid w:val="00C0578F"/>
    <w:rsid w:val="00C05890"/>
    <w:rsid w:val="00C05A98"/>
    <w:rsid w:val="00C062FB"/>
    <w:rsid w:val="00C06652"/>
    <w:rsid w:val="00C06715"/>
    <w:rsid w:val="00C07109"/>
    <w:rsid w:val="00C0722A"/>
    <w:rsid w:val="00C07704"/>
    <w:rsid w:val="00C0777A"/>
    <w:rsid w:val="00C100B5"/>
    <w:rsid w:val="00C102F3"/>
    <w:rsid w:val="00C10549"/>
    <w:rsid w:val="00C10615"/>
    <w:rsid w:val="00C10C65"/>
    <w:rsid w:val="00C1135B"/>
    <w:rsid w:val="00C1143A"/>
    <w:rsid w:val="00C11A0E"/>
    <w:rsid w:val="00C11D58"/>
    <w:rsid w:val="00C12389"/>
    <w:rsid w:val="00C126BA"/>
    <w:rsid w:val="00C12B84"/>
    <w:rsid w:val="00C12CFA"/>
    <w:rsid w:val="00C1310D"/>
    <w:rsid w:val="00C133EF"/>
    <w:rsid w:val="00C13662"/>
    <w:rsid w:val="00C13833"/>
    <w:rsid w:val="00C13E24"/>
    <w:rsid w:val="00C13F24"/>
    <w:rsid w:val="00C13FE5"/>
    <w:rsid w:val="00C140B0"/>
    <w:rsid w:val="00C14289"/>
    <w:rsid w:val="00C14B21"/>
    <w:rsid w:val="00C14C8E"/>
    <w:rsid w:val="00C14EAB"/>
    <w:rsid w:val="00C14FF6"/>
    <w:rsid w:val="00C15414"/>
    <w:rsid w:val="00C1624C"/>
    <w:rsid w:val="00C1650E"/>
    <w:rsid w:val="00C16B6A"/>
    <w:rsid w:val="00C16B90"/>
    <w:rsid w:val="00C16C61"/>
    <w:rsid w:val="00C16DE3"/>
    <w:rsid w:val="00C172BB"/>
    <w:rsid w:val="00C17772"/>
    <w:rsid w:val="00C178EC"/>
    <w:rsid w:val="00C17B26"/>
    <w:rsid w:val="00C17D0E"/>
    <w:rsid w:val="00C17DCB"/>
    <w:rsid w:val="00C20654"/>
    <w:rsid w:val="00C20B17"/>
    <w:rsid w:val="00C20D09"/>
    <w:rsid w:val="00C20F61"/>
    <w:rsid w:val="00C21A14"/>
    <w:rsid w:val="00C22CFD"/>
    <w:rsid w:val="00C23109"/>
    <w:rsid w:val="00C236FF"/>
    <w:rsid w:val="00C23D5A"/>
    <w:rsid w:val="00C24744"/>
    <w:rsid w:val="00C247F0"/>
    <w:rsid w:val="00C24CE6"/>
    <w:rsid w:val="00C25039"/>
    <w:rsid w:val="00C25660"/>
    <w:rsid w:val="00C25C4F"/>
    <w:rsid w:val="00C26220"/>
    <w:rsid w:val="00C26C3E"/>
    <w:rsid w:val="00C27516"/>
    <w:rsid w:val="00C2755F"/>
    <w:rsid w:val="00C27943"/>
    <w:rsid w:val="00C27C46"/>
    <w:rsid w:val="00C27E0B"/>
    <w:rsid w:val="00C27F06"/>
    <w:rsid w:val="00C30096"/>
    <w:rsid w:val="00C303D3"/>
    <w:rsid w:val="00C307EE"/>
    <w:rsid w:val="00C30F7B"/>
    <w:rsid w:val="00C3133D"/>
    <w:rsid w:val="00C313EC"/>
    <w:rsid w:val="00C31623"/>
    <w:rsid w:val="00C32628"/>
    <w:rsid w:val="00C326AF"/>
    <w:rsid w:val="00C32A96"/>
    <w:rsid w:val="00C32B41"/>
    <w:rsid w:val="00C332A6"/>
    <w:rsid w:val="00C3331A"/>
    <w:rsid w:val="00C34572"/>
    <w:rsid w:val="00C34CDF"/>
    <w:rsid w:val="00C34E30"/>
    <w:rsid w:val="00C3544B"/>
    <w:rsid w:val="00C35555"/>
    <w:rsid w:val="00C35BB2"/>
    <w:rsid w:val="00C35C30"/>
    <w:rsid w:val="00C36081"/>
    <w:rsid w:val="00C360F6"/>
    <w:rsid w:val="00C36248"/>
    <w:rsid w:val="00C36BF8"/>
    <w:rsid w:val="00C36E39"/>
    <w:rsid w:val="00C36E5F"/>
    <w:rsid w:val="00C37D83"/>
    <w:rsid w:val="00C404B3"/>
    <w:rsid w:val="00C40739"/>
    <w:rsid w:val="00C407AF"/>
    <w:rsid w:val="00C40E32"/>
    <w:rsid w:val="00C4177D"/>
    <w:rsid w:val="00C41BDC"/>
    <w:rsid w:val="00C41F31"/>
    <w:rsid w:val="00C41FF0"/>
    <w:rsid w:val="00C4267D"/>
    <w:rsid w:val="00C43663"/>
    <w:rsid w:val="00C4399C"/>
    <w:rsid w:val="00C43EDE"/>
    <w:rsid w:val="00C44092"/>
    <w:rsid w:val="00C448FD"/>
    <w:rsid w:val="00C45AB2"/>
    <w:rsid w:val="00C45AFB"/>
    <w:rsid w:val="00C45EB6"/>
    <w:rsid w:val="00C4638A"/>
    <w:rsid w:val="00C46A6A"/>
    <w:rsid w:val="00C46D5B"/>
    <w:rsid w:val="00C46F43"/>
    <w:rsid w:val="00C47034"/>
    <w:rsid w:val="00C509E7"/>
    <w:rsid w:val="00C50CDE"/>
    <w:rsid w:val="00C511BB"/>
    <w:rsid w:val="00C51366"/>
    <w:rsid w:val="00C5158A"/>
    <w:rsid w:val="00C51FD5"/>
    <w:rsid w:val="00C5201B"/>
    <w:rsid w:val="00C524F8"/>
    <w:rsid w:val="00C52B8D"/>
    <w:rsid w:val="00C52C92"/>
    <w:rsid w:val="00C52D48"/>
    <w:rsid w:val="00C52DF8"/>
    <w:rsid w:val="00C52F95"/>
    <w:rsid w:val="00C53690"/>
    <w:rsid w:val="00C53796"/>
    <w:rsid w:val="00C53C18"/>
    <w:rsid w:val="00C54143"/>
    <w:rsid w:val="00C54450"/>
    <w:rsid w:val="00C5471F"/>
    <w:rsid w:val="00C55E9E"/>
    <w:rsid w:val="00C55FBF"/>
    <w:rsid w:val="00C56156"/>
    <w:rsid w:val="00C56381"/>
    <w:rsid w:val="00C565DA"/>
    <w:rsid w:val="00C56B71"/>
    <w:rsid w:val="00C572F6"/>
    <w:rsid w:val="00C57978"/>
    <w:rsid w:val="00C57DF6"/>
    <w:rsid w:val="00C6023C"/>
    <w:rsid w:val="00C60918"/>
    <w:rsid w:val="00C60953"/>
    <w:rsid w:val="00C615B7"/>
    <w:rsid w:val="00C61800"/>
    <w:rsid w:val="00C6195D"/>
    <w:rsid w:val="00C61AC4"/>
    <w:rsid w:val="00C62123"/>
    <w:rsid w:val="00C62D02"/>
    <w:rsid w:val="00C62EAE"/>
    <w:rsid w:val="00C6359C"/>
    <w:rsid w:val="00C63A37"/>
    <w:rsid w:val="00C63DF2"/>
    <w:rsid w:val="00C63FDE"/>
    <w:rsid w:val="00C63FFD"/>
    <w:rsid w:val="00C64256"/>
    <w:rsid w:val="00C6454B"/>
    <w:rsid w:val="00C64844"/>
    <w:rsid w:val="00C6486F"/>
    <w:rsid w:val="00C64883"/>
    <w:rsid w:val="00C64A9A"/>
    <w:rsid w:val="00C64D90"/>
    <w:rsid w:val="00C65615"/>
    <w:rsid w:val="00C6575F"/>
    <w:rsid w:val="00C65C8A"/>
    <w:rsid w:val="00C665E9"/>
    <w:rsid w:val="00C66A93"/>
    <w:rsid w:val="00C671E9"/>
    <w:rsid w:val="00C6744A"/>
    <w:rsid w:val="00C675F9"/>
    <w:rsid w:val="00C678B2"/>
    <w:rsid w:val="00C7075C"/>
    <w:rsid w:val="00C70856"/>
    <w:rsid w:val="00C70B44"/>
    <w:rsid w:val="00C70D40"/>
    <w:rsid w:val="00C7172F"/>
    <w:rsid w:val="00C71BC2"/>
    <w:rsid w:val="00C726B4"/>
    <w:rsid w:val="00C72A60"/>
    <w:rsid w:val="00C72F9B"/>
    <w:rsid w:val="00C732E5"/>
    <w:rsid w:val="00C73797"/>
    <w:rsid w:val="00C73EF8"/>
    <w:rsid w:val="00C73FF3"/>
    <w:rsid w:val="00C74C54"/>
    <w:rsid w:val="00C74ED0"/>
    <w:rsid w:val="00C74EFD"/>
    <w:rsid w:val="00C75173"/>
    <w:rsid w:val="00C753BD"/>
    <w:rsid w:val="00C75607"/>
    <w:rsid w:val="00C7586D"/>
    <w:rsid w:val="00C75904"/>
    <w:rsid w:val="00C75B7A"/>
    <w:rsid w:val="00C75E9E"/>
    <w:rsid w:val="00C7672B"/>
    <w:rsid w:val="00C76F30"/>
    <w:rsid w:val="00C77284"/>
    <w:rsid w:val="00C77443"/>
    <w:rsid w:val="00C77496"/>
    <w:rsid w:val="00C77623"/>
    <w:rsid w:val="00C77700"/>
    <w:rsid w:val="00C778CC"/>
    <w:rsid w:val="00C77FBC"/>
    <w:rsid w:val="00C8009E"/>
    <w:rsid w:val="00C801E0"/>
    <w:rsid w:val="00C8036B"/>
    <w:rsid w:val="00C808DC"/>
    <w:rsid w:val="00C80A6C"/>
    <w:rsid w:val="00C80DA2"/>
    <w:rsid w:val="00C81352"/>
    <w:rsid w:val="00C81683"/>
    <w:rsid w:val="00C81C10"/>
    <w:rsid w:val="00C81DC4"/>
    <w:rsid w:val="00C8233A"/>
    <w:rsid w:val="00C827F2"/>
    <w:rsid w:val="00C829D2"/>
    <w:rsid w:val="00C82C25"/>
    <w:rsid w:val="00C82F4E"/>
    <w:rsid w:val="00C838F4"/>
    <w:rsid w:val="00C839A7"/>
    <w:rsid w:val="00C84347"/>
    <w:rsid w:val="00C84681"/>
    <w:rsid w:val="00C84DE5"/>
    <w:rsid w:val="00C84E9A"/>
    <w:rsid w:val="00C8558C"/>
    <w:rsid w:val="00C85825"/>
    <w:rsid w:val="00C85C2E"/>
    <w:rsid w:val="00C86219"/>
    <w:rsid w:val="00C862C5"/>
    <w:rsid w:val="00C866FD"/>
    <w:rsid w:val="00C8711E"/>
    <w:rsid w:val="00C87530"/>
    <w:rsid w:val="00C875D5"/>
    <w:rsid w:val="00C8764A"/>
    <w:rsid w:val="00C87654"/>
    <w:rsid w:val="00C90500"/>
    <w:rsid w:val="00C909E8"/>
    <w:rsid w:val="00C91093"/>
    <w:rsid w:val="00C91869"/>
    <w:rsid w:val="00C9196D"/>
    <w:rsid w:val="00C91B13"/>
    <w:rsid w:val="00C91C90"/>
    <w:rsid w:val="00C91D3A"/>
    <w:rsid w:val="00C91F52"/>
    <w:rsid w:val="00C922B7"/>
    <w:rsid w:val="00C9253D"/>
    <w:rsid w:val="00C925FC"/>
    <w:rsid w:val="00C93D8F"/>
    <w:rsid w:val="00C93E22"/>
    <w:rsid w:val="00C94339"/>
    <w:rsid w:val="00C95634"/>
    <w:rsid w:val="00C959C0"/>
    <w:rsid w:val="00C959E0"/>
    <w:rsid w:val="00C95A21"/>
    <w:rsid w:val="00C95CF3"/>
    <w:rsid w:val="00C96279"/>
    <w:rsid w:val="00C96EB5"/>
    <w:rsid w:val="00C975F2"/>
    <w:rsid w:val="00C97B29"/>
    <w:rsid w:val="00C97D80"/>
    <w:rsid w:val="00CA020A"/>
    <w:rsid w:val="00CA0901"/>
    <w:rsid w:val="00CA09F5"/>
    <w:rsid w:val="00CA16CE"/>
    <w:rsid w:val="00CA1A52"/>
    <w:rsid w:val="00CA2307"/>
    <w:rsid w:val="00CA2696"/>
    <w:rsid w:val="00CA27D7"/>
    <w:rsid w:val="00CA2B49"/>
    <w:rsid w:val="00CA2CE4"/>
    <w:rsid w:val="00CA32A5"/>
    <w:rsid w:val="00CA377F"/>
    <w:rsid w:val="00CA3805"/>
    <w:rsid w:val="00CA3CDC"/>
    <w:rsid w:val="00CA4CE7"/>
    <w:rsid w:val="00CA4DF7"/>
    <w:rsid w:val="00CA51E7"/>
    <w:rsid w:val="00CA5621"/>
    <w:rsid w:val="00CA62EC"/>
    <w:rsid w:val="00CA6497"/>
    <w:rsid w:val="00CA64FE"/>
    <w:rsid w:val="00CA6A1B"/>
    <w:rsid w:val="00CA6AE3"/>
    <w:rsid w:val="00CA6F46"/>
    <w:rsid w:val="00CA70D0"/>
    <w:rsid w:val="00CA7531"/>
    <w:rsid w:val="00CA75E6"/>
    <w:rsid w:val="00CA78CD"/>
    <w:rsid w:val="00CA7947"/>
    <w:rsid w:val="00CA7B9F"/>
    <w:rsid w:val="00CB0247"/>
    <w:rsid w:val="00CB0291"/>
    <w:rsid w:val="00CB06D3"/>
    <w:rsid w:val="00CB108E"/>
    <w:rsid w:val="00CB1305"/>
    <w:rsid w:val="00CB19BD"/>
    <w:rsid w:val="00CB2081"/>
    <w:rsid w:val="00CB24AF"/>
    <w:rsid w:val="00CB31E6"/>
    <w:rsid w:val="00CB3832"/>
    <w:rsid w:val="00CB3874"/>
    <w:rsid w:val="00CB3E8F"/>
    <w:rsid w:val="00CB4535"/>
    <w:rsid w:val="00CB496C"/>
    <w:rsid w:val="00CB522E"/>
    <w:rsid w:val="00CB5938"/>
    <w:rsid w:val="00CB5CAD"/>
    <w:rsid w:val="00CB5EAD"/>
    <w:rsid w:val="00CB6F76"/>
    <w:rsid w:val="00CB733D"/>
    <w:rsid w:val="00CB7417"/>
    <w:rsid w:val="00CB7F74"/>
    <w:rsid w:val="00CC0144"/>
    <w:rsid w:val="00CC0416"/>
    <w:rsid w:val="00CC06D0"/>
    <w:rsid w:val="00CC0803"/>
    <w:rsid w:val="00CC0905"/>
    <w:rsid w:val="00CC0A77"/>
    <w:rsid w:val="00CC0BD6"/>
    <w:rsid w:val="00CC0DC8"/>
    <w:rsid w:val="00CC0E46"/>
    <w:rsid w:val="00CC1056"/>
    <w:rsid w:val="00CC10F3"/>
    <w:rsid w:val="00CC10FC"/>
    <w:rsid w:val="00CC118B"/>
    <w:rsid w:val="00CC13F4"/>
    <w:rsid w:val="00CC1BEE"/>
    <w:rsid w:val="00CC21C5"/>
    <w:rsid w:val="00CC278F"/>
    <w:rsid w:val="00CC27FC"/>
    <w:rsid w:val="00CC2C0F"/>
    <w:rsid w:val="00CC2E78"/>
    <w:rsid w:val="00CC3177"/>
    <w:rsid w:val="00CC323E"/>
    <w:rsid w:val="00CC37EF"/>
    <w:rsid w:val="00CC38AB"/>
    <w:rsid w:val="00CC38C8"/>
    <w:rsid w:val="00CC4332"/>
    <w:rsid w:val="00CC47E1"/>
    <w:rsid w:val="00CC4A56"/>
    <w:rsid w:val="00CC4B18"/>
    <w:rsid w:val="00CC4B4A"/>
    <w:rsid w:val="00CC5A38"/>
    <w:rsid w:val="00CC5F94"/>
    <w:rsid w:val="00CC60A0"/>
    <w:rsid w:val="00CC6436"/>
    <w:rsid w:val="00CC679D"/>
    <w:rsid w:val="00CC6AC1"/>
    <w:rsid w:val="00CC6BC6"/>
    <w:rsid w:val="00CC6E1C"/>
    <w:rsid w:val="00CC6F49"/>
    <w:rsid w:val="00CC715D"/>
    <w:rsid w:val="00CC7D79"/>
    <w:rsid w:val="00CC7D9C"/>
    <w:rsid w:val="00CD00AE"/>
    <w:rsid w:val="00CD0284"/>
    <w:rsid w:val="00CD03E8"/>
    <w:rsid w:val="00CD079E"/>
    <w:rsid w:val="00CD07DA"/>
    <w:rsid w:val="00CD08B2"/>
    <w:rsid w:val="00CD0993"/>
    <w:rsid w:val="00CD0996"/>
    <w:rsid w:val="00CD0FE6"/>
    <w:rsid w:val="00CD109A"/>
    <w:rsid w:val="00CD1299"/>
    <w:rsid w:val="00CD209B"/>
    <w:rsid w:val="00CD20C8"/>
    <w:rsid w:val="00CD231C"/>
    <w:rsid w:val="00CD2665"/>
    <w:rsid w:val="00CD2CE6"/>
    <w:rsid w:val="00CD2E49"/>
    <w:rsid w:val="00CD2FF8"/>
    <w:rsid w:val="00CD3368"/>
    <w:rsid w:val="00CD34B8"/>
    <w:rsid w:val="00CD3580"/>
    <w:rsid w:val="00CD382A"/>
    <w:rsid w:val="00CD3A36"/>
    <w:rsid w:val="00CD3B57"/>
    <w:rsid w:val="00CD3B90"/>
    <w:rsid w:val="00CD3BB3"/>
    <w:rsid w:val="00CD4127"/>
    <w:rsid w:val="00CD437F"/>
    <w:rsid w:val="00CD46D1"/>
    <w:rsid w:val="00CD4FE0"/>
    <w:rsid w:val="00CD51F1"/>
    <w:rsid w:val="00CD521D"/>
    <w:rsid w:val="00CD66C6"/>
    <w:rsid w:val="00CD697D"/>
    <w:rsid w:val="00CD6A26"/>
    <w:rsid w:val="00CD6A8B"/>
    <w:rsid w:val="00CD6B89"/>
    <w:rsid w:val="00CD6CF6"/>
    <w:rsid w:val="00CD7039"/>
    <w:rsid w:val="00CD7624"/>
    <w:rsid w:val="00CD7955"/>
    <w:rsid w:val="00CE0827"/>
    <w:rsid w:val="00CE0929"/>
    <w:rsid w:val="00CE0B87"/>
    <w:rsid w:val="00CE165A"/>
    <w:rsid w:val="00CE1997"/>
    <w:rsid w:val="00CE1C4A"/>
    <w:rsid w:val="00CE2019"/>
    <w:rsid w:val="00CE20E4"/>
    <w:rsid w:val="00CE23DD"/>
    <w:rsid w:val="00CE241F"/>
    <w:rsid w:val="00CE26D9"/>
    <w:rsid w:val="00CE288A"/>
    <w:rsid w:val="00CE3590"/>
    <w:rsid w:val="00CE3FB1"/>
    <w:rsid w:val="00CE409E"/>
    <w:rsid w:val="00CE4643"/>
    <w:rsid w:val="00CE4FE7"/>
    <w:rsid w:val="00CE51A7"/>
    <w:rsid w:val="00CE53CD"/>
    <w:rsid w:val="00CE57E9"/>
    <w:rsid w:val="00CE580F"/>
    <w:rsid w:val="00CE5BF5"/>
    <w:rsid w:val="00CE5FF3"/>
    <w:rsid w:val="00CE61F4"/>
    <w:rsid w:val="00CE662C"/>
    <w:rsid w:val="00CE6BB3"/>
    <w:rsid w:val="00CE6BFD"/>
    <w:rsid w:val="00CE6EAB"/>
    <w:rsid w:val="00CE723A"/>
    <w:rsid w:val="00CE7389"/>
    <w:rsid w:val="00CE773D"/>
    <w:rsid w:val="00CE7D8E"/>
    <w:rsid w:val="00CF009D"/>
    <w:rsid w:val="00CF08E0"/>
    <w:rsid w:val="00CF095E"/>
    <w:rsid w:val="00CF1136"/>
    <w:rsid w:val="00CF150B"/>
    <w:rsid w:val="00CF1792"/>
    <w:rsid w:val="00CF1DAC"/>
    <w:rsid w:val="00CF2027"/>
    <w:rsid w:val="00CF2538"/>
    <w:rsid w:val="00CF26B7"/>
    <w:rsid w:val="00CF2925"/>
    <w:rsid w:val="00CF2E57"/>
    <w:rsid w:val="00CF2E60"/>
    <w:rsid w:val="00CF2FC4"/>
    <w:rsid w:val="00CF4249"/>
    <w:rsid w:val="00CF437E"/>
    <w:rsid w:val="00CF4D7F"/>
    <w:rsid w:val="00CF5284"/>
    <w:rsid w:val="00CF52D6"/>
    <w:rsid w:val="00CF543B"/>
    <w:rsid w:val="00CF5BBE"/>
    <w:rsid w:val="00CF5D58"/>
    <w:rsid w:val="00CF5E29"/>
    <w:rsid w:val="00CF5FAD"/>
    <w:rsid w:val="00CF61CE"/>
    <w:rsid w:val="00CF66D9"/>
    <w:rsid w:val="00CF69FF"/>
    <w:rsid w:val="00CF6A19"/>
    <w:rsid w:val="00CF6DEA"/>
    <w:rsid w:val="00CF6E1F"/>
    <w:rsid w:val="00CF6FAF"/>
    <w:rsid w:val="00CF752D"/>
    <w:rsid w:val="00D0077C"/>
    <w:rsid w:val="00D00886"/>
    <w:rsid w:val="00D00B5A"/>
    <w:rsid w:val="00D00E8B"/>
    <w:rsid w:val="00D01605"/>
    <w:rsid w:val="00D0169C"/>
    <w:rsid w:val="00D01F41"/>
    <w:rsid w:val="00D02125"/>
    <w:rsid w:val="00D0220D"/>
    <w:rsid w:val="00D0223D"/>
    <w:rsid w:val="00D027BF"/>
    <w:rsid w:val="00D02A1A"/>
    <w:rsid w:val="00D02AD0"/>
    <w:rsid w:val="00D02DBC"/>
    <w:rsid w:val="00D02E2E"/>
    <w:rsid w:val="00D02F8E"/>
    <w:rsid w:val="00D030CA"/>
    <w:rsid w:val="00D0425A"/>
    <w:rsid w:val="00D04405"/>
    <w:rsid w:val="00D04436"/>
    <w:rsid w:val="00D044D6"/>
    <w:rsid w:val="00D04516"/>
    <w:rsid w:val="00D045D6"/>
    <w:rsid w:val="00D045F5"/>
    <w:rsid w:val="00D048FB"/>
    <w:rsid w:val="00D04A41"/>
    <w:rsid w:val="00D04D6E"/>
    <w:rsid w:val="00D04F88"/>
    <w:rsid w:val="00D054E2"/>
    <w:rsid w:val="00D05716"/>
    <w:rsid w:val="00D05FCE"/>
    <w:rsid w:val="00D064FF"/>
    <w:rsid w:val="00D06D2F"/>
    <w:rsid w:val="00D06F1B"/>
    <w:rsid w:val="00D0757D"/>
    <w:rsid w:val="00D07E4B"/>
    <w:rsid w:val="00D1074A"/>
    <w:rsid w:val="00D10901"/>
    <w:rsid w:val="00D109A1"/>
    <w:rsid w:val="00D10B3B"/>
    <w:rsid w:val="00D10CA4"/>
    <w:rsid w:val="00D1102B"/>
    <w:rsid w:val="00D11D25"/>
    <w:rsid w:val="00D12054"/>
    <w:rsid w:val="00D12671"/>
    <w:rsid w:val="00D1280A"/>
    <w:rsid w:val="00D1293D"/>
    <w:rsid w:val="00D1297E"/>
    <w:rsid w:val="00D12B10"/>
    <w:rsid w:val="00D12F5A"/>
    <w:rsid w:val="00D13D73"/>
    <w:rsid w:val="00D14220"/>
    <w:rsid w:val="00D142A4"/>
    <w:rsid w:val="00D14772"/>
    <w:rsid w:val="00D14E98"/>
    <w:rsid w:val="00D14F13"/>
    <w:rsid w:val="00D15356"/>
    <w:rsid w:val="00D15924"/>
    <w:rsid w:val="00D159F9"/>
    <w:rsid w:val="00D1635A"/>
    <w:rsid w:val="00D16B87"/>
    <w:rsid w:val="00D17784"/>
    <w:rsid w:val="00D17B16"/>
    <w:rsid w:val="00D2003D"/>
    <w:rsid w:val="00D20131"/>
    <w:rsid w:val="00D203EB"/>
    <w:rsid w:val="00D20D79"/>
    <w:rsid w:val="00D20DEB"/>
    <w:rsid w:val="00D21277"/>
    <w:rsid w:val="00D212C6"/>
    <w:rsid w:val="00D214B1"/>
    <w:rsid w:val="00D21D8B"/>
    <w:rsid w:val="00D21ECA"/>
    <w:rsid w:val="00D22635"/>
    <w:rsid w:val="00D228AE"/>
    <w:rsid w:val="00D22DE1"/>
    <w:rsid w:val="00D22F2A"/>
    <w:rsid w:val="00D2339F"/>
    <w:rsid w:val="00D239CB"/>
    <w:rsid w:val="00D23D07"/>
    <w:rsid w:val="00D23D28"/>
    <w:rsid w:val="00D24369"/>
    <w:rsid w:val="00D2460D"/>
    <w:rsid w:val="00D2501E"/>
    <w:rsid w:val="00D2510D"/>
    <w:rsid w:val="00D25341"/>
    <w:rsid w:val="00D26689"/>
    <w:rsid w:val="00D268DB"/>
    <w:rsid w:val="00D26FBB"/>
    <w:rsid w:val="00D2701E"/>
    <w:rsid w:val="00D274A5"/>
    <w:rsid w:val="00D278D4"/>
    <w:rsid w:val="00D27A58"/>
    <w:rsid w:val="00D30273"/>
    <w:rsid w:val="00D304B8"/>
    <w:rsid w:val="00D3067B"/>
    <w:rsid w:val="00D309FF"/>
    <w:rsid w:val="00D31AE4"/>
    <w:rsid w:val="00D320D8"/>
    <w:rsid w:val="00D32493"/>
    <w:rsid w:val="00D327F6"/>
    <w:rsid w:val="00D3283E"/>
    <w:rsid w:val="00D3292E"/>
    <w:rsid w:val="00D33003"/>
    <w:rsid w:val="00D33077"/>
    <w:rsid w:val="00D330EA"/>
    <w:rsid w:val="00D3339B"/>
    <w:rsid w:val="00D333FB"/>
    <w:rsid w:val="00D336BA"/>
    <w:rsid w:val="00D336C4"/>
    <w:rsid w:val="00D33AF6"/>
    <w:rsid w:val="00D33DDD"/>
    <w:rsid w:val="00D34069"/>
    <w:rsid w:val="00D345C9"/>
    <w:rsid w:val="00D349B1"/>
    <w:rsid w:val="00D349C0"/>
    <w:rsid w:val="00D35F1D"/>
    <w:rsid w:val="00D35FD6"/>
    <w:rsid w:val="00D3649D"/>
    <w:rsid w:val="00D36D64"/>
    <w:rsid w:val="00D36F41"/>
    <w:rsid w:val="00D37133"/>
    <w:rsid w:val="00D3722B"/>
    <w:rsid w:val="00D37244"/>
    <w:rsid w:val="00D37344"/>
    <w:rsid w:val="00D3742E"/>
    <w:rsid w:val="00D3748B"/>
    <w:rsid w:val="00D378CE"/>
    <w:rsid w:val="00D379C5"/>
    <w:rsid w:val="00D37ABE"/>
    <w:rsid w:val="00D37CC3"/>
    <w:rsid w:val="00D40247"/>
    <w:rsid w:val="00D40ACD"/>
    <w:rsid w:val="00D40CC9"/>
    <w:rsid w:val="00D414B5"/>
    <w:rsid w:val="00D4188F"/>
    <w:rsid w:val="00D41A5C"/>
    <w:rsid w:val="00D42438"/>
    <w:rsid w:val="00D424E0"/>
    <w:rsid w:val="00D426A0"/>
    <w:rsid w:val="00D42887"/>
    <w:rsid w:val="00D4299F"/>
    <w:rsid w:val="00D42C06"/>
    <w:rsid w:val="00D43670"/>
    <w:rsid w:val="00D43861"/>
    <w:rsid w:val="00D43A56"/>
    <w:rsid w:val="00D43DC3"/>
    <w:rsid w:val="00D440A6"/>
    <w:rsid w:val="00D44DD3"/>
    <w:rsid w:val="00D45893"/>
    <w:rsid w:val="00D459F4"/>
    <w:rsid w:val="00D45B4A"/>
    <w:rsid w:val="00D46174"/>
    <w:rsid w:val="00D46783"/>
    <w:rsid w:val="00D4679A"/>
    <w:rsid w:val="00D46F86"/>
    <w:rsid w:val="00D47711"/>
    <w:rsid w:val="00D4777F"/>
    <w:rsid w:val="00D50875"/>
    <w:rsid w:val="00D50C6E"/>
    <w:rsid w:val="00D50C9E"/>
    <w:rsid w:val="00D50DC0"/>
    <w:rsid w:val="00D511E4"/>
    <w:rsid w:val="00D5172C"/>
    <w:rsid w:val="00D51962"/>
    <w:rsid w:val="00D52427"/>
    <w:rsid w:val="00D526CB"/>
    <w:rsid w:val="00D529FA"/>
    <w:rsid w:val="00D52A0F"/>
    <w:rsid w:val="00D52EC8"/>
    <w:rsid w:val="00D52EEF"/>
    <w:rsid w:val="00D5388C"/>
    <w:rsid w:val="00D53A9E"/>
    <w:rsid w:val="00D53FE5"/>
    <w:rsid w:val="00D54144"/>
    <w:rsid w:val="00D541F2"/>
    <w:rsid w:val="00D54297"/>
    <w:rsid w:val="00D54D57"/>
    <w:rsid w:val="00D55106"/>
    <w:rsid w:val="00D55E26"/>
    <w:rsid w:val="00D55F39"/>
    <w:rsid w:val="00D560AD"/>
    <w:rsid w:val="00D56248"/>
    <w:rsid w:val="00D565F5"/>
    <w:rsid w:val="00D5692F"/>
    <w:rsid w:val="00D569AD"/>
    <w:rsid w:val="00D57252"/>
    <w:rsid w:val="00D57723"/>
    <w:rsid w:val="00D57CF5"/>
    <w:rsid w:val="00D57D57"/>
    <w:rsid w:val="00D60B4F"/>
    <w:rsid w:val="00D61274"/>
    <w:rsid w:val="00D6177F"/>
    <w:rsid w:val="00D61DE8"/>
    <w:rsid w:val="00D621B2"/>
    <w:rsid w:val="00D62276"/>
    <w:rsid w:val="00D629E3"/>
    <w:rsid w:val="00D62E1A"/>
    <w:rsid w:val="00D63604"/>
    <w:rsid w:val="00D63856"/>
    <w:rsid w:val="00D63873"/>
    <w:rsid w:val="00D638DA"/>
    <w:rsid w:val="00D63F97"/>
    <w:rsid w:val="00D662F0"/>
    <w:rsid w:val="00D66417"/>
    <w:rsid w:val="00D669CE"/>
    <w:rsid w:val="00D66A98"/>
    <w:rsid w:val="00D67018"/>
    <w:rsid w:val="00D67080"/>
    <w:rsid w:val="00D67180"/>
    <w:rsid w:val="00D67721"/>
    <w:rsid w:val="00D67CF3"/>
    <w:rsid w:val="00D7027F"/>
    <w:rsid w:val="00D7124B"/>
    <w:rsid w:val="00D71849"/>
    <w:rsid w:val="00D718D7"/>
    <w:rsid w:val="00D720A1"/>
    <w:rsid w:val="00D72608"/>
    <w:rsid w:val="00D72E8D"/>
    <w:rsid w:val="00D7302B"/>
    <w:rsid w:val="00D731C6"/>
    <w:rsid w:val="00D7327B"/>
    <w:rsid w:val="00D735C6"/>
    <w:rsid w:val="00D73F9B"/>
    <w:rsid w:val="00D7476D"/>
    <w:rsid w:val="00D749B8"/>
    <w:rsid w:val="00D75444"/>
    <w:rsid w:val="00D7558E"/>
    <w:rsid w:val="00D75AF9"/>
    <w:rsid w:val="00D75C2B"/>
    <w:rsid w:val="00D75D52"/>
    <w:rsid w:val="00D76240"/>
    <w:rsid w:val="00D762A4"/>
    <w:rsid w:val="00D7688D"/>
    <w:rsid w:val="00D769A2"/>
    <w:rsid w:val="00D76F62"/>
    <w:rsid w:val="00D779ED"/>
    <w:rsid w:val="00D77C7E"/>
    <w:rsid w:val="00D8031E"/>
    <w:rsid w:val="00D80994"/>
    <w:rsid w:val="00D81077"/>
    <w:rsid w:val="00D81C23"/>
    <w:rsid w:val="00D81E71"/>
    <w:rsid w:val="00D820D7"/>
    <w:rsid w:val="00D82212"/>
    <w:rsid w:val="00D82264"/>
    <w:rsid w:val="00D82711"/>
    <w:rsid w:val="00D8289F"/>
    <w:rsid w:val="00D829C6"/>
    <w:rsid w:val="00D8320D"/>
    <w:rsid w:val="00D837CD"/>
    <w:rsid w:val="00D83834"/>
    <w:rsid w:val="00D83BA4"/>
    <w:rsid w:val="00D83BD8"/>
    <w:rsid w:val="00D83C75"/>
    <w:rsid w:val="00D843A5"/>
    <w:rsid w:val="00D843F2"/>
    <w:rsid w:val="00D84900"/>
    <w:rsid w:val="00D84EB5"/>
    <w:rsid w:val="00D850CC"/>
    <w:rsid w:val="00D858BA"/>
    <w:rsid w:val="00D85A0C"/>
    <w:rsid w:val="00D85A52"/>
    <w:rsid w:val="00D85CBA"/>
    <w:rsid w:val="00D85D16"/>
    <w:rsid w:val="00D860B6"/>
    <w:rsid w:val="00D863C2"/>
    <w:rsid w:val="00D86A2D"/>
    <w:rsid w:val="00D86EA7"/>
    <w:rsid w:val="00D874A9"/>
    <w:rsid w:val="00D900AB"/>
    <w:rsid w:val="00D90186"/>
    <w:rsid w:val="00D90352"/>
    <w:rsid w:val="00D903DB"/>
    <w:rsid w:val="00D90408"/>
    <w:rsid w:val="00D908D2"/>
    <w:rsid w:val="00D90F41"/>
    <w:rsid w:val="00D911D0"/>
    <w:rsid w:val="00D913FD"/>
    <w:rsid w:val="00D91463"/>
    <w:rsid w:val="00D915E6"/>
    <w:rsid w:val="00D91E44"/>
    <w:rsid w:val="00D924BF"/>
    <w:rsid w:val="00D933F8"/>
    <w:rsid w:val="00D936D2"/>
    <w:rsid w:val="00D9389F"/>
    <w:rsid w:val="00D938E9"/>
    <w:rsid w:val="00D94362"/>
    <w:rsid w:val="00D9442B"/>
    <w:rsid w:val="00D94961"/>
    <w:rsid w:val="00D95082"/>
    <w:rsid w:val="00D9533A"/>
    <w:rsid w:val="00D965A1"/>
    <w:rsid w:val="00D9673C"/>
    <w:rsid w:val="00D97539"/>
    <w:rsid w:val="00D97D9F"/>
    <w:rsid w:val="00D97FB1"/>
    <w:rsid w:val="00DA0DD6"/>
    <w:rsid w:val="00DA1441"/>
    <w:rsid w:val="00DA15A8"/>
    <w:rsid w:val="00DA1AFF"/>
    <w:rsid w:val="00DA1BCC"/>
    <w:rsid w:val="00DA2055"/>
    <w:rsid w:val="00DA2D66"/>
    <w:rsid w:val="00DA32C2"/>
    <w:rsid w:val="00DA32ED"/>
    <w:rsid w:val="00DA3318"/>
    <w:rsid w:val="00DA39FC"/>
    <w:rsid w:val="00DA3D21"/>
    <w:rsid w:val="00DA406A"/>
    <w:rsid w:val="00DA40F0"/>
    <w:rsid w:val="00DA415A"/>
    <w:rsid w:val="00DA4456"/>
    <w:rsid w:val="00DA448A"/>
    <w:rsid w:val="00DA4AD3"/>
    <w:rsid w:val="00DA500D"/>
    <w:rsid w:val="00DA5697"/>
    <w:rsid w:val="00DA5CB6"/>
    <w:rsid w:val="00DA66D0"/>
    <w:rsid w:val="00DA67BD"/>
    <w:rsid w:val="00DA684C"/>
    <w:rsid w:val="00DA6D52"/>
    <w:rsid w:val="00DA75ED"/>
    <w:rsid w:val="00DA78C5"/>
    <w:rsid w:val="00DB0768"/>
    <w:rsid w:val="00DB07CF"/>
    <w:rsid w:val="00DB0878"/>
    <w:rsid w:val="00DB1798"/>
    <w:rsid w:val="00DB17A7"/>
    <w:rsid w:val="00DB1A9E"/>
    <w:rsid w:val="00DB1AFF"/>
    <w:rsid w:val="00DB237B"/>
    <w:rsid w:val="00DB2696"/>
    <w:rsid w:val="00DB27A2"/>
    <w:rsid w:val="00DB2A38"/>
    <w:rsid w:val="00DB32DB"/>
    <w:rsid w:val="00DB35D9"/>
    <w:rsid w:val="00DB3886"/>
    <w:rsid w:val="00DB3E4B"/>
    <w:rsid w:val="00DB4627"/>
    <w:rsid w:val="00DB46CE"/>
    <w:rsid w:val="00DB4E68"/>
    <w:rsid w:val="00DB5A70"/>
    <w:rsid w:val="00DB648B"/>
    <w:rsid w:val="00DB6721"/>
    <w:rsid w:val="00DB6CF2"/>
    <w:rsid w:val="00DB6FF8"/>
    <w:rsid w:val="00DB7131"/>
    <w:rsid w:val="00DB7A5B"/>
    <w:rsid w:val="00DC009F"/>
    <w:rsid w:val="00DC0166"/>
    <w:rsid w:val="00DC26DC"/>
    <w:rsid w:val="00DC2C10"/>
    <w:rsid w:val="00DC2D72"/>
    <w:rsid w:val="00DC30B0"/>
    <w:rsid w:val="00DC39BD"/>
    <w:rsid w:val="00DC4985"/>
    <w:rsid w:val="00DC49BB"/>
    <w:rsid w:val="00DC4DD1"/>
    <w:rsid w:val="00DC4FA6"/>
    <w:rsid w:val="00DC5760"/>
    <w:rsid w:val="00DC583C"/>
    <w:rsid w:val="00DC5B49"/>
    <w:rsid w:val="00DC5B7B"/>
    <w:rsid w:val="00DC5CFD"/>
    <w:rsid w:val="00DC5DC0"/>
    <w:rsid w:val="00DC688B"/>
    <w:rsid w:val="00DC6934"/>
    <w:rsid w:val="00DC6E02"/>
    <w:rsid w:val="00DC74D6"/>
    <w:rsid w:val="00DC7777"/>
    <w:rsid w:val="00DC7865"/>
    <w:rsid w:val="00DC7CC3"/>
    <w:rsid w:val="00DC7E93"/>
    <w:rsid w:val="00DC7EC8"/>
    <w:rsid w:val="00DC7F36"/>
    <w:rsid w:val="00DC7FA3"/>
    <w:rsid w:val="00DD02E1"/>
    <w:rsid w:val="00DD07F1"/>
    <w:rsid w:val="00DD0D62"/>
    <w:rsid w:val="00DD11BD"/>
    <w:rsid w:val="00DD1394"/>
    <w:rsid w:val="00DD1791"/>
    <w:rsid w:val="00DD1E01"/>
    <w:rsid w:val="00DD214B"/>
    <w:rsid w:val="00DD2D16"/>
    <w:rsid w:val="00DD303B"/>
    <w:rsid w:val="00DD311B"/>
    <w:rsid w:val="00DD320B"/>
    <w:rsid w:val="00DD32DA"/>
    <w:rsid w:val="00DD3304"/>
    <w:rsid w:val="00DD367C"/>
    <w:rsid w:val="00DD38C6"/>
    <w:rsid w:val="00DD39EC"/>
    <w:rsid w:val="00DD3AFF"/>
    <w:rsid w:val="00DD3BEE"/>
    <w:rsid w:val="00DD40DF"/>
    <w:rsid w:val="00DD4B9B"/>
    <w:rsid w:val="00DD4C61"/>
    <w:rsid w:val="00DD4D78"/>
    <w:rsid w:val="00DD52D8"/>
    <w:rsid w:val="00DD53A1"/>
    <w:rsid w:val="00DD5457"/>
    <w:rsid w:val="00DD5A42"/>
    <w:rsid w:val="00DD61F6"/>
    <w:rsid w:val="00DD63EA"/>
    <w:rsid w:val="00DD6679"/>
    <w:rsid w:val="00DD67C5"/>
    <w:rsid w:val="00DD7177"/>
    <w:rsid w:val="00DD75DE"/>
    <w:rsid w:val="00DD77F8"/>
    <w:rsid w:val="00DD7ED5"/>
    <w:rsid w:val="00DE0CA0"/>
    <w:rsid w:val="00DE13A6"/>
    <w:rsid w:val="00DE1638"/>
    <w:rsid w:val="00DE1697"/>
    <w:rsid w:val="00DE1FCC"/>
    <w:rsid w:val="00DE2917"/>
    <w:rsid w:val="00DE2C85"/>
    <w:rsid w:val="00DE2FA9"/>
    <w:rsid w:val="00DE3855"/>
    <w:rsid w:val="00DE3891"/>
    <w:rsid w:val="00DE3E1F"/>
    <w:rsid w:val="00DE3FA1"/>
    <w:rsid w:val="00DE444E"/>
    <w:rsid w:val="00DE537B"/>
    <w:rsid w:val="00DE5A9B"/>
    <w:rsid w:val="00DE61F0"/>
    <w:rsid w:val="00DE6433"/>
    <w:rsid w:val="00DE65A5"/>
    <w:rsid w:val="00DE6C6A"/>
    <w:rsid w:val="00DE7350"/>
    <w:rsid w:val="00DE7450"/>
    <w:rsid w:val="00DE7555"/>
    <w:rsid w:val="00DE7683"/>
    <w:rsid w:val="00DE7CAE"/>
    <w:rsid w:val="00DF02F8"/>
    <w:rsid w:val="00DF09EE"/>
    <w:rsid w:val="00DF0EB3"/>
    <w:rsid w:val="00DF0ED9"/>
    <w:rsid w:val="00DF15B9"/>
    <w:rsid w:val="00DF173A"/>
    <w:rsid w:val="00DF2695"/>
    <w:rsid w:val="00DF2EEB"/>
    <w:rsid w:val="00DF2F9D"/>
    <w:rsid w:val="00DF2FA6"/>
    <w:rsid w:val="00DF32A6"/>
    <w:rsid w:val="00DF32D5"/>
    <w:rsid w:val="00DF33C6"/>
    <w:rsid w:val="00DF34DC"/>
    <w:rsid w:val="00DF428F"/>
    <w:rsid w:val="00DF43A3"/>
    <w:rsid w:val="00DF45DE"/>
    <w:rsid w:val="00DF4924"/>
    <w:rsid w:val="00DF4FCE"/>
    <w:rsid w:val="00DF510D"/>
    <w:rsid w:val="00DF5406"/>
    <w:rsid w:val="00DF5B9F"/>
    <w:rsid w:val="00DF636D"/>
    <w:rsid w:val="00DF65CC"/>
    <w:rsid w:val="00DF6EB7"/>
    <w:rsid w:val="00DF7544"/>
    <w:rsid w:val="00DF7714"/>
    <w:rsid w:val="00DF781F"/>
    <w:rsid w:val="00DF7F02"/>
    <w:rsid w:val="00E001B6"/>
    <w:rsid w:val="00E002EC"/>
    <w:rsid w:val="00E002F4"/>
    <w:rsid w:val="00E00534"/>
    <w:rsid w:val="00E00A61"/>
    <w:rsid w:val="00E0160F"/>
    <w:rsid w:val="00E01BA9"/>
    <w:rsid w:val="00E01FB7"/>
    <w:rsid w:val="00E020DC"/>
    <w:rsid w:val="00E0255A"/>
    <w:rsid w:val="00E02DD7"/>
    <w:rsid w:val="00E03277"/>
    <w:rsid w:val="00E03466"/>
    <w:rsid w:val="00E03C4D"/>
    <w:rsid w:val="00E04096"/>
    <w:rsid w:val="00E04A07"/>
    <w:rsid w:val="00E04E68"/>
    <w:rsid w:val="00E0522C"/>
    <w:rsid w:val="00E05877"/>
    <w:rsid w:val="00E05B70"/>
    <w:rsid w:val="00E05D71"/>
    <w:rsid w:val="00E06305"/>
    <w:rsid w:val="00E07231"/>
    <w:rsid w:val="00E07F08"/>
    <w:rsid w:val="00E1018F"/>
    <w:rsid w:val="00E1067A"/>
    <w:rsid w:val="00E106D1"/>
    <w:rsid w:val="00E1070B"/>
    <w:rsid w:val="00E10831"/>
    <w:rsid w:val="00E1091D"/>
    <w:rsid w:val="00E11866"/>
    <w:rsid w:val="00E1209A"/>
    <w:rsid w:val="00E122C2"/>
    <w:rsid w:val="00E123DA"/>
    <w:rsid w:val="00E1259D"/>
    <w:rsid w:val="00E128D1"/>
    <w:rsid w:val="00E12999"/>
    <w:rsid w:val="00E12E17"/>
    <w:rsid w:val="00E13078"/>
    <w:rsid w:val="00E13171"/>
    <w:rsid w:val="00E13605"/>
    <w:rsid w:val="00E13766"/>
    <w:rsid w:val="00E13A19"/>
    <w:rsid w:val="00E13F26"/>
    <w:rsid w:val="00E14940"/>
    <w:rsid w:val="00E14C7A"/>
    <w:rsid w:val="00E15E3D"/>
    <w:rsid w:val="00E15EC6"/>
    <w:rsid w:val="00E16353"/>
    <w:rsid w:val="00E166B9"/>
    <w:rsid w:val="00E16700"/>
    <w:rsid w:val="00E16CA5"/>
    <w:rsid w:val="00E16D7B"/>
    <w:rsid w:val="00E178A6"/>
    <w:rsid w:val="00E178BA"/>
    <w:rsid w:val="00E20B14"/>
    <w:rsid w:val="00E20B4E"/>
    <w:rsid w:val="00E21846"/>
    <w:rsid w:val="00E21B1B"/>
    <w:rsid w:val="00E22108"/>
    <w:rsid w:val="00E22570"/>
    <w:rsid w:val="00E22B21"/>
    <w:rsid w:val="00E22BF1"/>
    <w:rsid w:val="00E23D47"/>
    <w:rsid w:val="00E24457"/>
    <w:rsid w:val="00E247E7"/>
    <w:rsid w:val="00E249B5"/>
    <w:rsid w:val="00E24B15"/>
    <w:rsid w:val="00E257B7"/>
    <w:rsid w:val="00E26009"/>
    <w:rsid w:val="00E269F3"/>
    <w:rsid w:val="00E26D86"/>
    <w:rsid w:val="00E26E05"/>
    <w:rsid w:val="00E2711B"/>
    <w:rsid w:val="00E27168"/>
    <w:rsid w:val="00E27205"/>
    <w:rsid w:val="00E276D8"/>
    <w:rsid w:val="00E2780E"/>
    <w:rsid w:val="00E27E04"/>
    <w:rsid w:val="00E304C1"/>
    <w:rsid w:val="00E30BFD"/>
    <w:rsid w:val="00E30DCA"/>
    <w:rsid w:val="00E30EC5"/>
    <w:rsid w:val="00E3109E"/>
    <w:rsid w:val="00E31A96"/>
    <w:rsid w:val="00E3245F"/>
    <w:rsid w:val="00E32609"/>
    <w:rsid w:val="00E32A97"/>
    <w:rsid w:val="00E331B1"/>
    <w:rsid w:val="00E33C4F"/>
    <w:rsid w:val="00E34B41"/>
    <w:rsid w:val="00E35111"/>
    <w:rsid w:val="00E3531C"/>
    <w:rsid w:val="00E354E3"/>
    <w:rsid w:val="00E35B9E"/>
    <w:rsid w:val="00E35C84"/>
    <w:rsid w:val="00E3601B"/>
    <w:rsid w:val="00E36B65"/>
    <w:rsid w:val="00E36B82"/>
    <w:rsid w:val="00E36E56"/>
    <w:rsid w:val="00E3774F"/>
    <w:rsid w:val="00E3784E"/>
    <w:rsid w:val="00E40DCA"/>
    <w:rsid w:val="00E40FD8"/>
    <w:rsid w:val="00E41273"/>
    <w:rsid w:val="00E41AC6"/>
    <w:rsid w:val="00E41B01"/>
    <w:rsid w:val="00E41DE0"/>
    <w:rsid w:val="00E41F95"/>
    <w:rsid w:val="00E423C3"/>
    <w:rsid w:val="00E42583"/>
    <w:rsid w:val="00E4287D"/>
    <w:rsid w:val="00E42AA3"/>
    <w:rsid w:val="00E42F00"/>
    <w:rsid w:val="00E43122"/>
    <w:rsid w:val="00E43298"/>
    <w:rsid w:val="00E43488"/>
    <w:rsid w:val="00E44A4B"/>
    <w:rsid w:val="00E44D44"/>
    <w:rsid w:val="00E44DDA"/>
    <w:rsid w:val="00E45043"/>
    <w:rsid w:val="00E453BE"/>
    <w:rsid w:val="00E45540"/>
    <w:rsid w:val="00E45931"/>
    <w:rsid w:val="00E45934"/>
    <w:rsid w:val="00E45E92"/>
    <w:rsid w:val="00E46324"/>
    <w:rsid w:val="00E464FC"/>
    <w:rsid w:val="00E46893"/>
    <w:rsid w:val="00E468E4"/>
    <w:rsid w:val="00E46B01"/>
    <w:rsid w:val="00E46CE8"/>
    <w:rsid w:val="00E46D0C"/>
    <w:rsid w:val="00E47595"/>
    <w:rsid w:val="00E47855"/>
    <w:rsid w:val="00E47AC0"/>
    <w:rsid w:val="00E47DAC"/>
    <w:rsid w:val="00E47E16"/>
    <w:rsid w:val="00E47FC5"/>
    <w:rsid w:val="00E50296"/>
    <w:rsid w:val="00E50377"/>
    <w:rsid w:val="00E5041D"/>
    <w:rsid w:val="00E50D58"/>
    <w:rsid w:val="00E518EA"/>
    <w:rsid w:val="00E51F58"/>
    <w:rsid w:val="00E52098"/>
    <w:rsid w:val="00E52602"/>
    <w:rsid w:val="00E526F0"/>
    <w:rsid w:val="00E52E38"/>
    <w:rsid w:val="00E52F34"/>
    <w:rsid w:val="00E53163"/>
    <w:rsid w:val="00E5351E"/>
    <w:rsid w:val="00E5358A"/>
    <w:rsid w:val="00E53C0E"/>
    <w:rsid w:val="00E540F0"/>
    <w:rsid w:val="00E5473C"/>
    <w:rsid w:val="00E5478D"/>
    <w:rsid w:val="00E54B06"/>
    <w:rsid w:val="00E54D7C"/>
    <w:rsid w:val="00E550C5"/>
    <w:rsid w:val="00E55869"/>
    <w:rsid w:val="00E55B34"/>
    <w:rsid w:val="00E566B1"/>
    <w:rsid w:val="00E569CD"/>
    <w:rsid w:val="00E56DC2"/>
    <w:rsid w:val="00E57368"/>
    <w:rsid w:val="00E5798A"/>
    <w:rsid w:val="00E57D18"/>
    <w:rsid w:val="00E60279"/>
    <w:rsid w:val="00E608DD"/>
    <w:rsid w:val="00E6107D"/>
    <w:rsid w:val="00E61202"/>
    <w:rsid w:val="00E61370"/>
    <w:rsid w:val="00E6147B"/>
    <w:rsid w:val="00E616DA"/>
    <w:rsid w:val="00E61822"/>
    <w:rsid w:val="00E6197C"/>
    <w:rsid w:val="00E61F78"/>
    <w:rsid w:val="00E6219F"/>
    <w:rsid w:val="00E621D6"/>
    <w:rsid w:val="00E6276F"/>
    <w:rsid w:val="00E62B07"/>
    <w:rsid w:val="00E62BFB"/>
    <w:rsid w:val="00E63796"/>
    <w:rsid w:val="00E63848"/>
    <w:rsid w:val="00E63CB7"/>
    <w:rsid w:val="00E63DA6"/>
    <w:rsid w:val="00E63F23"/>
    <w:rsid w:val="00E6481A"/>
    <w:rsid w:val="00E6524A"/>
    <w:rsid w:val="00E655B8"/>
    <w:rsid w:val="00E65A60"/>
    <w:rsid w:val="00E65C14"/>
    <w:rsid w:val="00E65D7A"/>
    <w:rsid w:val="00E65EFD"/>
    <w:rsid w:val="00E66017"/>
    <w:rsid w:val="00E662B7"/>
    <w:rsid w:val="00E663F1"/>
    <w:rsid w:val="00E66CB7"/>
    <w:rsid w:val="00E66CD6"/>
    <w:rsid w:val="00E676D0"/>
    <w:rsid w:val="00E678CD"/>
    <w:rsid w:val="00E67DD3"/>
    <w:rsid w:val="00E67EF2"/>
    <w:rsid w:val="00E70042"/>
    <w:rsid w:val="00E70263"/>
    <w:rsid w:val="00E70433"/>
    <w:rsid w:val="00E70C9A"/>
    <w:rsid w:val="00E70EE6"/>
    <w:rsid w:val="00E710D4"/>
    <w:rsid w:val="00E710DC"/>
    <w:rsid w:val="00E713D1"/>
    <w:rsid w:val="00E71628"/>
    <w:rsid w:val="00E720FA"/>
    <w:rsid w:val="00E72A34"/>
    <w:rsid w:val="00E72F1A"/>
    <w:rsid w:val="00E73155"/>
    <w:rsid w:val="00E73374"/>
    <w:rsid w:val="00E7349D"/>
    <w:rsid w:val="00E73B80"/>
    <w:rsid w:val="00E74150"/>
    <w:rsid w:val="00E741D2"/>
    <w:rsid w:val="00E74428"/>
    <w:rsid w:val="00E754AB"/>
    <w:rsid w:val="00E75F72"/>
    <w:rsid w:val="00E75FA3"/>
    <w:rsid w:val="00E7673C"/>
    <w:rsid w:val="00E76CE2"/>
    <w:rsid w:val="00E76F56"/>
    <w:rsid w:val="00E7741C"/>
    <w:rsid w:val="00E80389"/>
    <w:rsid w:val="00E8056C"/>
    <w:rsid w:val="00E807C5"/>
    <w:rsid w:val="00E80E58"/>
    <w:rsid w:val="00E80FCB"/>
    <w:rsid w:val="00E8129C"/>
    <w:rsid w:val="00E81363"/>
    <w:rsid w:val="00E8154E"/>
    <w:rsid w:val="00E8163A"/>
    <w:rsid w:val="00E81BAB"/>
    <w:rsid w:val="00E82A17"/>
    <w:rsid w:val="00E82CB9"/>
    <w:rsid w:val="00E8362A"/>
    <w:rsid w:val="00E8365D"/>
    <w:rsid w:val="00E837A8"/>
    <w:rsid w:val="00E83F93"/>
    <w:rsid w:val="00E84095"/>
    <w:rsid w:val="00E841A7"/>
    <w:rsid w:val="00E843DF"/>
    <w:rsid w:val="00E8567C"/>
    <w:rsid w:val="00E856BB"/>
    <w:rsid w:val="00E859E6"/>
    <w:rsid w:val="00E85C2C"/>
    <w:rsid w:val="00E85C5A"/>
    <w:rsid w:val="00E85EFE"/>
    <w:rsid w:val="00E86580"/>
    <w:rsid w:val="00E86A1B"/>
    <w:rsid w:val="00E874BC"/>
    <w:rsid w:val="00E87732"/>
    <w:rsid w:val="00E87EE5"/>
    <w:rsid w:val="00E87F3C"/>
    <w:rsid w:val="00E9032E"/>
    <w:rsid w:val="00E90546"/>
    <w:rsid w:val="00E90CB2"/>
    <w:rsid w:val="00E90E6A"/>
    <w:rsid w:val="00E91951"/>
    <w:rsid w:val="00E91B22"/>
    <w:rsid w:val="00E922CD"/>
    <w:rsid w:val="00E925F1"/>
    <w:rsid w:val="00E92884"/>
    <w:rsid w:val="00E9359D"/>
    <w:rsid w:val="00E93B96"/>
    <w:rsid w:val="00E94F94"/>
    <w:rsid w:val="00E95ED4"/>
    <w:rsid w:val="00E960CB"/>
    <w:rsid w:val="00E9671F"/>
    <w:rsid w:val="00E968FD"/>
    <w:rsid w:val="00E96CD0"/>
    <w:rsid w:val="00E973B0"/>
    <w:rsid w:val="00EA0156"/>
    <w:rsid w:val="00EA01BD"/>
    <w:rsid w:val="00EA01E0"/>
    <w:rsid w:val="00EA0468"/>
    <w:rsid w:val="00EA0B79"/>
    <w:rsid w:val="00EA0EDE"/>
    <w:rsid w:val="00EA1247"/>
    <w:rsid w:val="00EA12C2"/>
    <w:rsid w:val="00EA1CF9"/>
    <w:rsid w:val="00EA1D95"/>
    <w:rsid w:val="00EA1DEF"/>
    <w:rsid w:val="00EA1F50"/>
    <w:rsid w:val="00EA21A4"/>
    <w:rsid w:val="00EA23E4"/>
    <w:rsid w:val="00EA2AA1"/>
    <w:rsid w:val="00EA3320"/>
    <w:rsid w:val="00EA3A9E"/>
    <w:rsid w:val="00EA424E"/>
    <w:rsid w:val="00EA4437"/>
    <w:rsid w:val="00EA4C7A"/>
    <w:rsid w:val="00EA5692"/>
    <w:rsid w:val="00EA5757"/>
    <w:rsid w:val="00EA5D75"/>
    <w:rsid w:val="00EA5D77"/>
    <w:rsid w:val="00EA652D"/>
    <w:rsid w:val="00EA69FE"/>
    <w:rsid w:val="00EA7C00"/>
    <w:rsid w:val="00EA7E6D"/>
    <w:rsid w:val="00EB00F9"/>
    <w:rsid w:val="00EB0190"/>
    <w:rsid w:val="00EB079F"/>
    <w:rsid w:val="00EB0B10"/>
    <w:rsid w:val="00EB0BC7"/>
    <w:rsid w:val="00EB0F35"/>
    <w:rsid w:val="00EB1220"/>
    <w:rsid w:val="00EB123C"/>
    <w:rsid w:val="00EB1DBA"/>
    <w:rsid w:val="00EB1E82"/>
    <w:rsid w:val="00EB2732"/>
    <w:rsid w:val="00EB2868"/>
    <w:rsid w:val="00EB298E"/>
    <w:rsid w:val="00EB2C69"/>
    <w:rsid w:val="00EB322E"/>
    <w:rsid w:val="00EB37CB"/>
    <w:rsid w:val="00EB3AEC"/>
    <w:rsid w:val="00EB3C2E"/>
    <w:rsid w:val="00EB413E"/>
    <w:rsid w:val="00EB417C"/>
    <w:rsid w:val="00EB43FF"/>
    <w:rsid w:val="00EB49DF"/>
    <w:rsid w:val="00EB4B39"/>
    <w:rsid w:val="00EB5153"/>
    <w:rsid w:val="00EB5D71"/>
    <w:rsid w:val="00EB6003"/>
    <w:rsid w:val="00EB626D"/>
    <w:rsid w:val="00EB62BA"/>
    <w:rsid w:val="00EB64EA"/>
    <w:rsid w:val="00EB657C"/>
    <w:rsid w:val="00EB6746"/>
    <w:rsid w:val="00EB6AA2"/>
    <w:rsid w:val="00EB7366"/>
    <w:rsid w:val="00EB7AF9"/>
    <w:rsid w:val="00EC126C"/>
    <w:rsid w:val="00EC17C3"/>
    <w:rsid w:val="00EC19CD"/>
    <w:rsid w:val="00EC1CB3"/>
    <w:rsid w:val="00EC2066"/>
    <w:rsid w:val="00EC211A"/>
    <w:rsid w:val="00EC2500"/>
    <w:rsid w:val="00EC2BB4"/>
    <w:rsid w:val="00EC2CAB"/>
    <w:rsid w:val="00EC2E89"/>
    <w:rsid w:val="00EC2FCA"/>
    <w:rsid w:val="00EC337E"/>
    <w:rsid w:val="00EC3643"/>
    <w:rsid w:val="00EC3A9E"/>
    <w:rsid w:val="00EC4755"/>
    <w:rsid w:val="00EC4E98"/>
    <w:rsid w:val="00EC58CC"/>
    <w:rsid w:val="00EC5A25"/>
    <w:rsid w:val="00EC5B75"/>
    <w:rsid w:val="00EC6D29"/>
    <w:rsid w:val="00EC6E0D"/>
    <w:rsid w:val="00EC6F46"/>
    <w:rsid w:val="00EC78EA"/>
    <w:rsid w:val="00EC7BAC"/>
    <w:rsid w:val="00EC7DBB"/>
    <w:rsid w:val="00EC7EAA"/>
    <w:rsid w:val="00ED000C"/>
    <w:rsid w:val="00ED0629"/>
    <w:rsid w:val="00ED0A38"/>
    <w:rsid w:val="00ED0A4F"/>
    <w:rsid w:val="00ED11D1"/>
    <w:rsid w:val="00ED17FE"/>
    <w:rsid w:val="00ED1DA2"/>
    <w:rsid w:val="00ED21EF"/>
    <w:rsid w:val="00ED24E1"/>
    <w:rsid w:val="00ED25F4"/>
    <w:rsid w:val="00ED27A5"/>
    <w:rsid w:val="00ED2A21"/>
    <w:rsid w:val="00ED2ADE"/>
    <w:rsid w:val="00ED2D80"/>
    <w:rsid w:val="00ED3506"/>
    <w:rsid w:val="00ED3596"/>
    <w:rsid w:val="00ED36FC"/>
    <w:rsid w:val="00ED372E"/>
    <w:rsid w:val="00ED3D68"/>
    <w:rsid w:val="00ED429A"/>
    <w:rsid w:val="00ED46B8"/>
    <w:rsid w:val="00ED4CD3"/>
    <w:rsid w:val="00ED4D14"/>
    <w:rsid w:val="00ED5133"/>
    <w:rsid w:val="00ED5530"/>
    <w:rsid w:val="00ED5A7F"/>
    <w:rsid w:val="00ED5D4A"/>
    <w:rsid w:val="00ED5F1B"/>
    <w:rsid w:val="00ED604F"/>
    <w:rsid w:val="00ED64B3"/>
    <w:rsid w:val="00ED688B"/>
    <w:rsid w:val="00ED69C3"/>
    <w:rsid w:val="00ED7375"/>
    <w:rsid w:val="00ED7700"/>
    <w:rsid w:val="00ED7ECD"/>
    <w:rsid w:val="00ED7F13"/>
    <w:rsid w:val="00EE025D"/>
    <w:rsid w:val="00EE0803"/>
    <w:rsid w:val="00EE0A65"/>
    <w:rsid w:val="00EE0CDE"/>
    <w:rsid w:val="00EE0EE0"/>
    <w:rsid w:val="00EE0FEC"/>
    <w:rsid w:val="00EE167A"/>
    <w:rsid w:val="00EE1A40"/>
    <w:rsid w:val="00EE1CEC"/>
    <w:rsid w:val="00EE21AB"/>
    <w:rsid w:val="00EE2510"/>
    <w:rsid w:val="00EE290D"/>
    <w:rsid w:val="00EE30B6"/>
    <w:rsid w:val="00EE3442"/>
    <w:rsid w:val="00EE35C6"/>
    <w:rsid w:val="00EE37EA"/>
    <w:rsid w:val="00EE393D"/>
    <w:rsid w:val="00EE3DD8"/>
    <w:rsid w:val="00EE3DF0"/>
    <w:rsid w:val="00EE4B03"/>
    <w:rsid w:val="00EE5155"/>
    <w:rsid w:val="00EE5207"/>
    <w:rsid w:val="00EE5688"/>
    <w:rsid w:val="00EE5868"/>
    <w:rsid w:val="00EE5CA6"/>
    <w:rsid w:val="00EE5F10"/>
    <w:rsid w:val="00EE65F8"/>
    <w:rsid w:val="00EE67AF"/>
    <w:rsid w:val="00EE6D9C"/>
    <w:rsid w:val="00EE722D"/>
    <w:rsid w:val="00EE738B"/>
    <w:rsid w:val="00EE7581"/>
    <w:rsid w:val="00EE75B9"/>
    <w:rsid w:val="00EE7D58"/>
    <w:rsid w:val="00EF01FC"/>
    <w:rsid w:val="00EF0ABD"/>
    <w:rsid w:val="00EF0D47"/>
    <w:rsid w:val="00EF0EEC"/>
    <w:rsid w:val="00EF18CB"/>
    <w:rsid w:val="00EF1A07"/>
    <w:rsid w:val="00EF1B6E"/>
    <w:rsid w:val="00EF2970"/>
    <w:rsid w:val="00EF2BA8"/>
    <w:rsid w:val="00EF34F2"/>
    <w:rsid w:val="00EF3566"/>
    <w:rsid w:val="00EF38C2"/>
    <w:rsid w:val="00EF38CE"/>
    <w:rsid w:val="00EF3E69"/>
    <w:rsid w:val="00EF470A"/>
    <w:rsid w:val="00EF4DE0"/>
    <w:rsid w:val="00EF4ED5"/>
    <w:rsid w:val="00EF5637"/>
    <w:rsid w:val="00EF5D43"/>
    <w:rsid w:val="00EF5E98"/>
    <w:rsid w:val="00EF5F75"/>
    <w:rsid w:val="00EF639C"/>
    <w:rsid w:val="00EF63F0"/>
    <w:rsid w:val="00EF69EA"/>
    <w:rsid w:val="00EF6B26"/>
    <w:rsid w:val="00EF77A7"/>
    <w:rsid w:val="00EF7831"/>
    <w:rsid w:val="00EF796E"/>
    <w:rsid w:val="00EF7AC5"/>
    <w:rsid w:val="00EF7BFD"/>
    <w:rsid w:val="00EF7EE4"/>
    <w:rsid w:val="00EF7F87"/>
    <w:rsid w:val="00F0014D"/>
    <w:rsid w:val="00F002D0"/>
    <w:rsid w:val="00F003F2"/>
    <w:rsid w:val="00F00400"/>
    <w:rsid w:val="00F00B51"/>
    <w:rsid w:val="00F00C1B"/>
    <w:rsid w:val="00F00D3D"/>
    <w:rsid w:val="00F0187B"/>
    <w:rsid w:val="00F01908"/>
    <w:rsid w:val="00F01932"/>
    <w:rsid w:val="00F01A14"/>
    <w:rsid w:val="00F01B17"/>
    <w:rsid w:val="00F020AD"/>
    <w:rsid w:val="00F020E4"/>
    <w:rsid w:val="00F02210"/>
    <w:rsid w:val="00F022E7"/>
    <w:rsid w:val="00F0233E"/>
    <w:rsid w:val="00F026AE"/>
    <w:rsid w:val="00F02E8D"/>
    <w:rsid w:val="00F02E99"/>
    <w:rsid w:val="00F031B3"/>
    <w:rsid w:val="00F033C2"/>
    <w:rsid w:val="00F03C8A"/>
    <w:rsid w:val="00F03E94"/>
    <w:rsid w:val="00F041F7"/>
    <w:rsid w:val="00F04571"/>
    <w:rsid w:val="00F04C58"/>
    <w:rsid w:val="00F04FA1"/>
    <w:rsid w:val="00F05A44"/>
    <w:rsid w:val="00F05ACA"/>
    <w:rsid w:val="00F067A8"/>
    <w:rsid w:val="00F068BB"/>
    <w:rsid w:val="00F06B64"/>
    <w:rsid w:val="00F06D34"/>
    <w:rsid w:val="00F078FC"/>
    <w:rsid w:val="00F079A0"/>
    <w:rsid w:val="00F079A3"/>
    <w:rsid w:val="00F07AA0"/>
    <w:rsid w:val="00F07B9F"/>
    <w:rsid w:val="00F07EA0"/>
    <w:rsid w:val="00F07FF9"/>
    <w:rsid w:val="00F101FC"/>
    <w:rsid w:val="00F104B4"/>
    <w:rsid w:val="00F10D86"/>
    <w:rsid w:val="00F10DD2"/>
    <w:rsid w:val="00F115A4"/>
    <w:rsid w:val="00F11E20"/>
    <w:rsid w:val="00F12124"/>
    <w:rsid w:val="00F125C7"/>
    <w:rsid w:val="00F125FD"/>
    <w:rsid w:val="00F13436"/>
    <w:rsid w:val="00F13670"/>
    <w:rsid w:val="00F136CD"/>
    <w:rsid w:val="00F14B7E"/>
    <w:rsid w:val="00F14C1D"/>
    <w:rsid w:val="00F15018"/>
    <w:rsid w:val="00F152CA"/>
    <w:rsid w:val="00F1549E"/>
    <w:rsid w:val="00F15700"/>
    <w:rsid w:val="00F15E2F"/>
    <w:rsid w:val="00F16613"/>
    <w:rsid w:val="00F16747"/>
    <w:rsid w:val="00F1696A"/>
    <w:rsid w:val="00F16C26"/>
    <w:rsid w:val="00F17456"/>
    <w:rsid w:val="00F176DA"/>
    <w:rsid w:val="00F17FA5"/>
    <w:rsid w:val="00F20B70"/>
    <w:rsid w:val="00F20CFB"/>
    <w:rsid w:val="00F210F5"/>
    <w:rsid w:val="00F2150C"/>
    <w:rsid w:val="00F2151B"/>
    <w:rsid w:val="00F21877"/>
    <w:rsid w:val="00F21B68"/>
    <w:rsid w:val="00F21D8D"/>
    <w:rsid w:val="00F22313"/>
    <w:rsid w:val="00F226AC"/>
    <w:rsid w:val="00F22EBB"/>
    <w:rsid w:val="00F22FBE"/>
    <w:rsid w:val="00F2335C"/>
    <w:rsid w:val="00F23763"/>
    <w:rsid w:val="00F23E03"/>
    <w:rsid w:val="00F23E9C"/>
    <w:rsid w:val="00F249C4"/>
    <w:rsid w:val="00F24A3F"/>
    <w:rsid w:val="00F25804"/>
    <w:rsid w:val="00F259E7"/>
    <w:rsid w:val="00F26942"/>
    <w:rsid w:val="00F269C6"/>
    <w:rsid w:val="00F26DF3"/>
    <w:rsid w:val="00F27915"/>
    <w:rsid w:val="00F27F97"/>
    <w:rsid w:val="00F30970"/>
    <w:rsid w:val="00F313BF"/>
    <w:rsid w:val="00F31A19"/>
    <w:rsid w:val="00F31EF4"/>
    <w:rsid w:val="00F3203C"/>
    <w:rsid w:val="00F3229B"/>
    <w:rsid w:val="00F32310"/>
    <w:rsid w:val="00F326C8"/>
    <w:rsid w:val="00F327B5"/>
    <w:rsid w:val="00F32BBA"/>
    <w:rsid w:val="00F333E7"/>
    <w:rsid w:val="00F3340E"/>
    <w:rsid w:val="00F33511"/>
    <w:rsid w:val="00F335E1"/>
    <w:rsid w:val="00F33E17"/>
    <w:rsid w:val="00F34411"/>
    <w:rsid w:val="00F348E5"/>
    <w:rsid w:val="00F34BF4"/>
    <w:rsid w:val="00F34CF4"/>
    <w:rsid w:val="00F3518E"/>
    <w:rsid w:val="00F36052"/>
    <w:rsid w:val="00F361D4"/>
    <w:rsid w:val="00F36787"/>
    <w:rsid w:val="00F36DA7"/>
    <w:rsid w:val="00F37EC5"/>
    <w:rsid w:val="00F37EFC"/>
    <w:rsid w:val="00F401A5"/>
    <w:rsid w:val="00F40520"/>
    <w:rsid w:val="00F408F6"/>
    <w:rsid w:val="00F40DFC"/>
    <w:rsid w:val="00F40EC4"/>
    <w:rsid w:val="00F413AF"/>
    <w:rsid w:val="00F4147B"/>
    <w:rsid w:val="00F41B0D"/>
    <w:rsid w:val="00F41F97"/>
    <w:rsid w:val="00F42018"/>
    <w:rsid w:val="00F42135"/>
    <w:rsid w:val="00F42803"/>
    <w:rsid w:val="00F42877"/>
    <w:rsid w:val="00F42AA0"/>
    <w:rsid w:val="00F42E5C"/>
    <w:rsid w:val="00F42EC8"/>
    <w:rsid w:val="00F4388D"/>
    <w:rsid w:val="00F44537"/>
    <w:rsid w:val="00F44A3D"/>
    <w:rsid w:val="00F45042"/>
    <w:rsid w:val="00F450C8"/>
    <w:rsid w:val="00F455A7"/>
    <w:rsid w:val="00F45D3F"/>
    <w:rsid w:val="00F46274"/>
    <w:rsid w:val="00F4680E"/>
    <w:rsid w:val="00F46EF6"/>
    <w:rsid w:val="00F4706D"/>
    <w:rsid w:val="00F475C4"/>
    <w:rsid w:val="00F475EC"/>
    <w:rsid w:val="00F476CF"/>
    <w:rsid w:val="00F47DEA"/>
    <w:rsid w:val="00F47FAD"/>
    <w:rsid w:val="00F5026B"/>
    <w:rsid w:val="00F50890"/>
    <w:rsid w:val="00F509A3"/>
    <w:rsid w:val="00F515D2"/>
    <w:rsid w:val="00F51D42"/>
    <w:rsid w:val="00F51D88"/>
    <w:rsid w:val="00F5248C"/>
    <w:rsid w:val="00F52851"/>
    <w:rsid w:val="00F52E06"/>
    <w:rsid w:val="00F537EC"/>
    <w:rsid w:val="00F539D3"/>
    <w:rsid w:val="00F53A91"/>
    <w:rsid w:val="00F53D44"/>
    <w:rsid w:val="00F548E5"/>
    <w:rsid w:val="00F54EF6"/>
    <w:rsid w:val="00F5523C"/>
    <w:rsid w:val="00F55563"/>
    <w:rsid w:val="00F55AED"/>
    <w:rsid w:val="00F55C46"/>
    <w:rsid w:val="00F55F95"/>
    <w:rsid w:val="00F5652C"/>
    <w:rsid w:val="00F567E8"/>
    <w:rsid w:val="00F56AA8"/>
    <w:rsid w:val="00F56E2A"/>
    <w:rsid w:val="00F57170"/>
    <w:rsid w:val="00F5787F"/>
    <w:rsid w:val="00F57AAB"/>
    <w:rsid w:val="00F6012E"/>
    <w:rsid w:val="00F60A73"/>
    <w:rsid w:val="00F60F18"/>
    <w:rsid w:val="00F61550"/>
    <w:rsid w:val="00F61872"/>
    <w:rsid w:val="00F618DA"/>
    <w:rsid w:val="00F61C69"/>
    <w:rsid w:val="00F61D4F"/>
    <w:rsid w:val="00F62093"/>
    <w:rsid w:val="00F62397"/>
    <w:rsid w:val="00F6271E"/>
    <w:rsid w:val="00F62A70"/>
    <w:rsid w:val="00F62E72"/>
    <w:rsid w:val="00F632CD"/>
    <w:rsid w:val="00F63891"/>
    <w:rsid w:val="00F63BCA"/>
    <w:rsid w:val="00F649E9"/>
    <w:rsid w:val="00F657BC"/>
    <w:rsid w:val="00F65C61"/>
    <w:rsid w:val="00F665CF"/>
    <w:rsid w:val="00F66D6B"/>
    <w:rsid w:val="00F66F16"/>
    <w:rsid w:val="00F67A3F"/>
    <w:rsid w:val="00F7004A"/>
    <w:rsid w:val="00F7041B"/>
    <w:rsid w:val="00F70433"/>
    <w:rsid w:val="00F70705"/>
    <w:rsid w:val="00F7106C"/>
    <w:rsid w:val="00F711E7"/>
    <w:rsid w:val="00F71B68"/>
    <w:rsid w:val="00F7219D"/>
    <w:rsid w:val="00F725E5"/>
    <w:rsid w:val="00F72692"/>
    <w:rsid w:val="00F72774"/>
    <w:rsid w:val="00F727FE"/>
    <w:rsid w:val="00F728E7"/>
    <w:rsid w:val="00F7355D"/>
    <w:rsid w:val="00F73805"/>
    <w:rsid w:val="00F73A44"/>
    <w:rsid w:val="00F73DF9"/>
    <w:rsid w:val="00F7433B"/>
    <w:rsid w:val="00F74823"/>
    <w:rsid w:val="00F74AC3"/>
    <w:rsid w:val="00F74EA2"/>
    <w:rsid w:val="00F7566A"/>
    <w:rsid w:val="00F7582A"/>
    <w:rsid w:val="00F75CD1"/>
    <w:rsid w:val="00F75D49"/>
    <w:rsid w:val="00F76236"/>
    <w:rsid w:val="00F7669A"/>
    <w:rsid w:val="00F77696"/>
    <w:rsid w:val="00F77F12"/>
    <w:rsid w:val="00F80653"/>
    <w:rsid w:val="00F806E0"/>
    <w:rsid w:val="00F80B2D"/>
    <w:rsid w:val="00F80CB3"/>
    <w:rsid w:val="00F80CC3"/>
    <w:rsid w:val="00F80EA4"/>
    <w:rsid w:val="00F81435"/>
    <w:rsid w:val="00F81478"/>
    <w:rsid w:val="00F82198"/>
    <w:rsid w:val="00F823ED"/>
    <w:rsid w:val="00F82773"/>
    <w:rsid w:val="00F8288C"/>
    <w:rsid w:val="00F82F01"/>
    <w:rsid w:val="00F83641"/>
    <w:rsid w:val="00F83A08"/>
    <w:rsid w:val="00F83A58"/>
    <w:rsid w:val="00F83BFA"/>
    <w:rsid w:val="00F83DE9"/>
    <w:rsid w:val="00F8409D"/>
    <w:rsid w:val="00F84FE7"/>
    <w:rsid w:val="00F85009"/>
    <w:rsid w:val="00F8547A"/>
    <w:rsid w:val="00F8604F"/>
    <w:rsid w:val="00F86495"/>
    <w:rsid w:val="00F867A4"/>
    <w:rsid w:val="00F8681F"/>
    <w:rsid w:val="00F86D20"/>
    <w:rsid w:val="00F8761D"/>
    <w:rsid w:val="00F87AEB"/>
    <w:rsid w:val="00F87E49"/>
    <w:rsid w:val="00F9034A"/>
    <w:rsid w:val="00F910A0"/>
    <w:rsid w:val="00F913E5"/>
    <w:rsid w:val="00F91998"/>
    <w:rsid w:val="00F91D4E"/>
    <w:rsid w:val="00F92203"/>
    <w:rsid w:val="00F92C94"/>
    <w:rsid w:val="00F93012"/>
    <w:rsid w:val="00F93230"/>
    <w:rsid w:val="00F934B3"/>
    <w:rsid w:val="00F936B0"/>
    <w:rsid w:val="00F949B5"/>
    <w:rsid w:val="00F94BB8"/>
    <w:rsid w:val="00F961FD"/>
    <w:rsid w:val="00F962A0"/>
    <w:rsid w:val="00F96C29"/>
    <w:rsid w:val="00F96CAD"/>
    <w:rsid w:val="00F96F73"/>
    <w:rsid w:val="00F9796D"/>
    <w:rsid w:val="00F979E5"/>
    <w:rsid w:val="00F97B62"/>
    <w:rsid w:val="00F97C9F"/>
    <w:rsid w:val="00FA03A4"/>
    <w:rsid w:val="00FA0552"/>
    <w:rsid w:val="00FA0979"/>
    <w:rsid w:val="00FA0E2E"/>
    <w:rsid w:val="00FA0ED5"/>
    <w:rsid w:val="00FA0F92"/>
    <w:rsid w:val="00FA0FBB"/>
    <w:rsid w:val="00FA13DF"/>
    <w:rsid w:val="00FA1536"/>
    <w:rsid w:val="00FA1820"/>
    <w:rsid w:val="00FA1EE7"/>
    <w:rsid w:val="00FA2F31"/>
    <w:rsid w:val="00FA3271"/>
    <w:rsid w:val="00FA33D8"/>
    <w:rsid w:val="00FA3F1D"/>
    <w:rsid w:val="00FA415F"/>
    <w:rsid w:val="00FA4D42"/>
    <w:rsid w:val="00FA5002"/>
    <w:rsid w:val="00FA5838"/>
    <w:rsid w:val="00FA5D41"/>
    <w:rsid w:val="00FA5F7A"/>
    <w:rsid w:val="00FA6293"/>
    <w:rsid w:val="00FA62AE"/>
    <w:rsid w:val="00FA6315"/>
    <w:rsid w:val="00FA6477"/>
    <w:rsid w:val="00FA6568"/>
    <w:rsid w:val="00FA667D"/>
    <w:rsid w:val="00FA68B1"/>
    <w:rsid w:val="00FA6D8C"/>
    <w:rsid w:val="00FA6EC6"/>
    <w:rsid w:val="00FA7409"/>
    <w:rsid w:val="00FA75A2"/>
    <w:rsid w:val="00FA775C"/>
    <w:rsid w:val="00FA79BB"/>
    <w:rsid w:val="00FA7A6A"/>
    <w:rsid w:val="00FA7A88"/>
    <w:rsid w:val="00FA7E85"/>
    <w:rsid w:val="00FA7ED8"/>
    <w:rsid w:val="00FA7FDE"/>
    <w:rsid w:val="00FB03FA"/>
    <w:rsid w:val="00FB05F3"/>
    <w:rsid w:val="00FB0E52"/>
    <w:rsid w:val="00FB17ED"/>
    <w:rsid w:val="00FB1B2E"/>
    <w:rsid w:val="00FB1B74"/>
    <w:rsid w:val="00FB1F15"/>
    <w:rsid w:val="00FB2C4A"/>
    <w:rsid w:val="00FB2C7C"/>
    <w:rsid w:val="00FB2F6B"/>
    <w:rsid w:val="00FB31C2"/>
    <w:rsid w:val="00FB3236"/>
    <w:rsid w:val="00FB340D"/>
    <w:rsid w:val="00FB3809"/>
    <w:rsid w:val="00FB3B93"/>
    <w:rsid w:val="00FB3E13"/>
    <w:rsid w:val="00FB444B"/>
    <w:rsid w:val="00FB481D"/>
    <w:rsid w:val="00FB4B0C"/>
    <w:rsid w:val="00FB51FD"/>
    <w:rsid w:val="00FB530C"/>
    <w:rsid w:val="00FB5D91"/>
    <w:rsid w:val="00FB5FCF"/>
    <w:rsid w:val="00FB6E32"/>
    <w:rsid w:val="00FB6ECC"/>
    <w:rsid w:val="00FC0002"/>
    <w:rsid w:val="00FC02B0"/>
    <w:rsid w:val="00FC06BC"/>
    <w:rsid w:val="00FC18D5"/>
    <w:rsid w:val="00FC2523"/>
    <w:rsid w:val="00FC254E"/>
    <w:rsid w:val="00FC3107"/>
    <w:rsid w:val="00FC314A"/>
    <w:rsid w:val="00FC3384"/>
    <w:rsid w:val="00FC3B1E"/>
    <w:rsid w:val="00FC3B95"/>
    <w:rsid w:val="00FC3BC6"/>
    <w:rsid w:val="00FC4108"/>
    <w:rsid w:val="00FC4355"/>
    <w:rsid w:val="00FC4926"/>
    <w:rsid w:val="00FC4B79"/>
    <w:rsid w:val="00FC50F5"/>
    <w:rsid w:val="00FC5D2D"/>
    <w:rsid w:val="00FC5D4D"/>
    <w:rsid w:val="00FC5DEC"/>
    <w:rsid w:val="00FC653A"/>
    <w:rsid w:val="00FC6AC0"/>
    <w:rsid w:val="00FC6BF4"/>
    <w:rsid w:val="00FC6C9E"/>
    <w:rsid w:val="00FC6E61"/>
    <w:rsid w:val="00FC742F"/>
    <w:rsid w:val="00FC7AB7"/>
    <w:rsid w:val="00FC7AB9"/>
    <w:rsid w:val="00FC7E7F"/>
    <w:rsid w:val="00FD0461"/>
    <w:rsid w:val="00FD1282"/>
    <w:rsid w:val="00FD1336"/>
    <w:rsid w:val="00FD1983"/>
    <w:rsid w:val="00FD1ED7"/>
    <w:rsid w:val="00FD213C"/>
    <w:rsid w:val="00FD24F4"/>
    <w:rsid w:val="00FD284C"/>
    <w:rsid w:val="00FD3024"/>
    <w:rsid w:val="00FD3235"/>
    <w:rsid w:val="00FD3469"/>
    <w:rsid w:val="00FD367D"/>
    <w:rsid w:val="00FD37D5"/>
    <w:rsid w:val="00FD40D1"/>
    <w:rsid w:val="00FD424B"/>
    <w:rsid w:val="00FD429B"/>
    <w:rsid w:val="00FD42E5"/>
    <w:rsid w:val="00FD4346"/>
    <w:rsid w:val="00FD5294"/>
    <w:rsid w:val="00FD560B"/>
    <w:rsid w:val="00FD5A01"/>
    <w:rsid w:val="00FD5BF8"/>
    <w:rsid w:val="00FD5CB6"/>
    <w:rsid w:val="00FD5DB2"/>
    <w:rsid w:val="00FD77F8"/>
    <w:rsid w:val="00FD7A26"/>
    <w:rsid w:val="00FD7F66"/>
    <w:rsid w:val="00FE056F"/>
    <w:rsid w:val="00FE10AE"/>
    <w:rsid w:val="00FE1269"/>
    <w:rsid w:val="00FE13B8"/>
    <w:rsid w:val="00FE192F"/>
    <w:rsid w:val="00FE1A75"/>
    <w:rsid w:val="00FE22D2"/>
    <w:rsid w:val="00FE24E9"/>
    <w:rsid w:val="00FE2B1F"/>
    <w:rsid w:val="00FE2DF3"/>
    <w:rsid w:val="00FE364E"/>
    <w:rsid w:val="00FE3D2A"/>
    <w:rsid w:val="00FE3D57"/>
    <w:rsid w:val="00FE3D92"/>
    <w:rsid w:val="00FE3E0F"/>
    <w:rsid w:val="00FE40FC"/>
    <w:rsid w:val="00FE4231"/>
    <w:rsid w:val="00FE45A1"/>
    <w:rsid w:val="00FE4B45"/>
    <w:rsid w:val="00FE4C6D"/>
    <w:rsid w:val="00FE625C"/>
    <w:rsid w:val="00FE6C95"/>
    <w:rsid w:val="00FE6CED"/>
    <w:rsid w:val="00FE7ABD"/>
    <w:rsid w:val="00FF024A"/>
    <w:rsid w:val="00FF02CB"/>
    <w:rsid w:val="00FF0478"/>
    <w:rsid w:val="00FF181D"/>
    <w:rsid w:val="00FF19C5"/>
    <w:rsid w:val="00FF1B82"/>
    <w:rsid w:val="00FF21E0"/>
    <w:rsid w:val="00FF25A3"/>
    <w:rsid w:val="00FF2BEC"/>
    <w:rsid w:val="00FF3233"/>
    <w:rsid w:val="00FF3EA9"/>
    <w:rsid w:val="00FF4A0B"/>
    <w:rsid w:val="00FF4C38"/>
    <w:rsid w:val="00FF5013"/>
    <w:rsid w:val="00FF5262"/>
    <w:rsid w:val="00FF5359"/>
    <w:rsid w:val="00FF53F3"/>
    <w:rsid w:val="00FF55F6"/>
    <w:rsid w:val="00FF596B"/>
    <w:rsid w:val="00FF6412"/>
    <w:rsid w:val="00FF6527"/>
    <w:rsid w:val="00FF7126"/>
    <w:rsid w:val="00FF739A"/>
    <w:rsid w:val="00FF74C7"/>
    <w:rsid w:val="00FF78D7"/>
    <w:rsid w:val="00FF78EA"/>
    <w:rsid w:val="00FF7A6F"/>
    <w:rsid w:val="00FF7F8E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1C454"/>
  <w15:docId w15:val="{C07FAB62-872A-40E8-818C-7EE799C1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76BF9"/>
    <w:pPr>
      <w:ind w:left="181"/>
    </w:pPr>
    <w:rPr>
      <w:rFonts w:ascii="Times New Roman" w:eastAsia="Times New Roman" w:hAnsi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62480B"/>
    <w:pPr>
      <w:tabs>
        <w:tab w:val="center" w:pos="4819"/>
        <w:tab w:val="right" w:pos="9638"/>
      </w:tabs>
      <w:ind w:left="0"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2480B"/>
  </w:style>
  <w:style w:type="paragraph" w:styleId="Pidipagina">
    <w:name w:val="footer"/>
    <w:basedOn w:val="Normale"/>
    <w:link w:val="PidipaginaCarattere"/>
    <w:uiPriority w:val="99"/>
    <w:semiHidden/>
    <w:unhideWhenUsed/>
    <w:rsid w:val="0062480B"/>
    <w:pPr>
      <w:tabs>
        <w:tab w:val="center" w:pos="4819"/>
        <w:tab w:val="right" w:pos="9638"/>
      </w:tabs>
      <w:ind w:left="0"/>
    </w:pPr>
    <w:rPr>
      <w:rFonts w:ascii="Calibri" w:eastAsia="Calibri" w:hAnsi="Calibr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2480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480B"/>
    <w:pPr>
      <w:ind w:left="0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480B"/>
    <w:rPr>
      <w:rFonts w:ascii="Tahoma" w:hAnsi="Tahoma" w:cs="Tahoma"/>
      <w:sz w:val="16"/>
      <w:szCs w:val="16"/>
    </w:rPr>
  </w:style>
  <w:style w:type="paragraph" w:customStyle="1" w:styleId="Etichettadocumento">
    <w:name w:val="Etichetta documento"/>
    <w:basedOn w:val="Normale"/>
    <w:next w:val="Normale"/>
    <w:rsid w:val="00776BF9"/>
    <w:pPr>
      <w:keepNext/>
      <w:keepLines/>
      <w:spacing w:before="400" w:after="120" w:line="240" w:lineRule="atLeast"/>
      <w:ind w:left="-840"/>
      <w:jc w:val="both"/>
    </w:pPr>
    <w:rPr>
      <w:rFonts w:ascii="Arial Black" w:hAnsi="Arial Black"/>
      <w:spacing w:val="-5"/>
      <w:kern w:val="28"/>
      <w:sz w:val="96"/>
    </w:rPr>
  </w:style>
  <w:style w:type="character" w:styleId="Collegamentoipertestuale">
    <w:name w:val="Hyperlink"/>
    <w:basedOn w:val="Carpredefinitoparagrafo"/>
    <w:uiPriority w:val="99"/>
    <w:unhideWhenUsed/>
    <w:rsid w:val="003B7658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3B7658"/>
    <w:rPr>
      <w:b/>
      <w:bCs/>
    </w:rPr>
  </w:style>
  <w:style w:type="paragraph" w:customStyle="1" w:styleId="Primaintestazionemessaggio">
    <w:name w:val="Prima intestazione messaggio"/>
    <w:rsid w:val="003B7658"/>
    <w:pPr>
      <w:keepLines/>
      <w:tabs>
        <w:tab w:val="left" w:pos="27814"/>
      </w:tabs>
      <w:spacing w:before="220" w:after="120" w:line="180" w:lineRule="atLeast"/>
      <w:ind w:left="720" w:hanging="720"/>
    </w:pPr>
    <w:rPr>
      <w:rFonts w:ascii="Arial" w:hAnsi="Arial"/>
      <w:b/>
      <w:sz w:val="24"/>
    </w:rPr>
  </w:style>
  <w:style w:type="character" w:customStyle="1" w:styleId="Etichettaintestazionemessaggio">
    <w:name w:val="Etichetta intestazione messaggio"/>
    <w:rsid w:val="003B7658"/>
    <w:rPr>
      <w:rFonts w:ascii="Arial Black" w:hAnsi="Arial Black"/>
      <w:spacing w:val="-10"/>
      <w:sz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B7658"/>
    <w:rPr>
      <w:color w:val="800080" w:themeColor="followedHyperlink"/>
      <w:u w:val="single"/>
    </w:rPr>
  </w:style>
  <w:style w:type="paragraph" w:styleId="Nessunaspaziatura">
    <w:name w:val="No Spacing"/>
    <w:uiPriority w:val="1"/>
    <w:qFormat/>
    <w:rsid w:val="00EF7831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aragrafoelenco">
    <w:name w:val="List Paragraph"/>
    <w:basedOn w:val="Normale"/>
    <w:uiPriority w:val="34"/>
    <w:qFormat/>
    <w:rsid w:val="00A0652B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C35555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unhideWhenUsed/>
    <w:rsid w:val="00CD3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5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nricac@carloporta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rloportamonza.edu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dattica02\Desktop\carta%20intestat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intestata.dotx</Template>
  <TotalTime>138</TotalTime>
  <Pages>3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didattica02</dc:creator>
  <cp:lastModifiedBy>Preside</cp:lastModifiedBy>
  <cp:revision>10</cp:revision>
  <cp:lastPrinted>2023-01-19T11:14:00Z</cp:lastPrinted>
  <dcterms:created xsi:type="dcterms:W3CDTF">2023-01-16T11:24:00Z</dcterms:created>
  <dcterms:modified xsi:type="dcterms:W3CDTF">2023-01-20T08:59:00Z</dcterms:modified>
</cp:coreProperties>
</file>