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61E" w:rsidRDefault="0045161E" w:rsidP="0045161E">
      <w:pPr>
        <w:spacing w:line="360" w:lineRule="auto"/>
        <w:ind w:left="0"/>
        <w:jc w:val="both"/>
        <w:rPr>
          <w:rFonts w:ascii="Verdana" w:hAnsi="Verdana"/>
          <w:sz w:val="22"/>
          <w:szCs w:val="22"/>
        </w:rPr>
      </w:pPr>
    </w:p>
    <w:p w:rsidR="00A71D51" w:rsidRPr="003B5FC6" w:rsidRDefault="004D56A3" w:rsidP="00A71D51">
      <w:pPr>
        <w:pStyle w:val="Etichettadocumento"/>
        <w:spacing w:before="0" w:line="240" w:lineRule="auto"/>
        <w:ind w:left="0"/>
        <w:rPr>
          <w:rFonts w:ascii="Verdana" w:hAnsi="Verdana"/>
          <w:b/>
          <w:sz w:val="22"/>
          <w:szCs w:val="22"/>
        </w:rPr>
      </w:pPr>
      <w:r w:rsidRPr="003B5FC6">
        <w:rPr>
          <w:rFonts w:ascii="Verdana" w:hAnsi="Verdana"/>
          <w:b/>
          <w:sz w:val="22"/>
          <w:szCs w:val="22"/>
        </w:rPr>
        <w:t xml:space="preserve">Circolare n. </w:t>
      </w:r>
      <w:r w:rsidR="00244AC3">
        <w:rPr>
          <w:rFonts w:ascii="Verdana" w:hAnsi="Verdana"/>
          <w:b/>
          <w:sz w:val="22"/>
          <w:szCs w:val="22"/>
        </w:rPr>
        <w:t>181</w:t>
      </w:r>
    </w:p>
    <w:p w:rsidR="00A71D51" w:rsidRPr="003B5FC6" w:rsidRDefault="00A71D51" w:rsidP="00A71D51">
      <w:pPr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09"/>
        <w:gridCol w:w="8537"/>
      </w:tblGrid>
      <w:tr w:rsidR="00081082" w:rsidRPr="003B5FC6" w:rsidTr="005F61E7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82" w:rsidRPr="00244AC3" w:rsidRDefault="00081082" w:rsidP="005F61E7">
            <w:pPr>
              <w:spacing w:line="360" w:lineRule="auto"/>
              <w:ind w:left="0"/>
              <w:rPr>
                <w:rFonts w:ascii="Verdana" w:hAnsi="Verdana"/>
                <w:b/>
                <w:sz w:val="22"/>
                <w:szCs w:val="22"/>
              </w:rPr>
            </w:pPr>
            <w:r w:rsidRPr="00244AC3">
              <w:rPr>
                <w:rFonts w:ascii="Verdana" w:hAnsi="Verdana"/>
                <w:b/>
                <w:sz w:val="22"/>
                <w:szCs w:val="22"/>
              </w:rPr>
              <w:t>Data</w:t>
            </w:r>
          </w:p>
        </w:tc>
        <w:tc>
          <w:tcPr>
            <w:tcW w:w="8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82" w:rsidRPr="003B5FC6" w:rsidRDefault="005F61E7" w:rsidP="00081082">
            <w:pPr>
              <w:spacing w:line="360" w:lineRule="auto"/>
              <w:ind w:left="0"/>
              <w:jc w:val="both"/>
              <w:rPr>
                <w:rFonts w:ascii="Verdana" w:hAnsi="Verdana"/>
                <w:sz w:val="22"/>
                <w:szCs w:val="22"/>
              </w:rPr>
            </w:pPr>
            <w:r w:rsidRPr="00244AC3">
              <w:rPr>
                <w:rFonts w:ascii="Verdana" w:hAnsi="Verdana"/>
                <w:sz w:val="22"/>
                <w:szCs w:val="22"/>
              </w:rPr>
              <w:t>29 maggio 2023</w:t>
            </w:r>
          </w:p>
        </w:tc>
      </w:tr>
      <w:tr w:rsidR="00081082" w:rsidRPr="003B5FC6" w:rsidTr="00081082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82" w:rsidRPr="003B5FC6" w:rsidRDefault="00081082">
            <w:pPr>
              <w:spacing w:line="360" w:lineRule="auto"/>
              <w:ind w:left="0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3B5FC6">
              <w:rPr>
                <w:rFonts w:ascii="Verdana" w:hAnsi="Verdana"/>
                <w:b/>
                <w:sz w:val="22"/>
                <w:szCs w:val="22"/>
              </w:rPr>
              <w:t>A</w:t>
            </w:r>
          </w:p>
        </w:tc>
        <w:tc>
          <w:tcPr>
            <w:tcW w:w="8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D51" w:rsidRPr="003B5FC6" w:rsidRDefault="00081082">
            <w:pPr>
              <w:ind w:left="0"/>
              <w:rPr>
                <w:rFonts w:ascii="Verdana" w:hAnsi="Verdana"/>
                <w:sz w:val="22"/>
                <w:szCs w:val="22"/>
              </w:rPr>
            </w:pPr>
            <w:r w:rsidRPr="003B5FC6">
              <w:rPr>
                <w:rFonts w:ascii="Verdana" w:hAnsi="Verdana"/>
                <w:sz w:val="22"/>
                <w:szCs w:val="22"/>
              </w:rPr>
              <w:t>Docenti</w:t>
            </w:r>
          </w:p>
          <w:p w:rsidR="00081082" w:rsidRPr="003B5FC6" w:rsidRDefault="00081082">
            <w:pPr>
              <w:ind w:left="0"/>
              <w:rPr>
                <w:rFonts w:ascii="Verdana" w:hAnsi="Verdana"/>
                <w:sz w:val="22"/>
                <w:szCs w:val="22"/>
              </w:rPr>
            </w:pPr>
            <w:r w:rsidRPr="003B5FC6">
              <w:rPr>
                <w:rFonts w:ascii="Verdana" w:hAnsi="Verdana"/>
                <w:sz w:val="22"/>
                <w:szCs w:val="22"/>
              </w:rPr>
              <w:t>Studenti</w:t>
            </w:r>
          </w:p>
          <w:p w:rsidR="00081082" w:rsidRPr="003B5FC6" w:rsidRDefault="00081082">
            <w:pPr>
              <w:ind w:left="0"/>
              <w:rPr>
                <w:rFonts w:ascii="Verdana" w:hAnsi="Verdana"/>
                <w:sz w:val="22"/>
                <w:szCs w:val="22"/>
              </w:rPr>
            </w:pPr>
            <w:r w:rsidRPr="003B5FC6">
              <w:rPr>
                <w:rFonts w:ascii="Verdana" w:hAnsi="Verdana"/>
                <w:sz w:val="22"/>
                <w:szCs w:val="22"/>
              </w:rPr>
              <w:t>Famiglie</w:t>
            </w:r>
          </w:p>
          <w:p w:rsidR="00081082" w:rsidRPr="003B5FC6" w:rsidRDefault="00081082" w:rsidP="00A71D51">
            <w:pPr>
              <w:ind w:left="0"/>
              <w:rPr>
                <w:rFonts w:ascii="Verdana" w:hAnsi="Verdana"/>
                <w:sz w:val="22"/>
                <w:szCs w:val="22"/>
              </w:rPr>
            </w:pPr>
            <w:r w:rsidRPr="003B5FC6">
              <w:rPr>
                <w:rFonts w:ascii="Verdana" w:hAnsi="Verdana"/>
                <w:sz w:val="22"/>
                <w:szCs w:val="22"/>
              </w:rPr>
              <w:t xml:space="preserve">DSGA, </w:t>
            </w:r>
            <w:r w:rsidR="00A71D51" w:rsidRPr="003B5FC6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3B5FC6">
              <w:rPr>
                <w:rFonts w:ascii="Verdana" w:hAnsi="Verdana"/>
                <w:sz w:val="22"/>
                <w:szCs w:val="22"/>
              </w:rPr>
              <w:t>Segreteria, Collaboratori scolastici</w:t>
            </w:r>
          </w:p>
        </w:tc>
      </w:tr>
      <w:tr w:rsidR="00081082" w:rsidRPr="003B5FC6" w:rsidTr="005F61E7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82" w:rsidRPr="003B5FC6" w:rsidRDefault="00081082" w:rsidP="005F61E7">
            <w:pPr>
              <w:spacing w:line="360" w:lineRule="auto"/>
              <w:ind w:left="0"/>
              <w:rPr>
                <w:rFonts w:ascii="Verdana" w:hAnsi="Verdana"/>
                <w:b/>
                <w:sz w:val="22"/>
                <w:szCs w:val="22"/>
              </w:rPr>
            </w:pPr>
            <w:r w:rsidRPr="003B5FC6">
              <w:rPr>
                <w:rFonts w:ascii="Verdana" w:hAnsi="Verdana"/>
                <w:b/>
                <w:sz w:val="22"/>
                <w:szCs w:val="22"/>
              </w:rPr>
              <w:t>Oggetto</w:t>
            </w:r>
          </w:p>
        </w:tc>
        <w:tc>
          <w:tcPr>
            <w:tcW w:w="8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82" w:rsidRPr="003B5FC6" w:rsidRDefault="00C86962" w:rsidP="00C86962">
            <w:pPr>
              <w:pStyle w:val="Default"/>
              <w:rPr>
                <w:rFonts w:ascii="Verdana" w:hAnsi="Verdana"/>
                <w:sz w:val="22"/>
                <w:szCs w:val="22"/>
              </w:rPr>
            </w:pPr>
            <w:r w:rsidRPr="003B5FC6">
              <w:rPr>
                <w:rFonts w:ascii="Verdana" w:hAnsi="Verdana"/>
                <w:sz w:val="22"/>
                <w:szCs w:val="22"/>
              </w:rPr>
              <w:t>P</w:t>
            </w:r>
            <w:r w:rsidR="004D56A3" w:rsidRPr="003B5FC6">
              <w:rPr>
                <w:rFonts w:ascii="Verdana" w:hAnsi="Verdana"/>
                <w:sz w:val="22"/>
                <w:szCs w:val="22"/>
              </w:rPr>
              <w:t>remiazione tornei</w:t>
            </w:r>
            <w:r w:rsidR="00D51B81" w:rsidRPr="003B5FC6">
              <w:rPr>
                <w:rFonts w:ascii="Verdana" w:hAnsi="Verdana"/>
                <w:sz w:val="22"/>
                <w:szCs w:val="22"/>
              </w:rPr>
              <w:t xml:space="preserve"> d’Istituto</w:t>
            </w:r>
          </w:p>
        </w:tc>
      </w:tr>
    </w:tbl>
    <w:p w:rsidR="00081082" w:rsidRPr="003B5FC6" w:rsidRDefault="00081082" w:rsidP="005F61E7">
      <w:pPr>
        <w:ind w:left="0"/>
        <w:jc w:val="both"/>
        <w:rPr>
          <w:rFonts w:ascii="Verdana" w:hAnsi="Verdana" w:cs="Consolas"/>
          <w:sz w:val="22"/>
          <w:szCs w:val="22"/>
        </w:rPr>
      </w:pPr>
    </w:p>
    <w:p w:rsidR="00093255" w:rsidRPr="003B5FC6" w:rsidRDefault="00093255" w:rsidP="003D23C4">
      <w:pPr>
        <w:ind w:left="0"/>
        <w:rPr>
          <w:rFonts w:ascii="Verdana" w:hAnsi="Verdana"/>
          <w:sz w:val="22"/>
          <w:szCs w:val="22"/>
        </w:rPr>
      </w:pPr>
    </w:p>
    <w:p w:rsidR="00093255" w:rsidRPr="003B5FC6" w:rsidRDefault="00D51B81" w:rsidP="003B5FC6">
      <w:pPr>
        <w:spacing w:line="276" w:lineRule="auto"/>
        <w:ind w:left="0"/>
        <w:jc w:val="both"/>
        <w:rPr>
          <w:rFonts w:ascii="Verdana" w:hAnsi="Verdana"/>
          <w:sz w:val="22"/>
          <w:szCs w:val="22"/>
        </w:rPr>
      </w:pPr>
      <w:r w:rsidRPr="003B5FC6">
        <w:rPr>
          <w:rFonts w:ascii="Verdana" w:hAnsi="Verdana"/>
          <w:sz w:val="22"/>
          <w:szCs w:val="22"/>
        </w:rPr>
        <w:t xml:space="preserve">Il </w:t>
      </w:r>
      <w:r w:rsidR="004D56A3" w:rsidRPr="003B5FC6">
        <w:rPr>
          <w:rFonts w:ascii="Verdana" w:hAnsi="Verdana"/>
          <w:sz w:val="22"/>
          <w:szCs w:val="22"/>
        </w:rPr>
        <w:t>giorno 8/6/2023</w:t>
      </w:r>
      <w:r w:rsidR="00093255" w:rsidRPr="003B5FC6">
        <w:rPr>
          <w:rFonts w:ascii="Verdana" w:hAnsi="Verdana"/>
          <w:sz w:val="22"/>
          <w:szCs w:val="22"/>
        </w:rPr>
        <w:t xml:space="preserve"> si terranno le premiazi</w:t>
      </w:r>
      <w:r w:rsidRPr="003B5FC6">
        <w:rPr>
          <w:rFonts w:ascii="Verdana" w:hAnsi="Verdana"/>
          <w:sz w:val="22"/>
          <w:szCs w:val="22"/>
        </w:rPr>
        <w:t xml:space="preserve">oni </w:t>
      </w:r>
      <w:r w:rsidR="004D56A3" w:rsidRPr="003B5FC6">
        <w:rPr>
          <w:rFonts w:ascii="Verdana" w:hAnsi="Verdana"/>
          <w:sz w:val="22"/>
          <w:szCs w:val="22"/>
        </w:rPr>
        <w:t xml:space="preserve">dei tornei d’Istituto </w:t>
      </w:r>
      <w:r w:rsidR="00093255" w:rsidRPr="003B5FC6">
        <w:rPr>
          <w:rFonts w:ascii="Verdana" w:hAnsi="Verdana"/>
          <w:sz w:val="22"/>
          <w:szCs w:val="22"/>
        </w:rPr>
        <w:t>alla presenza del</w:t>
      </w:r>
      <w:r w:rsidRPr="003B5FC6">
        <w:rPr>
          <w:rFonts w:ascii="Verdana" w:hAnsi="Verdana"/>
          <w:sz w:val="22"/>
          <w:szCs w:val="22"/>
        </w:rPr>
        <w:t>la Dirigente Scolastica</w:t>
      </w:r>
      <w:r w:rsidR="00093255" w:rsidRPr="003B5FC6">
        <w:rPr>
          <w:rFonts w:ascii="Verdana" w:hAnsi="Verdana"/>
          <w:sz w:val="22"/>
          <w:szCs w:val="22"/>
        </w:rPr>
        <w:t>.</w:t>
      </w:r>
    </w:p>
    <w:p w:rsidR="00A71D51" w:rsidRPr="003B5FC6" w:rsidRDefault="00A71D51" w:rsidP="003B5FC6">
      <w:pPr>
        <w:spacing w:line="276" w:lineRule="auto"/>
        <w:ind w:left="0"/>
        <w:jc w:val="both"/>
        <w:rPr>
          <w:rFonts w:ascii="Verdana" w:hAnsi="Verdana"/>
          <w:sz w:val="22"/>
          <w:szCs w:val="22"/>
        </w:rPr>
      </w:pPr>
    </w:p>
    <w:p w:rsidR="00A71D51" w:rsidRPr="003B5FC6" w:rsidRDefault="004D56A3" w:rsidP="003B5FC6">
      <w:pPr>
        <w:spacing w:line="276" w:lineRule="auto"/>
        <w:ind w:left="0"/>
        <w:jc w:val="both"/>
        <w:rPr>
          <w:rFonts w:ascii="Verdana" w:hAnsi="Verdana"/>
          <w:sz w:val="22"/>
          <w:szCs w:val="22"/>
        </w:rPr>
      </w:pPr>
      <w:r w:rsidRPr="003B5FC6">
        <w:rPr>
          <w:rFonts w:ascii="Verdana" w:hAnsi="Verdana"/>
          <w:b/>
          <w:sz w:val="22"/>
          <w:szCs w:val="22"/>
        </w:rPr>
        <w:t>In succursale di Via Marsala</w:t>
      </w:r>
      <w:r w:rsidRPr="003B5FC6">
        <w:rPr>
          <w:rFonts w:ascii="Verdana" w:hAnsi="Verdana"/>
          <w:sz w:val="22"/>
          <w:szCs w:val="22"/>
        </w:rPr>
        <w:t>: l</w:t>
      </w:r>
      <w:r w:rsidR="00093255" w:rsidRPr="003B5FC6">
        <w:rPr>
          <w:rFonts w:ascii="Verdana" w:hAnsi="Verdana"/>
          <w:sz w:val="22"/>
          <w:szCs w:val="22"/>
        </w:rPr>
        <w:t>e classi 1</w:t>
      </w:r>
      <w:r w:rsidRPr="003B5FC6">
        <w:rPr>
          <w:rFonts w:ascii="Verdana" w:hAnsi="Verdana"/>
          <w:sz w:val="22"/>
          <w:szCs w:val="22"/>
        </w:rPr>
        <w:t>AL e 2BL</w:t>
      </w:r>
      <w:r w:rsidR="00093255" w:rsidRPr="003B5FC6">
        <w:rPr>
          <w:rFonts w:ascii="Verdana" w:hAnsi="Verdana"/>
          <w:sz w:val="22"/>
          <w:szCs w:val="22"/>
        </w:rPr>
        <w:t xml:space="preserve">, </w:t>
      </w:r>
      <w:r w:rsidRPr="003B5FC6">
        <w:rPr>
          <w:rFonts w:ascii="Verdana" w:hAnsi="Verdana"/>
          <w:sz w:val="22"/>
          <w:szCs w:val="22"/>
        </w:rPr>
        <w:t>dopo l’appello del docente della prima ora,</w:t>
      </w:r>
      <w:r w:rsidR="00093255" w:rsidRPr="003B5FC6">
        <w:rPr>
          <w:rFonts w:ascii="Verdana" w:hAnsi="Verdana"/>
          <w:sz w:val="22"/>
          <w:szCs w:val="22"/>
        </w:rPr>
        <w:t xml:space="preserve"> si recheranno in </w:t>
      </w:r>
      <w:r w:rsidR="003D23C4" w:rsidRPr="003B5FC6">
        <w:rPr>
          <w:rFonts w:ascii="Verdana" w:hAnsi="Verdana"/>
          <w:sz w:val="22"/>
          <w:szCs w:val="22"/>
        </w:rPr>
        <w:t>aula conferenze</w:t>
      </w:r>
      <w:r w:rsidRPr="003B5FC6">
        <w:rPr>
          <w:rFonts w:ascii="Verdana" w:hAnsi="Verdana"/>
          <w:sz w:val="22"/>
          <w:szCs w:val="22"/>
        </w:rPr>
        <w:t xml:space="preserve"> alle ore 8</w:t>
      </w:r>
      <w:r w:rsidR="00D2001A">
        <w:rPr>
          <w:rFonts w:ascii="Verdana" w:hAnsi="Verdana"/>
          <w:sz w:val="22"/>
          <w:szCs w:val="22"/>
        </w:rPr>
        <w:t>.</w:t>
      </w:r>
      <w:r w:rsidRPr="003B5FC6">
        <w:rPr>
          <w:rFonts w:ascii="Verdana" w:hAnsi="Verdana"/>
          <w:sz w:val="22"/>
          <w:szCs w:val="22"/>
        </w:rPr>
        <w:t>1</w:t>
      </w:r>
      <w:r w:rsidR="00EB49BF">
        <w:rPr>
          <w:rFonts w:ascii="Verdana" w:hAnsi="Verdana"/>
          <w:sz w:val="22"/>
          <w:szCs w:val="22"/>
        </w:rPr>
        <w:t>0</w:t>
      </w:r>
      <w:r w:rsidR="00093255" w:rsidRPr="003B5FC6">
        <w:rPr>
          <w:rFonts w:ascii="Verdana" w:hAnsi="Verdana"/>
          <w:sz w:val="22"/>
          <w:szCs w:val="22"/>
        </w:rPr>
        <w:t>;</w:t>
      </w:r>
      <w:r w:rsidRPr="003B5FC6">
        <w:rPr>
          <w:rFonts w:ascii="Verdana" w:hAnsi="Verdana"/>
          <w:sz w:val="22"/>
          <w:szCs w:val="22"/>
        </w:rPr>
        <w:t xml:space="preserve"> al termine faranno rientro nell</w:t>
      </w:r>
      <w:r w:rsidR="005F61E7" w:rsidRPr="003B5FC6">
        <w:rPr>
          <w:rFonts w:ascii="Verdana" w:hAnsi="Verdana"/>
          <w:sz w:val="22"/>
          <w:szCs w:val="22"/>
        </w:rPr>
        <w:t>e proprie aule</w:t>
      </w:r>
      <w:r w:rsidRPr="003B5FC6">
        <w:rPr>
          <w:rFonts w:ascii="Verdana" w:hAnsi="Verdana"/>
          <w:sz w:val="22"/>
          <w:szCs w:val="22"/>
        </w:rPr>
        <w:t>.</w:t>
      </w:r>
    </w:p>
    <w:p w:rsidR="004D56A3" w:rsidRPr="003B5FC6" w:rsidRDefault="004D56A3" w:rsidP="003B5FC6">
      <w:pPr>
        <w:spacing w:line="276" w:lineRule="auto"/>
        <w:ind w:left="0"/>
        <w:jc w:val="both"/>
        <w:rPr>
          <w:rFonts w:ascii="Verdana" w:hAnsi="Verdana"/>
          <w:sz w:val="22"/>
          <w:szCs w:val="22"/>
        </w:rPr>
      </w:pPr>
    </w:p>
    <w:p w:rsidR="004D56A3" w:rsidRPr="003B5FC6" w:rsidRDefault="004D56A3" w:rsidP="003B5FC6">
      <w:pPr>
        <w:spacing w:line="276" w:lineRule="auto"/>
        <w:ind w:left="0"/>
        <w:jc w:val="both"/>
        <w:rPr>
          <w:rFonts w:ascii="Verdana" w:hAnsi="Verdana"/>
          <w:sz w:val="22"/>
          <w:szCs w:val="22"/>
        </w:rPr>
      </w:pPr>
      <w:r w:rsidRPr="003B5FC6">
        <w:rPr>
          <w:rFonts w:ascii="Verdana" w:hAnsi="Verdana"/>
          <w:b/>
          <w:sz w:val="22"/>
          <w:szCs w:val="22"/>
        </w:rPr>
        <w:t xml:space="preserve">In sede di Via della </w:t>
      </w:r>
      <w:proofErr w:type="spellStart"/>
      <w:r w:rsidRPr="003B5FC6">
        <w:rPr>
          <w:rFonts w:ascii="Verdana" w:hAnsi="Verdana"/>
          <w:b/>
          <w:sz w:val="22"/>
          <w:szCs w:val="22"/>
        </w:rPr>
        <w:t>Guerrina</w:t>
      </w:r>
      <w:proofErr w:type="spellEnd"/>
      <w:r w:rsidRPr="003B5FC6">
        <w:rPr>
          <w:rFonts w:ascii="Verdana" w:hAnsi="Verdana"/>
          <w:sz w:val="22"/>
          <w:szCs w:val="22"/>
        </w:rPr>
        <w:t>: alle ore 9</w:t>
      </w:r>
      <w:r w:rsidR="00D2001A">
        <w:rPr>
          <w:rFonts w:ascii="Verdana" w:hAnsi="Verdana"/>
          <w:sz w:val="22"/>
          <w:szCs w:val="22"/>
        </w:rPr>
        <w:t>.</w:t>
      </w:r>
      <w:r w:rsidR="00D77F28">
        <w:rPr>
          <w:rFonts w:ascii="Verdana" w:hAnsi="Verdana"/>
          <w:sz w:val="22"/>
          <w:szCs w:val="22"/>
        </w:rPr>
        <w:t>3</w:t>
      </w:r>
      <w:r w:rsidRPr="003B5FC6">
        <w:rPr>
          <w:rFonts w:ascii="Verdana" w:hAnsi="Verdana"/>
          <w:sz w:val="22"/>
          <w:szCs w:val="22"/>
        </w:rPr>
        <w:t>0 le classi 2AS, 2ES, 3DS, 4ES e 5AS si recheranno in palestra, accompagnate dai propri docenti in servizio alla seconda ora.</w:t>
      </w:r>
    </w:p>
    <w:p w:rsidR="003D23C4" w:rsidRPr="003B5FC6" w:rsidRDefault="004D56A3" w:rsidP="003B5FC6">
      <w:pPr>
        <w:spacing w:line="276" w:lineRule="auto"/>
        <w:ind w:left="0"/>
        <w:jc w:val="both"/>
        <w:rPr>
          <w:rFonts w:ascii="Verdana" w:hAnsi="Verdana"/>
          <w:sz w:val="22"/>
          <w:szCs w:val="22"/>
        </w:rPr>
      </w:pPr>
      <w:r w:rsidRPr="003B5FC6">
        <w:rPr>
          <w:rFonts w:ascii="Verdana" w:hAnsi="Verdana"/>
          <w:sz w:val="22"/>
          <w:szCs w:val="22"/>
        </w:rPr>
        <w:t>Le classi</w:t>
      </w:r>
      <w:r w:rsidR="00093255" w:rsidRPr="003B5FC6">
        <w:rPr>
          <w:rFonts w:ascii="Verdana" w:hAnsi="Verdana"/>
          <w:sz w:val="22"/>
          <w:szCs w:val="22"/>
        </w:rPr>
        <w:t xml:space="preserve"> </w:t>
      </w:r>
      <w:r w:rsidR="00D51B81" w:rsidRPr="003B5FC6">
        <w:rPr>
          <w:rFonts w:ascii="Verdana" w:hAnsi="Verdana"/>
          <w:sz w:val="22"/>
          <w:szCs w:val="22"/>
        </w:rPr>
        <w:t>già in palestra per la lezione di</w:t>
      </w:r>
      <w:r w:rsidR="00093255" w:rsidRPr="003B5FC6">
        <w:rPr>
          <w:rFonts w:ascii="Verdana" w:hAnsi="Verdana"/>
          <w:sz w:val="22"/>
          <w:szCs w:val="22"/>
        </w:rPr>
        <w:t xml:space="preserve"> </w:t>
      </w:r>
      <w:r w:rsidR="009F60DD" w:rsidRPr="003B5FC6">
        <w:rPr>
          <w:rFonts w:ascii="Verdana" w:hAnsi="Verdana"/>
          <w:sz w:val="22"/>
          <w:szCs w:val="22"/>
        </w:rPr>
        <w:t>S</w:t>
      </w:r>
      <w:r w:rsidR="00093255" w:rsidRPr="003B5FC6">
        <w:rPr>
          <w:rFonts w:ascii="Verdana" w:hAnsi="Verdana"/>
          <w:sz w:val="22"/>
          <w:szCs w:val="22"/>
        </w:rPr>
        <w:t>c</w:t>
      </w:r>
      <w:r w:rsidRPr="003B5FC6">
        <w:rPr>
          <w:rFonts w:ascii="Verdana" w:hAnsi="Verdana"/>
          <w:sz w:val="22"/>
          <w:szCs w:val="22"/>
        </w:rPr>
        <w:t>ienze motorie</w:t>
      </w:r>
      <w:r w:rsidR="003D23C4" w:rsidRPr="003B5FC6">
        <w:rPr>
          <w:rFonts w:ascii="Verdana" w:hAnsi="Verdana"/>
          <w:sz w:val="22"/>
          <w:szCs w:val="22"/>
        </w:rPr>
        <w:t xml:space="preserve"> rimarranno</w:t>
      </w:r>
      <w:r w:rsidR="00093255" w:rsidRPr="003B5FC6">
        <w:rPr>
          <w:rFonts w:ascii="Verdana" w:hAnsi="Verdana"/>
          <w:sz w:val="22"/>
          <w:szCs w:val="22"/>
        </w:rPr>
        <w:t xml:space="preserve"> come spettatrici.</w:t>
      </w:r>
    </w:p>
    <w:p w:rsidR="00D51B81" w:rsidRPr="003B5FC6" w:rsidRDefault="00093255" w:rsidP="003B5FC6">
      <w:pPr>
        <w:spacing w:line="276" w:lineRule="auto"/>
        <w:ind w:left="0"/>
        <w:jc w:val="both"/>
        <w:rPr>
          <w:rFonts w:ascii="Verdana" w:hAnsi="Verdana"/>
          <w:sz w:val="22"/>
          <w:szCs w:val="22"/>
        </w:rPr>
      </w:pPr>
      <w:r w:rsidRPr="003B5FC6">
        <w:rPr>
          <w:rFonts w:ascii="Verdana" w:hAnsi="Verdana"/>
          <w:sz w:val="22"/>
          <w:szCs w:val="22"/>
        </w:rPr>
        <w:t>Al termine della premiazione</w:t>
      </w:r>
      <w:r w:rsidR="004D56A3" w:rsidRPr="003B5FC6">
        <w:rPr>
          <w:rFonts w:ascii="Verdana" w:hAnsi="Verdana"/>
          <w:sz w:val="22"/>
          <w:szCs w:val="22"/>
        </w:rPr>
        <w:t>,</w:t>
      </w:r>
      <w:r w:rsidRPr="003B5FC6">
        <w:rPr>
          <w:rFonts w:ascii="Verdana" w:hAnsi="Verdana"/>
          <w:sz w:val="22"/>
          <w:szCs w:val="22"/>
        </w:rPr>
        <w:t xml:space="preserve"> </w:t>
      </w:r>
      <w:r w:rsidR="003D23C4" w:rsidRPr="003B5FC6">
        <w:rPr>
          <w:rFonts w:ascii="Verdana" w:hAnsi="Verdana"/>
          <w:sz w:val="22"/>
          <w:szCs w:val="22"/>
        </w:rPr>
        <w:t xml:space="preserve">tutte </w:t>
      </w:r>
      <w:r w:rsidRPr="003B5FC6">
        <w:rPr>
          <w:rFonts w:ascii="Verdana" w:hAnsi="Verdana"/>
          <w:sz w:val="22"/>
          <w:szCs w:val="22"/>
        </w:rPr>
        <w:t xml:space="preserve">le classi torneranno nelle rispettive </w:t>
      </w:r>
      <w:r w:rsidR="004D56A3" w:rsidRPr="003B5FC6">
        <w:rPr>
          <w:rFonts w:ascii="Verdana" w:hAnsi="Verdana"/>
          <w:sz w:val="22"/>
          <w:szCs w:val="22"/>
        </w:rPr>
        <w:t>aule.</w:t>
      </w:r>
    </w:p>
    <w:p w:rsidR="00093255" w:rsidRPr="003B5FC6" w:rsidRDefault="00093255" w:rsidP="003B5FC6">
      <w:pPr>
        <w:spacing w:line="276" w:lineRule="auto"/>
        <w:ind w:left="0"/>
        <w:jc w:val="both"/>
        <w:rPr>
          <w:rFonts w:ascii="Verdana" w:hAnsi="Verdana"/>
          <w:sz w:val="22"/>
          <w:szCs w:val="22"/>
        </w:rPr>
      </w:pPr>
    </w:p>
    <w:p w:rsidR="00A71D51" w:rsidRPr="003B5FC6" w:rsidRDefault="00A71D51" w:rsidP="003B5FC6">
      <w:pPr>
        <w:spacing w:line="276" w:lineRule="auto"/>
        <w:ind w:left="0"/>
        <w:rPr>
          <w:rFonts w:ascii="Verdana" w:hAnsi="Verdana"/>
          <w:sz w:val="22"/>
          <w:szCs w:val="22"/>
        </w:rPr>
      </w:pPr>
    </w:p>
    <w:p w:rsidR="00A71D51" w:rsidRDefault="005F61E7" w:rsidP="003B5FC6">
      <w:pPr>
        <w:spacing w:line="276" w:lineRule="auto"/>
        <w:ind w:left="0"/>
        <w:jc w:val="both"/>
        <w:rPr>
          <w:rFonts w:ascii="Verdana" w:hAnsi="Verdana"/>
          <w:sz w:val="22"/>
          <w:szCs w:val="22"/>
        </w:rPr>
      </w:pPr>
      <w:r w:rsidRPr="003B5FC6">
        <w:rPr>
          <w:rFonts w:ascii="Verdana" w:hAnsi="Verdana"/>
          <w:sz w:val="22"/>
          <w:szCs w:val="22"/>
        </w:rPr>
        <w:t>Si invitano i docenti ad annotare sul registro elettronico la suddetta comunicazione.</w:t>
      </w:r>
    </w:p>
    <w:p w:rsidR="00244AC3" w:rsidRDefault="00244AC3" w:rsidP="003B5FC6">
      <w:pPr>
        <w:spacing w:line="276" w:lineRule="auto"/>
        <w:ind w:left="0"/>
        <w:jc w:val="both"/>
        <w:rPr>
          <w:rFonts w:ascii="Verdana" w:hAnsi="Verdana"/>
          <w:sz w:val="22"/>
          <w:szCs w:val="22"/>
        </w:rPr>
      </w:pPr>
    </w:p>
    <w:p w:rsidR="00244AC3" w:rsidRPr="003B5FC6" w:rsidRDefault="00244AC3" w:rsidP="003B5FC6">
      <w:pPr>
        <w:spacing w:line="276" w:lineRule="auto"/>
        <w:ind w:left="0"/>
        <w:jc w:val="both"/>
        <w:rPr>
          <w:rFonts w:ascii="Verdana" w:hAnsi="Verdana"/>
          <w:sz w:val="22"/>
          <w:szCs w:val="22"/>
        </w:rPr>
      </w:pPr>
    </w:p>
    <w:p w:rsidR="00A71D51" w:rsidRPr="003B5FC6" w:rsidRDefault="00A71D51" w:rsidP="003B5FC6">
      <w:pPr>
        <w:spacing w:line="276" w:lineRule="auto"/>
        <w:ind w:left="0"/>
        <w:jc w:val="both"/>
        <w:rPr>
          <w:rFonts w:ascii="Verdana" w:hAnsi="Verdana"/>
          <w:sz w:val="22"/>
          <w:szCs w:val="22"/>
        </w:rPr>
      </w:pPr>
    </w:p>
    <w:p w:rsidR="00A71D51" w:rsidRPr="003B5FC6" w:rsidRDefault="00A71D51" w:rsidP="003B5FC6">
      <w:pPr>
        <w:spacing w:line="276" w:lineRule="auto"/>
        <w:ind w:left="0"/>
        <w:jc w:val="both"/>
        <w:rPr>
          <w:rFonts w:ascii="Verdana" w:hAnsi="Verdana"/>
          <w:sz w:val="22"/>
          <w:szCs w:val="22"/>
        </w:rPr>
      </w:pPr>
    </w:p>
    <w:p w:rsidR="00093255" w:rsidRPr="003B5FC6" w:rsidRDefault="00093255" w:rsidP="003B5FC6">
      <w:pPr>
        <w:spacing w:line="276" w:lineRule="auto"/>
        <w:ind w:left="0"/>
        <w:jc w:val="both"/>
        <w:rPr>
          <w:rFonts w:ascii="Verdana" w:hAnsi="Verdana"/>
          <w:sz w:val="22"/>
          <w:szCs w:val="22"/>
        </w:rPr>
      </w:pPr>
      <w:r w:rsidRPr="003B5FC6">
        <w:rPr>
          <w:rFonts w:ascii="Verdana" w:hAnsi="Verdana"/>
          <w:sz w:val="22"/>
          <w:szCs w:val="22"/>
        </w:rPr>
        <w:t>Coordinatore d</w:t>
      </w:r>
      <w:r w:rsidR="009F60DD" w:rsidRPr="003B5FC6">
        <w:rPr>
          <w:rFonts w:ascii="Verdana" w:hAnsi="Verdana"/>
          <w:sz w:val="22"/>
          <w:szCs w:val="22"/>
        </w:rPr>
        <w:t>i Dipartimento di Sc. Motorie</w:t>
      </w:r>
      <w:r w:rsidR="009F60DD" w:rsidRPr="003B5FC6">
        <w:rPr>
          <w:rFonts w:ascii="Verdana" w:hAnsi="Verdana"/>
          <w:sz w:val="22"/>
          <w:szCs w:val="22"/>
        </w:rPr>
        <w:tab/>
      </w:r>
      <w:r w:rsidR="009F60DD" w:rsidRPr="003B5FC6">
        <w:rPr>
          <w:rFonts w:ascii="Verdana" w:hAnsi="Verdana"/>
          <w:sz w:val="22"/>
          <w:szCs w:val="22"/>
        </w:rPr>
        <w:tab/>
      </w:r>
      <w:r w:rsidR="00244AC3">
        <w:rPr>
          <w:rFonts w:ascii="Verdana" w:hAnsi="Verdana"/>
          <w:sz w:val="22"/>
          <w:szCs w:val="22"/>
        </w:rPr>
        <w:t xml:space="preserve">    </w:t>
      </w:r>
      <w:r w:rsidR="009F60DD" w:rsidRPr="003B5FC6">
        <w:rPr>
          <w:rFonts w:ascii="Verdana" w:hAnsi="Verdana"/>
          <w:sz w:val="22"/>
          <w:szCs w:val="22"/>
        </w:rPr>
        <w:t>La Dirigente Scolastica</w:t>
      </w:r>
    </w:p>
    <w:p w:rsidR="00081082" w:rsidRPr="003B5FC6" w:rsidRDefault="00244AC3" w:rsidP="003B5FC6">
      <w:pPr>
        <w:spacing w:line="276" w:lineRule="auto"/>
        <w:ind w:firstLine="527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  </w:t>
      </w:r>
      <w:r w:rsidR="00093255" w:rsidRPr="003B5FC6">
        <w:rPr>
          <w:rFonts w:ascii="Verdana" w:hAnsi="Verdana"/>
          <w:sz w:val="22"/>
          <w:szCs w:val="22"/>
        </w:rPr>
        <w:t xml:space="preserve">Marina </w:t>
      </w:r>
      <w:proofErr w:type="spellStart"/>
      <w:r w:rsidR="00D51B81" w:rsidRPr="003B5FC6">
        <w:rPr>
          <w:rFonts w:ascii="Verdana" w:hAnsi="Verdana"/>
          <w:sz w:val="22"/>
          <w:szCs w:val="22"/>
        </w:rPr>
        <w:t>Romanin</w:t>
      </w:r>
      <w:proofErr w:type="spellEnd"/>
      <w:r w:rsidR="00D51B81" w:rsidRPr="003B5FC6">
        <w:rPr>
          <w:rFonts w:ascii="Verdana" w:hAnsi="Verdana"/>
          <w:sz w:val="22"/>
          <w:szCs w:val="22"/>
        </w:rPr>
        <w:tab/>
      </w:r>
      <w:r w:rsidR="00D51B81" w:rsidRPr="003B5FC6">
        <w:rPr>
          <w:rFonts w:ascii="Verdana" w:hAnsi="Verdana"/>
          <w:sz w:val="22"/>
          <w:szCs w:val="22"/>
        </w:rPr>
        <w:tab/>
      </w:r>
      <w:r w:rsidR="00D51B81" w:rsidRPr="003B5FC6">
        <w:rPr>
          <w:rFonts w:ascii="Verdana" w:hAnsi="Verdana"/>
          <w:sz w:val="22"/>
          <w:szCs w:val="22"/>
        </w:rPr>
        <w:tab/>
      </w:r>
      <w:r w:rsidR="00D51B81" w:rsidRPr="003B5FC6"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 xml:space="preserve">   </w:t>
      </w:r>
      <w:r w:rsidR="00D51B81" w:rsidRPr="003B5FC6"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 xml:space="preserve">   </w:t>
      </w:r>
      <w:r w:rsidR="009F60DD" w:rsidRPr="003B5FC6">
        <w:rPr>
          <w:rFonts w:ascii="Verdana" w:hAnsi="Verdana"/>
          <w:sz w:val="22"/>
          <w:szCs w:val="22"/>
        </w:rPr>
        <w:t>Eliana D’Alò</w:t>
      </w:r>
    </w:p>
    <w:sectPr w:rsidR="00081082" w:rsidRPr="003B5FC6" w:rsidSect="0062480B">
      <w:headerReference w:type="default" r:id="rId7"/>
      <w:pgSz w:w="11906" w:h="16838"/>
      <w:pgMar w:top="1417" w:right="1134" w:bottom="1134" w:left="1134" w:header="39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49BF" w:rsidRDefault="00EB49BF" w:rsidP="0062480B">
      <w:r>
        <w:separator/>
      </w:r>
    </w:p>
  </w:endnote>
  <w:endnote w:type="continuationSeparator" w:id="0">
    <w:p w:rsidR="00EB49BF" w:rsidRDefault="00EB49BF" w:rsidP="006248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49BF" w:rsidRDefault="00EB49BF" w:rsidP="0062480B">
      <w:r>
        <w:separator/>
      </w:r>
    </w:p>
  </w:footnote>
  <w:footnote w:type="continuationSeparator" w:id="0">
    <w:p w:rsidR="00EB49BF" w:rsidRDefault="00EB49BF" w:rsidP="006248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58" w:type="dxa"/>
      <w:jc w:val="center"/>
      <w:tblLook w:val="04A0"/>
    </w:tblPr>
    <w:tblGrid>
      <w:gridCol w:w="1267"/>
      <w:gridCol w:w="2875"/>
      <w:gridCol w:w="2498"/>
      <w:gridCol w:w="3718"/>
    </w:tblGrid>
    <w:tr w:rsidR="00EB49BF" w:rsidRPr="00FA33D8" w:rsidTr="006C7D23">
      <w:trPr>
        <w:jc w:val="center"/>
      </w:trPr>
      <w:tc>
        <w:tcPr>
          <w:tcW w:w="1267" w:type="dxa"/>
          <w:vMerge w:val="restart"/>
          <w:tcBorders>
            <w:top w:val="nil"/>
            <w:left w:val="nil"/>
            <w:bottom w:val="single" w:sz="4" w:space="0" w:color="808080"/>
            <w:right w:val="nil"/>
          </w:tcBorders>
          <w:hideMark/>
        </w:tcPr>
        <w:p w:rsidR="00EB49BF" w:rsidRPr="00FA33D8" w:rsidRDefault="00EB49BF">
          <w:pPr>
            <w:spacing w:before="300"/>
            <w:ind w:left="17"/>
            <w:jc w:val="center"/>
            <w:rPr>
              <w:rFonts w:ascii="Verdana" w:hAnsi="Verdana"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>
                <wp:extent cx="556260" cy="533400"/>
                <wp:effectExtent l="19050" t="0" r="0" b="0"/>
                <wp:docPr id="1" name="Immagine 1" descr="stell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stell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20000" contrast="10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626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1" w:type="dxa"/>
          <w:gridSpan w:val="3"/>
          <w:hideMark/>
        </w:tcPr>
        <w:p w:rsidR="00EB49BF" w:rsidRPr="003B7658" w:rsidRDefault="00EB49BF" w:rsidP="0062480B">
          <w:pPr>
            <w:ind w:left="24"/>
            <w:rPr>
              <w:rFonts w:ascii="Verdana" w:hAnsi="Verdana"/>
              <w:b/>
              <w:sz w:val="24"/>
              <w:szCs w:val="24"/>
            </w:rPr>
          </w:pPr>
          <w:r w:rsidRPr="003B7658">
            <w:rPr>
              <w:rFonts w:ascii="Verdana" w:hAnsi="Verdana"/>
              <w:b/>
              <w:sz w:val="24"/>
              <w:szCs w:val="24"/>
            </w:rPr>
            <w:t>Min</w:t>
          </w:r>
          <w:r>
            <w:rPr>
              <w:rFonts w:ascii="Verdana" w:hAnsi="Verdana"/>
              <w:b/>
              <w:sz w:val="24"/>
              <w:szCs w:val="24"/>
            </w:rPr>
            <w:t>istero dell’Istruzione</w:t>
          </w:r>
          <w:r w:rsidR="00244AC3">
            <w:rPr>
              <w:rFonts w:ascii="Verdana" w:hAnsi="Verdana"/>
              <w:b/>
              <w:sz w:val="24"/>
              <w:szCs w:val="24"/>
            </w:rPr>
            <w:t xml:space="preserve"> e del Merito</w:t>
          </w:r>
        </w:p>
      </w:tc>
    </w:tr>
    <w:tr w:rsidR="00EB49BF" w:rsidRPr="00FA33D8" w:rsidTr="006C7D23">
      <w:trPr>
        <w:jc w:val="center"/>
      </w:trPr>
      <w:tc>
        <w:tcPr>
          <w:tcW w:w="0" w:type="auto"/>
          <w:vMerge/>
          <w:tcBorders>
            <w:top w:val="nil"/>
            <w:left w:val="nil"/>
            <w:bottom w:val="single" w:sz="4" w:space="0" w:color="808080"/>
            <w:right w:val="nil"/>
          </w:tcBorders>
          <w:vAlign w:val="center"/>
          <w:hideMark/>
        </w:tcPr>
        <w:p w:rsidR="00EB49BF" w:rsidRPr="00FA33D8" w:rsidRDefault="00EB49BF">
          <w:pPr>
            <w:rPr>
              <w:rFonts w:ascii="Verdana" w:hAnsi="Verdana"/>
              <w:sz w:val="24"/>
              <w:szCs w:val="24"/>
            </w:rPr>
          </w:pPr>
        </w:p>
      </w:tc>
      <w:tc>
        <w:tcPr>
          <w:tcW w:w="9091" w:type="dxa"/>
          <w:gridSpan w:val="3"/>
          <w:hideMark/>
        </w:tcPr>
        <w:p w:rsidR="00EB49BF" w:rsidRPr="003B7658" w:rsidRDefault="00EB49BF" w:rsidP="00657980">
          <w:pPr>
            <w:ind w:hanging="116"/>
            <w:rPr>
              <w:rFonts w:ascii="Verdana" w:hAnsi="Verdana"/>
              <w:b/>
              <w:sz w:val="24"/>
              <w:szCs w:val="24"/>
            </w:rPr>
          </w:pPr>
          <w:r w:rsidRPr="003B7658">
            <w:rPr>
              <w:rFonts w:ascii="Verdana" w:hAnsi="Verdana"/>
              <w:b/>
              <w:sz w:val="24"/>
              <w:szCs w:val="24"/>
            </w:rPr>
            <w:t>Liceo Statale “Carlo Porta” di Monza</w:t>
          </w:r>
        </w:p>
        <w:p w:rsidR="00EB49BF" w:rsidRPr="003B7658" w:rsidRDefault="00EB49BF" w:rsidP="00657980">
          <w:pPr>
            <w:ind w:hanging="116"/>
            <w:rPr>
              <w:rFonts w:ascii="Verdana" w:hAnsi="Verdana"/>
              <w:b/>
              <w:sz w:val="24"/>
              <w:szCs w:val="24"/>
            </w:rPr>
          </w:pPr>
          <w:r w:rsidRPr="003B7658">
            <w:rPr>
              <w:rFonts w:ascii="Verdana" w:hAnsi="Verdana"/>
              <w:b/>
              <w:sz w:val="24"/>
              <w:szCs w:val="24"/>
            </w:rPr>
            <w:t>Liceo delle Scienze Umane - Liceo Linguistico</w:t>
          </w:r>
        </w:p>
      </w:tc>
    </w:tr>
    <w:tr w:rsidR="00EB49BF" w:rsidRPr="00FA33D8" w:rsidTr="006C7D23">
      <w:trPr>
        <w:jc w:val="center"/>
      </w:trPr>
      <w:tc>
        <w:tcPr>
          <w:tcW w:w="0" w:type="auto"/>
          <w:vMerge/>
          <w:tcBorders>
            <w:top w:val="nil"/>
            <w:left w:val="nil"/>
            <w:bottom w:val="single" w:sz="4" w:space="0" w:color="808080"/>
            <w:right w:val="nil"/>
          </w:tcBorders>
          <w:vAlign w:val="center"/>
          <w:hideMark/>
        </w:tcPr>
        <w:p w:rsidR="00EB49BF" w:rsidRPr="00FA33D8" w:rsidRDefault="00EB49BF">
          <w:pPr>
            <w:rPr>
              <w:rFonts w:ascii="Verdana" w:hAnsi="Verdana"/>
              <w:sz w:val="24"/>
              <w:szCs w:val="24"/>
            </w:rPr>
          </w:pPr>
        </w:p>
      </w:tc>
      <w:tc>
        <w:tcPr>
          <w:tcW w:w="9091" w:type="dxa"/>
          <w:gridSpan w:val="3"/>
          <w:hideMark/>
        </w:tcPr>
        <w:p w:rsidR="00EB49BF" w:rsidRPr="0079753B" w:rsidRDefault="00EB49BF" w:rsidP="0062480B">
          <w:pPr>
            <w:ind w:left="24"/>
            <w:rPr>
              <w:rFonts w:ascii="Verdana" w:hAnsi="Verdana"/>
              <w:sz w:val="18"/>
              <w:szCs w:val="18"/>
            </w:rPr>
          </w:pPr>
          <w:r w:rsidRPr="0079753B">
            <w:rPr>
              <w:rFonts w:ascii="Verdana" w:hAnsi="Verdana"/>
              <w:sz w:val="18"/>
              <w:szCs w:val="18"/>
            </w:rPr>
            <w:t xml:space="preserve">Via della </w:t>
          </w:r>
          <w:proofErr w:type="spellStart"/>
          <w:r w:rsidRPr="0079753B">
            <w:rPr>
              <w:rFonts w:ascii="Verdana" w:hAnsi="Verdana"/>
              <w:sz w:val="18"/>
              <w:szCs w:val="18"/>
            </w:rPr>
            <w:t>Guerrina</w:t>
          </w:r>
          <w:proofErr w:type="spellEnd"/>
          <w:r w:rsidRPr="0079753B">
            <w:rPr>
              <w:rFonts w:ascii="Verdana" w:hAnsi="Verdana"/>
              <w:sz w:val="18"/>
              <w:szCs w:val="18"/>
            </w:rPr>
            <w:t>, 15 – 20900 Monza</w:t>
          </w:r>
        </w:p>
      </w:tc>
    </w:tr>
    <w:tr w:rsidR="00EB49BF" w:rsidRPr="00244AC3" w:rsidTr="006C7D23">
      <w:trPr>
        <w:jc w:val="center"/>
      </w:trPr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EB49BF" w:rsidRPr="00FA33D8" w:rsidRDefault="00EB49BF">
          <w:pPr>
            <w:rPr>
              <w:rFonts w:ascii="Verdana" w:hAnsi="Verdana"/>
              <w:sz w:val="24"/>
              <w:szCs w:val="24"/>
            </w:rPr>
          </w:pPr>
        </w:p>
      </w:tc>
      <w:tc>
        <w:tcPr>
          <w:tcW w:w="2875" w:type="dxa"/>
          <w:tcBorders>
            <w:top w:val="nil"/>
            <w:left w:val="nil"/>
            <w:bottom w:val="nil"/>
            <w:right w:val="nil"/>
          </w:tcBorders>
          <w:hideMark/>
        </w:tcPr>
        <w:p w:rsidR="00EB49BF" w:rsidRPr="0079753B" w:rsidRDefault="00EB49BF" w:rsidP="00657980">
          <w:pPr>
            <w:ind w:left="24"/>
            <w:rPr>
              <w:rFonts w:ascii="Verdana" w:hAnsi="Verdana"/>
              <w:sz w:val="17"/>
              <w:szCs w:val="17"/>
              <w:lang w:val="en-US"/>
            </w:rPr>
          </w:pPr>
          <w:r>
            <w:rPr>
              <w:rFonts w:ascii="Verdana" w:hAnsi="Verdana"/>
              <w:sz w:val="17"/>
              <w:szCs w:val="17"/>
              <w:lang w:val="en-US"/>
            </w:rPr>
            <w:t xml:space="preserve">T ++39 0392023118 </w:t>
          </w:r>
        </w:p>
      </w:tc>
      <w:tc>
        <w:tcPr>
          <w:tcW w:w="2498" w:type="dxa"/>
          <w:tcBorders>
            <w:top w:val="nil"/>
            <w:left w:val="nil"/>
            <w:bottom w:val="nil"/>
            <w:right w:val="nil"/>
          </w:tcBorders>
        </w:tcPr>
        <w:p w:rsidR="00EB49BF" w:rsidRPr="0079753B" w:rsidRDefault="00EB49BF" w:rsidP="0062480B">
          <w:pPr>
            <w:ind w:left="24"/>
            <w:rPr>
              <w:rFonts w:ascii="Verdana" w:hAnsi="Verdana"/>
              <w:sz w:val="17"/>
              <w:szCs w:val="17"/>
              <w:lang w:val="en-US"/>
            </w:rPr>
          </w:pPr>
          <w:r w:rsidRPr="0079753B">
            <w:rPr>
              <w:rFonts w:ascii="Verdana" w:hAnsi="Verdana"/>
              <w:sz w:val="17"/>
              <w:szCs w:val="17"/>
              <w:lang w:val="en-US"/>
            </w:rPr>
            <w:t>Email</w:t>
          </w:r>
          <w:r>
            <w:rPr>
              <w:rFonts w:ascii="Verdana" w:hAnsi="Verdana"/>
              <w:sz w:val="17"/>
              <w:szCs w:val="17"/>
              <w:lang w:val="en-US"/>
            </w:rPr>
            <w:t>:</w:t>
          </w:r>
          <w:r w:rsidRPr="0079753B">
            <w:rPr>
              <w:rFonts w:ascii="Verdana" w:hAnsi="Verdana"/>
              <w:sz w:val="17"/>
              <w:szCs w:val="17"/>
              <w:lang w:val="en-US"/>
            </w:rPr>
            <w:t xml:space="preserve"> info@carloporta.it</w:t>
          </w:r>
        </w:p>
      </w:tc>
      <w:tc>
        <w:tcPr>
          <w:tcW w:w="3718" w:type="dxa"/>
          <w:tcBorders>
            <w:top w:val="nil"/>
            <w:left w:val="nil"/>
            <w:bottom w:val="nil"/>
            <w:right w:val="nil"/>
          </w:tcBorders>
        </w:tcPr>
        <w:p w:rsidR="00EB49BF" w:rsidRPr="006C7D23" w:rsidRDefault="00EB49BF" w:rsidP="00E12FF6">
          <w:pPr>
            <w:ind w:left="24"/>
            <w:rPr>
              <w:rFonts w:ascii="Verdana" w:hAnsi="Verdana"/>
              <w:sz w:val="17"/>
              <w:szCs w:val="17"/>
              <w:lang w:val="en-US"/>
            </w:rPr>
          </w:pPr>
          <w:proofErr w:type="spellStart"/>
          <w:r w:rsidRPr="006C7D23">
            <w:rPr>
              <w:rFonts w:ascii="Verdana" w:hAnsi="Verdana"/>
              <w:sz w:val="17"/>
              <w:szCs w:val="17"/>
              <w:lang w:val="en-US"/>
            </w:rPr>
            <w:t>Sito</w:t>
          </w:r>
          <w:proofErr w:type="spellEnd"/>
          <w:r w:rsidRPr="006C7D23">
            <w:rPr>
              <w:rFonts w:ascii="Verdana" w:hAnsi="Verdana"/>
              <w:sz w:val="17"/>
              <w:szCs w:val="17"/>
              <w:lang w:val="en-US"/>
            </w:rPr>
            <w:t xml:space="preserve"> web: </w:t>
          </w:r>
          <w:hyperlink r:id="rId2" w:history="1">
            <w:r w:rsidRPr="003A5BA6">
              <w:rPr>
                <w:rStyle w:val="Collegamentoipertestuale"/>
                <w:rFonts w:ascii="Verdana" w:hAnsi="Verdana"/>
                <w:sz w:val="17"/>
                <w:szCs w:val="17"/>
                <w:lang w:val="en-US"/>
              </w:rPr>
              <w:t>www.carloportamonza.edu</w:t>
            </w:r>
          </w:hyperlink>
          <w:r w:rsidRPr="00560A21">
            <w:rPr>
              <w:lang w:val="en-US"/>
            </w:rPr>
            <w:t>.it</w:t>
          </w:r>
        </w:p>
      </w:tc>
    </w:tr>
    <w:tr w:rsidR="00EB49BF" w:rsidRPr="0079753B" w:rsidTr="006C7D23">
      <w:trPr>
        <w:trHeight w:val="20"/>
        <w:jc w:val="center"/>
      </w:trPr>
      <w:tc>
        <w:tcPr>
          <w:tcW w:w="0" w:type="auto"/>
          <w:tcBorders>
            <w:top w:val="nil"/>
            <w:left w:val="nil"/>
            <w:bottom w:val="single" w:sz="4" w:space="0" w:color="808080"/>
            <w:right w:val="nil"/>
          </w:tcBorders>
          <w:vAlign w:val="center"/>
          <w:hideMark/>
        </w:tcPr>
        <w:p w:rsidR="00EB49BF" w:rsidRPr="006C7D23" w:rsidRDefault="00EB49BF">
          <w:pPr>
            <w:rPr>
              <w:rFonts w:ascii="Verdana" w:hAnsi="Verdana"/>
              <w:sz w:val="24"/>
              <w:szCs w:val="24"/>
              <w:lang w:val="en-US"/>
            </w:rPr>
          </w:pPr>
        </w:p>
      </w:tc>
      <w:tc>
        <w:tcPr>
          <w:tcW w:w="2875" w:type="dxa"/>
          <w:tcBorders>
            <w:top w:val="nil"/>
            <w:left w:val="nil"/>
            <w:bottom w:val="single" w:sz="4" w:space="0" w:color="808080"/>
            <w:right w:val="nil"/>
          </w:tcBorders>
          <w:hideMark/>
        </w:tcPr>
        <w:p w:rsidR="00EB49BF" w:rsidRPr="0079753B" w:rsidRDefault="00EB49BF" w:rsidP="00657980">
          <w:pPr>
            <w:tabs>
              <w:tab w:val="left" w:pos="384"/>
              <w:tab w:val="left" w:pos="768"/>
              <w:tab w:val="left" w:pos="1152"/>
              <w:tab w:val="left" w:pos="1536"/>
              <w:tab w:val="left" w:pos="1920"/>
              <w:tab w:val="left" w:pos="2304"/>
              <w:tab w:val="left" w:pos="2688"/>
              <w:tab w:val="left" w:pos="3072"/>
              <w:tab w:val="left" w:pos="3456"/>
              <w:tab w:val="left" w:pos="3840"/>
              <w:tab w:val="left" w:pos="4224"/>
              <w:tab w:val="left" w:pos="4608"/>
              <w:tab w:val="left" w:pos="4992"/>
              <w:tab w:val="left" w:pos="5376"/>
              <w:tab w:val="left" w:pos="5760"/>
              <w:tab w:val="left" w:pos="6144"/>
              <w:tab w:val="left" w:pos="6528"/>
              <w:tab w:val="left" w:pos="6912"/>
              <w:tab w:val="left" w:pos="7296"/>
              <w:tab w:val="left" w:pos="7680"/>
              <w:tab w:val="left" w:pos="8064"/>
              <w:tab w:val="left" w:pos="8448"/>
              <w:tab w:val="left" w:pos="8832"/>
              <w:tab w:val="left" w:pos="9216"/>
              <w:tab w:val="left" w:pos="9600"/>
              <w:tab w:val="left" w:pos="9984"/>
              <w:tab w:val="left" w:pos="10368"/>
              <w:tab w:val="left" w:pos="10752"/>
              <w:tab w:val="left" w:pos="11136"/>
              <w:tab w:val="left" w:pos="11520"/>
              <w:tab w:val="left" w:pos="11904"/>
              <w:tab w:val="left" w:pos="12288"/>
            </w:tabs>
            <w:autoSpaceDE w:val="0"/>
            <w:autoSpaceDN w:val="0"/>
            <w:adjustRightInd w:val="0"/>
            <w:ind w:hanging="116"/>
            <w:rPr>
              <w:rFonts w:ascii="Verdana" w:hAnsi="Verdana"/>
              <w:sz w:val="17"/>
              <w:szCs w:val="17"/>
            </w:rPr>
          </w:pPr>
          <w:r w:rsidRPr="0079753B">
            <w:rPr>
              <w:rFonts w:ascii="Verdana" w:hAnsi="Verdana"/>
              <w:sz w:val="17"/>
              <w:szCs w:val="17"/>
            </w:rPr>
            <w:t>Codice fiscale</w:t>
          </w:r>
          <w:r>
            <w:rPr>
              <w:rFonts w:ascii="Verdana" w:hAnsi="Verdana"/>
              <w:sz w:val="17"/>
              <w:szCs w:val="17"/>
            </w:rPr>
            <w:t>:</w:t>
          </w:r>
          <w:r w:rsidRPr="0079753B">
            <w:rPr>
              <w:rFonts w:ascii="Verdana" w:hAnsi="Verdana"/>
              <w:sz w:val="17"/>
              <w:szCs w:val="17"/>
            </w:rPr>
            <w:t xml:space="preserve"> </w:t>
          </w:r>
          <w:r w:rsidRPr="0079753B">
            <w:rPr>
              <w:rFonts w:ascii="Verdana" w:hAnsi="Verdana" w:cs="Segoe Print"/>
              <w:sz w:val="18"/>
              <w:szCs w:val="18"/>
            </w:rPr>
            <w:t>85013990156</w:t>
          </w:r>
          <w:r>
            <w:rPr>
              <w:rFonts w:ascii="Verdana" w:hAnsi="Verdana" w:cs="Segoe Print"/>
              <w:sz w:val="18"/>
              <w:szCs w:val="18"/>
            </w:rPr>
            <w:t xml:space="preserve"> </w:t>
          </w:r>
        </w:p>
      </w:tc>
      <w:tc>
        <w:tcPr>
          <w:tcW w:w="6216" w:type="dxa"/>
          <w:gridSpan w:val="2"/>
          <w:tcBorders>
            <w:top w:val="nil"/>
            <w:left w:val="nil"/>
            <w:bottom w:val="single" w:sz="4" w:space="0" w:color="808080"/>
            <w:right w:val="nil"/>
          </w:tcBorders>
        </w:tcPr>
        <w:p w:rsidR="00EB49BF" w:rsidRPr="0079753B" w:rsidRDefault="00EB49BF" w:rsidP="001A51B9">
          <w:pPr>
            <w:tabs>
              <w:tab w:val="left" w:pos="384"/>
              <w:tab w:val="left" w:pos="768"/>
              <w:tab w:val="left" w:pos="1152"/>
              <w:tab w:val="left" w:pos="1536"/>
              <w:tab w:val="left" w:pos="1920"/>
              <w:tab w:val="left" w:pos="2304"/>
              <w:tab w:val="left" w:pos="2688"/>
              <w:tab w:val="left" w:pos="3072"/>
              <w:tab w:val="left" w:pos="3456"/>
              <w:tab w:val="left" w:pos="3840"/>
              <w:tab w:val="left" w:pos="4224"/>
              <w:tab w:val="left" w:pos="4608"/>
              <w:tab w:val="left" w:pos="4992"/>
              <w:tab w:val="left" w:pos="5376"/>
              <w:tab w:val="left" w:pos="5760"/>
              <w:tab w:val="left" w:pos="6144"/>
              <w:tab w:val="left" w:pos="6528"/>
              <w:tab w:val="left" w:pos="6912"/>
              <w:tab w:val="left" w:pos="7296"/>
              <w:tab w:val="left" w:pos="7680"/>
              <w:tab w:val="left" w:pos="8064"/>
              <w:tab w:val="left" w:pos="8448"/>
              <w:tab w:val="left" w:pos="8832"/>
              <w:tab w:val="left" w:pos="9216"/>
              <w:tab w:val="left" w:pos="9600"/>
              <w:tab w:val="left" w:pos="9984"/>
              <w:tab w:val="left" w:pos="10368"/>
              <w:tab w:val="left" w:pos="10752"/>
              <w:tab w:val="left" w:pos="11136"/>
              <w:tab w:val="left" w:pos="11520"/>
              <w:tab w:val="left" w:pos="11904"/>
              <w:tab w:val="left" w:pos="12288"/>
            </w:tabs>
            <w:autoSpaceDE w:val="0"/>
            <w:autoSpaceDN w:val="0"/>
            <w:adjustRightInd w:val="0"/>
            <w:rPr>
              <w:rFonts w:ascii="Verdana" w:hAnsi="Verdana"/>
              <w:sz w:val="17"/>
              <w:szCs w:val="17"/>
            </w:rPr>
          </w:pPr>
          <w:r>
            <w:rPr>
              <w:rFonts w:ascii="Verdana" w:hAnsi="Verdana" w:cs="Segoe Print"/>
              <w:sz w:val="18"/>
              <w:szCs w:val="18"/>
            </w:rPr>
            <w:t>Codice Meccanografico: MBPM06000E</w:t>
          </w:r>
        </w:p>
      </w:tc>
    </w:tr>
  </w:tbl>
  <w:p w:rsidR="00EB49BF" w:rsidRPr="0079753B" w:rsidRDefault="00EB49B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B7DF2"/>
    <w:multiLevelType w:val="hybridMultilevel"/>
    <w:tmpl w:val="EBF604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7061E0"/>
    <w:multiLevelType w:val="multilevel"/>
    <w:tmpl w:val="11EE4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CB3A6B"/>
    <w:multiLevelType w:val="hybridMultilevel"/>
    <w:tmpl w:val="BCA6D4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4C58"/>
    <w:rsid w:val="00000210"/>
    <w:rsid w:val="00000230"/>
    <w:rsid w:val="000004CD"/>
    <w:rsid w:val="00000593"/>
    <w:rsid w:val="00000B97"/>
    <w:rsid w:val="00000EE2"/>
    <w:rsid w:val="00000FAA"/>
    <w:rsid w:val="0000101F"/>
    <w:rsid w:val="000010A4"/>
    <w:rsid w:val="00001926"/>
    <w:rsid w:val="00001966"/>
    <w:rsid w:val="00001AFC"/>
    <w:rsid w:val="00001F90"/>
    <w:rsid w:val="00002060"/>
    <w:rsid w:val="000022D1"/>
    <w:rsid w:val="000029A1"/>
    <w:rsid w:val="00002B32"/>
    <w:rsid w:val="00003887"/>
    <w:rsid w:val="000039B2"/>
    <w:rsid w:val="00003CB4"/>
    <w:rsid w:val="00004312"/>
    <w:rsid w:val="00004497"/>
    <w:rsid w:val="000044AC"/>
    <w:rsid w:val="00004CD2"/>
    <w:rsid w:val="000051C7"/>
    <w:rsid w:val="000055AC"/>
    <w:rsid w:val="0000567B"/>
    <w:rsid w:val="000056B6"/>
    <w:rsid w:val="000059BA"/>
    <w:rsid w:val="0000653D"/>
    <w:rsid w:val="000067C1"/>
    <w:rsid w:val="0000680B"/>
    <w:rsid w:val="00006875"/>
    <w:rsid w:val="00006912"/>
    <w:rsid w:val="00006DC2"/>
    <w:rsid w:val="00007358"/>
    <w:rsid w:val="000074CF"/>
    <w:rsid w:val="00007894"/>
    <w:rsid w:val="00007B37"/>
    <w:rsid w:val="00007C5F"/>
    <w:rsid w:val="00007D31"/>
    <w:rsid w:val="00010795"/>
    <w:rsid w:val="00010B69"/>
    <w:rsid w:val="00011204"/>
    <w:rsid w:val="000112DC"/>
    <w:rsid w:val="000117F1"/>
    <w:rsid w:val="00011829"/>
    <w:rsid w:val="00011C14"/>
    <w:rsid w:val="00012014"/>
    <w:rsid w:val="0001256B"/>
    <w:rsid w:val="00012C7F"/>
    <w:rsid w:val="00013448"/>
    <w:rsid w:val="00013BE8"/>
    <w:rsid w:val="00013C20"/>
    <w:rsid w:val="00013D00"/>
    <w:rsid w:val="00013D55"/>
    <w:rsid w:val="00013EA7"/>
    <w:rsid w:val="00013FDB"/>
    <w:rsid w:val="00015690"/>
    <w:rsid w:val="00015ED1"/>
    <w:rsid w:val="00015EDD"/>
    <w:rsid w:val="000164EF"/>
    <w:rsid w:val="000165DC"/>
    <w:rsid w:val="00016DD0"/>
    <w:rsid w:val="00017B53"/>
    <w:rsid w:val="00017CDA"/>
    <w:rsid w:val="00017E01"/>
    <w:rsid w:val="00020516"/>
    <w:rsid w:val="00021059"/>
    <w:rsid w:val="00021243"/>
    <w:rsid w:val="00021324"/>
    <w:rsid w:val="0002156C"/>
    <w:rsid w:val="0002176C"/>
    <w:rsid w:val="00022460"/>
    <w:rsid w:val="000225FB"/>
    <w:rsid w:val="00022759"/>
    <w:rsid w:val="000227A3"/>
    <w:rsid w:val="00022C98"/>
    <w:rsid w:val="000234DB"/>
    <w:rsid w:val="0002356C"/>
    <w:rsid w:val="000237E7"/>
    <w:rsid w:val="00023EB4"/>
    <w:rsid w:val="00023EBC"/>
    <w:rsid w:val="000240EC"/>
    <w:rsid w:val="000250CE"/>
    <w:rsid w:val="00025411"/>
    <w:rsid w:val="00025CDB"/>
    <w:rsid w:val="00026560"/>
    <w:rsid w:val="00026999"/>
    <w:rsid w:val="000269C1"/>
    <w:rsid w:val="00026E2D"/>
    <w:rsid w:val="0002706F"/>
    <w:rsid w:val="000273E8"/>
    <w:rsid w:val="0002787A"/>
    <w:rsid w:val="000278C0"/>
    <w:rsid w:val="00027939"/>
    <w:rsid w:val="000305B8"/>
    <w:rsid w:val="00030C73"/>
    <w:rsid w:val="000311E6"/>
    <w:rsid w:val="0003120F"/>
    <w:rsid w:val="0003180C"/>
    <w:rsid w:val="000318A4"/>
    <w:rsid w:val="00031A15"/>
    <w:rsid w:val="00031B5F"/>
    <w:rsid w:val="00032370"/>
    <w:rsid w:val="0003293B"/>
    <w:rsid w:val="000329C1"/>
    <w:rsid w:val="00032B86"/>
    <w:rsid w:val="00032F3E"/>
    <w:rsid w:val="0003300C"/>
    <w:rsid w:val="00033344"/>
    <w:rsid w:val="00033D92"/>
    <w:rsid w:val="00034281"/>
    <w:rsid w:val="0003479A"/>
    <w:rsid w:val="0003499E"/>
    <w:rsid w:val="000349A5"/>
    <w:rsid w:val="00034A36"/>
    <w:rsid w:val="00034D4F"/>
    <w:rsid w:val="00034FD2"/>
    <w:rsid w:val="000353C2"/>
    <w:rsid w:val="00035406"/>
    <w:rsid w:val="00035FB2"/>
    <w:rsid w:val="0003654B"/>
    <w:rsid w:val="00036E31"/>
    <w:rsid w:val="00037320"/>
    <w:rsid w:val="00037451"/>
    <w:rsid w:val="000374A4"/>
    <w:rsid w:val="000377EE"/>
    <w:rsid w:val="00037E03"/>
    <w:rsid w:val="00040234"/>
    <w:rsid w:val="000409D8"/>
    <w:rsid w:val="00040BF9"/>
    <w:rsid w:val="00040C09"/>
    <w:rsid w:val="00040DD0"/>
    <w:rsid w:val="00040EF1"/>
    <w:rsid w:val="00040FFE"/>
    <w:rsid w:val="000412E7"/>
    <w:rsid w:val="000413C2"/>
    <w:rsid w:val="00041581"/>
    <w:rsid w:val="00041E44"/>
    <w:rsid w:val="0004235A"/>
    <w:rsid w:val="00042614"/>
    <w:rsid w:val="00042A17"/>
    <w:rsid w:val="00042BB9"/>
    <w:rsid w:val="0004358F"/>
    <w:rsid w:val="00043613"/>
    <w:rsid w:val="00043644"/>
    <w:rsid w:val="000439F4"/>
    <w:rsid w:val="00043EDC"/>
    <w:rsid w:val="00043EFD"/>
    <w:rsid w:val="0004469A"/>
    <w:rsid w:val="00045391"/>
    <w:rsid w:val="00045755"/>
    <w:rsid w:val="00046041"/>
    <w:rsid w:val="0004609B"/>
    <w:rsid w:val="00046226"/>
    <w:rsid w:val="000463E6"/>
    <w:rsid w:val="00046972"/>
    <w:rsid w:val="00046987"/>
    <w:rsid w:val="00046C0E"/>
    <w:rsid w:val="00047A82"/>
    <w:rsid w:val="000500CF"/>
    <w:rsid w:val="00050331"/>
    <w:rsid w:val="00050423"/>
    <w:rsid w:val="000504FF"/>
    <w:rsid w:val="000512F6"/>
    <w:rsid w:val="000521A5"/>
    <w:rsid w:val="000522CE"/>
    <w:rsid w:val="000524AB"/>
    <w:rsid w:val="00052C6E"/>
    <w:rsid w:val="00052EA3"/>
    <w:rsid w:val="0005300B"/>
    <w:rsid w:val="00053213"/>
    <w:rsid w:val="0005365E"/>
    <w:rsid w:val="000536B5"/>
    <w:rsid w:val="000536D6"/>
    <w:rsid w:val="00053853"/>
    <w:rsid w:val="00053C86"/>
    <w:rsid w:val="00053FF5"/>
    <w:rsid w:val="0005403A"/>
    <w:rsid w:val="000540E8"/>
    <w:rsid w:val="00054877"/>
    <w:rsid w:val="00054967"/>
    <w:rsid w:val="00054E81"/>
    <w:rsid w:val="00054ECF"/>
    <w:rsid w:val="00055060"/>
    <w:rsid w:val="00055103"/>
    <w:rsid w:val="000552BF"/>
    <w:rsid w:val="0005572B"/>
    <w:rsid w:val="0005580F"/>
    <w:rsid w:val="000558EF"/>
    <w:rsid w:val="000558F7"/>
    <w:rsid w:val="000559C4"/>
    <w:rsid w:val="00055D96"/>
    <w:rsid w:val="000560D4"/>
    <w:rsid w:val="00056212"/>
    <w:rsid w:val="000562C3"/>
    <w:rsid w:val="000568EA"/>
    <w:rsid w:val="00056EA4"/>
    <w:rsid w:val="0005734F"/>
    <w:rsid w:val="000574CC"/>
    <w:rsid w:val="000575D0"/>
    <w:rsid w:val="000578EF"/>
    <w:rsid w:val="0005798B"/>
    <w:rsid w:val="00060005"/>
    <w:rsid w:val="00060A82"/>
    <w:rsid w:val="00060EDA"/>
    <w:rsid w:val="00060FC9"/>
    <w:rsid w:val="00061CA2"/>
    <w:rsid w:val="00061FF1"/>
    <w:rsid w:val="0006287D"/>
    <w:rsid w:val="00062A29"/>
    <w:rsid w:val="00062DA1"/>
    <w:rsid w:val="00062DA6"/>
    <w:rsid w:val="00063240"/>
    <w:rsid w:val="00063276"/>
    <w:rsid w:val="00063A5D"/>
    <w:rsid w:val="00063AEE"/>
    <w:rsid w:val="000640B2"/>
    <w:rsid w:val="0006430D"/>
    <w:rsid w:val="0006444D"/>
    <w:rsid w:val="000644B2"/>
    <w:rsid w:val="000644E4"/>
    <w:rsid w:val="00064F9D"/>
    <w:rsid w:val="0006500E"/>
    <w:rsid w:val="0006530E"/>
    <w:rsid w:val="000653BE"/>
    <w:rsid w:val="000653DC"/>
    <w:rsid w:val="00065890"/>
    <w:rsid w:val="00065BBA"/>
    <w:rsid w:val="00065E55"/>
    <w:rsid w:val="00066C3B"/>
    <w:rsid w:val="00066E39"/>
    <w:rsid w:val="00066EAE"/>
    <w:rsid w:val="00066FB4"/>
    <w:rsid w:val="00067166"/>
    <w:rsid w:val="0006722A"/>
    <w:rsid w:val="00067261"/>
    <w:rsid w:val="0006794D"/>
    <w:rsid w:val="00067DF5"/>
    <w:rsid w:val="00070070"/>
    <w:rsid w:val="0007107C"/>
    <w:rsid w:val="0007167A"/>
    <w:rsid w:val="00071762"/>
    <w:rsid w:val="00071952"/>
    <w:rsid w:val="00071E64"/>
    <w:rsid w:val="00071FCD"/>
    <w:rsid w:val="00072B4D"/>
    <w:rsid w:val="00073199"/>
    <w:rsid w:val="00073369"/>
    <w:rsid w:val="00073711"/>
    <w:rsid w:val="00073D1F"/>
    <w:rsid w:val="00073FBA"/>
    <w:rsid w:val="000747BF"/>
    <w:rsid w:val="00074BBC"/>
    <w:rsid w:val="00075054"/>
    <w:rsid w:val="000751F4"/>
    <w:rsid w:val="0007536F"/>
    <w:rsid w:val="000757B3"/>
    <w:rsid w:val="0007580A"/>
    <w:rsid w:val="000758A4"/>
    <w:rsid w:val="00075B28"/>
    <w:rsid w:val="00075FEE"/>
    <w:rsid w:val="00076559"/>
    <w:rsid w:val="000767E8"/>
    <w:rsid w:val="00076EAC"/>
    <w:rsid w:val="00077D1F"/>
    <w:rsid w:val="00080D70"/>
    <w:rsid w:val="00081082"/>
    <w:rsid w:val="0008117F"/>
    <w:rsid w:val="00081315"/>
    <w:rsid w:val="00081651"/>
    <w:rsid w:val="00081B88"/>
    <w:rsid w:val="00081C35"/>
    <w:rsid w:val="00081CBC"/>
    <w:rsid w:val="0008216D"/>
    <w:rsid w:val="00082179"/>
    <w:rsid w:val="00082307"/>
    <w:rsid w:val="00082D3A"/>
    <w:rsid w:val="00083032"/>
    <w:rsid w:val="00083F01"/>
    <w:rsid w:val="000841A0"/>
    <w:rsid w:val="00084B49"/>
    <w:rsid w:val="00084BB7"/>
    <w:rsid w:val="0008527E"/>
    <w:rsid w:val="000854DA"/>
    <w:rsid w:val="00085EE3"/>
    <w:rsid w:val="00085EF7"/>
    <w:rsid w:val="000866DE"/>
    <w:rsid w:val="00086B97"/>
    <w:rsid w:val="00086C2F"/>
    <w:rsid w:val="0008702F"/>
    <w:rsid w:val="000871AA"/>
    <w:rsid w:val="000871E5"/>
    <w:rsid w:val="0008746E"/>
    <w:rsid w:val="0008752A"/>
    <w:rsid w:val="0008767D"/>
    <w:rsid w:val="0008793B"/>
    <w:rsid w:val="00090770"/>
    <w:rsid w:val="00090860"/>
    <w:rsid w:val="00090C5E"/>
    <w:rsid w:val="00091209"/>
    <w:rsid w:val="00091519"/>
    <w:rsid w:val="00091AB9"/>
    <w:rsid w:val="0009242D"/>
    <w:rsid w:val="00092932"/>
    <w:rsid w:val="00092A06"/>
    <w:rsid w:val="00093255"/>
    <w:rsid w:val="00093B56"/>
    <w:rsid w:val="00093DB9"/>
    <w:rsid w:val="00094233"/>
    <w:rsid w:val="000943ED"/>
    <w:rsid w:val="00094580"/>
    <w:rsid w:val="00094894"/>
    <w:rsid w:val="00095181"/>
    <w:rsid w:val="000957DA"/>
    <w:rsid w:val="000958A7"/>
    <w:rsid w:val="00095E1D"/>
    <w:rsid w:val="000963CD"/>
    <w:rsid w:val="00096A5A"/>
    <w:rsid w:val="00097138"/>
    <w:rsid w:val="0009754A"/>
    <w:rsid w:val="00097848"/>
    <w:rsid w:val="00097AA2"/>
    <w:rsid w:val="00097B59"/>
    <w:rsid w:val="00097FE5"/>
    <w:rsid w:val="000A0286"/>
    <w:rsid w:val="000A0908"/>
    <w:rsid w:val="000A0EBD"/>
    <w:rsid w:val="000A117A"/>
    <w:rsid w:val="000A1311"/>
    <w:rsid w:val="000A1505"/>
    <w:rsid w:val="000A20E4"/>
    <w:rsid w:val="000A2474"/>
    <w:rsid w:val="000A2C1E"/>
    <w:rsid w:val="000A2CA0"/>
    <w:rsid w:val="000A2CDA"/>
    <w:rsid w:val="000A314F"/>
    <w:rsid w:val="000A320E"/>
    <w:rsid w:val="000A32F9"/>
    <w:rsid w:val="000A349C"/>
    <w:rsid w:val="000A3A96"/>
    <w:rsid w:val="000A3B09"/>
    <w:rsid w:val="000A3B17"/>
    <w:rsid w:val="000A3D2D"/>
    <w:rsid w:val="000A3EF0"/>
    <w:rsid w:val="000A408D"/>
    <w:rsid w:val="000A4101"/>
    <w:rsid w:val="000A49D4"/>
    <w:rsid w:val="000A4A2A"/>
    <w:rsid w:val="000A4CA6"/>
    <w:rsid w:val="000A4EA6"/>
    <w:rsid w:val="000A4F8B"/>
    <w:rsid w:val="000A5E71"/>
    <w:rsid w:val="000A6789"/>
    <w:rsid w:val="000A697D"/>
    <w:rsid w:val="000A6F5F"/>
    <w:rsid w:val="000A7563"/>
    <w:rsid w:val="000A7BAD"/>
    <w:rsid w:val="000A7C37"/>
    <w:rsid w:val="000B05D9"/>
    <w:rsid w:val="000B0936"/>
    <w:rsid w:val="000B0DA6"/>
    <w:rsid w:val="000B1041"/>
    <w:rsid w:val="000B19E7"/>
    <w:rsid w:val="000B1AAB"/>
    <w:rsid w:val="000B1DC3"/>
    <w:rsid w:val="000B2912"/>
    <w:rsid w:val="000B3571"/>
    <w:rsid w:val="000B393B"/>
    <w:rsid w:val="000B3AEC"/>
    <w:rsid w:val="000B3D62"/>
    <w:rsid w:val="000B3F87"/>
    <w:rsid w:val="000B4540"/>
    <w:rsid w:val="000B4989"/>
    <w:rsid w:val="000B4AA5"/>
    <w:rsid w:val="000B5313"/>
    <w:rsid w:val="000B5674"/>
    <w:rsid w:val="000B5BF2"/>
    <w:rsid w:val="000B5D15"/>
    <w:rsid w:val="000B5DC8"/>
    <w:rsid w:val="000B60FD"/>
    <w:rsid w:val="000B6584"/>
    <w:rsid w:val="000B6613"/>
    <w:rsid w:val="000B7341"/>
    <w:rsid w:val="000B7747"/>
    <w:rsid w:val="000B7ABE"/>
    <w:rsid w:val="000B7B44"/>
    <w:rsid w:val="000C012A"/>
    <w:rsid w:val="000C0416"/>
    <w:rsid w:val="000C04EC"/>
    <w:rsid w:val="000C0F06"/>
    <w:rsid w:val="000C0FD3"/>
    <w:rsid w:val="000C116B"/>
    <w:rsid w:val="000C1598"/>
    <w:rsid w:val="000C1EE3"/>
    <w:rsid w:val="000C27B7"/>
    <w:rsid w:val="000C2FC9"/>
    <w:rsid w:val="000C34A1"/>
    <w:rsid w:val="000C36AE"/>
    <w:rsid w:val="000C3CB6"/>
    <w:rsid w:val="000C41CC"/>
    <w:rsid w:val="000C43BD"/>
    <w:rsid w:val="000C4609"/>
    <w:rsid w:val="000C4D9A"/>
    <w:rsid w:val="000C56B5"/>
    <w:rsid w:val="000C60C6"/>
    <w:rsid w:val="000C61F7"/>
    <w:rsid w:val="000C6481"/>
    <w:rsid w:val="000C6A1A"/>
    <w:rsid w:val="000C6D22"/>
    <w:rsid w:val="000C70CE"/>
    <w:rsid w:val="000C7154"/>
    <w:rsid w:val="000C7170"/>
    <w:rsid w:val="000C7464"/>
    <w:rsid w:val="000C75A1"/>
    <w:rsid w:val="000C773F"/>
    <w:rsid w:val="000C7A19"/>
    <w:rsid w:val="000C7F74"/>
    <w:rsid w:val="000D0647"/>
    <w:rsid w:val="000D071C"/>
    <w:rsid w:val="000D0DF1"/>
    <w:rsid w:val="000D116B"/>
    <w:rsid w:val="000D1E4A"/>
    <w:rsid w:val="000D2033"/>
    <w:rsid w:val="000D207C"/>
    <w:rsid w:val="000D2398"/>
    <w:rsid w:val="000D2477"/>
    <w:rsid w:val="000D2545"/>
    <w:rsid w:val="000D2BD1"/>
    <w:rsid w:val="000D2EEE"/>
    <w:rsid w:val="000D3009"/>
    <w:rsid w:val="000D3966"/>
    <w:rsid w:val="000D4070"/>
    <w:rsid w:val="000D41EA"/>
    <w:rsid w:val="000D449D"/>
    <w:rsid w:val="000D53D0"/>
    <w:rsid w:val="000D5734"/>
    <w:rsid w:val="000D5890"/>
    <w:rsid w:val="000D5E8F"/>
    <w:rsid w:val="000D5F21"/>
    <w:rsid w:val="000D674C"/>
    <w:rsid w:val="000D688C"/>
    <w:rsid w:val="000D698A"/>
    <w:rsid w:val="000D6DEA"/>
    <w:rsid w:val="000D70D7"/>
    <w:rsid w:val="000D72DF"/>
    <w:rsid w:val="000D7F4F"/>
    <w:rsid w:val="000E02AE"/>
    <w:rsid w:val="000E0308"/>
    <w:rsid w:val="000E0593"/>
    <w:rsid w:val="000E07D6"/>
    <w:rsid w:val="000E12D0"/>
    <w:rsid w:val="000E13F7"/>
    <w:rsid w:val="000E1613"/>
    <w:rsid w:val="000E1724"/>
    <w:rsid w:val="000E1A9A"/>
    <w:rsid w:val="000E1F49"/>
    <w:rsid w:val="000E203A"/>
    <w:rsid w:val="000E2103"/>
    <w:rsid w:val="000E2535"/>
    <w:rsid w:val="000E2632"/>
    <w:rsid w:val="000E270A"/>
    <w:rsid w:val="000E2917"/>
    <w:rsid w:val="000E2A69"/>
    <w:rsid w:val="000E2E7F"/>
    <w:rsid w:val="000E3672"/>
    <w:rsid w:val="000E3BF2"/>
    <w:rsid w:val="000E3E60"/>
    <w:rsid w:val="000E3F74"/>
    <w:rsid w:val="000E432B"/>
    <w:rsid w:val="000E46C9"/>
    <w:rsid w:val="000E4B35"/>
    <w:rsid w:val="000E4E0A"/>
    <w:rsid w:val="000E5251"/>
    <w:rsid w:val="000E57E1"/>
    <w:rsid w:val="000E5CB4"/>
    <w:rsid w:val="000E6001"/>
    <w:rsid w:val="000E6079"/>
    <w:rsid w:val="000E6964"/>
    <w:rsid w:val="000E6C4D"/>
    <w:rsid w:val="000E6DBF"/>
    <w:rsid w:val="000E7DDD"/>
    <w:rsid w:val="000F011C"/>
    <w:rsid w:val="000F0466"/>
    <w:rsid w:val="000F088F"/>
    <w:rsid w:val="000F0C3C"/>
    <w:rsid w:val="000F0D60"/>
    <w:rsid w:val="000F0F73"/>
    <w:rsid w:val="000F125A"/>
    <w:rsid w:val="000F16A8"/>
    <w:rsid w:val="000F1B4A"/>
    <w:rsid w:val="000F1F0F"/>
    <w:rsid w:val="000F23AD"/>
    <w:rsid w:val="000F29D0"/>
    <w:rsid w:val="000F2BE2"/>
    <w:rsid w:val="000F3169"/>
    <w:rsid w:val="000F34A3"/>
    <w:rsid w:val="000F3638"/>
    <w:rsid w:val="000F4ED0"/>
    <w:rsid w:val="000F4EF8"/>
    <w:rsid w:val="000F65C1"/>
    <w:rsid w:val="000F6635"/>
    <w:rsid w:val="000F6988"/>
    <w:rsid w:val="000F6ADD"/>
    <w:rsid w:val="000F7544"/>
    <w:rsid w:val="000F7BF0"/>
    <w:rsid w:val="000F7D97"/>
    <w:rsid w:val="001000B3"/>
    <w:rsid w:val="001007D7"/>
    <w:rsid w:val="00100B6A"/>
    <w:rsid w:val="00100F01"/>
    <w:rsid w:val="001012AB"/>
    <w:rsid w:val="00101417"/>
    <w:rsid w:val="001018BB"/>
    <w:rsid w:val="00101D66"/>
    <w:rsid w:val="001024CB"/>
    <w:rsid w:val="001029DC"/>
    <w:rsid w:val="001032A6"/>
    <w:rsid w:val="00103A0C"/>
    <w:rsid w:val="0010438D"/>
    <w:rsid w:val="001047D8"/>
    <w:rsid w:val="00104AFE"/>
    <w:rsid w:val="001052A7"/>
    <w:rsid w:val="001052D8"/>
    <w:rsid w:val="00105D94"/>
    <w:rsid w:val="001065A1"/>
    <w:rsid w:val="0010666C"/>
    <w:rsid w:val="00106E77"/>
    <w:rsid w:val="0010702B"/>
    <w:rsid w:val="00107314"/>
    <w:rsid w:val="00107688"/>
    <w:rsid w:val="0010770D"/>
    <w:rsid w:val="001077A0"/>
    <w:rsid w:val="0011016B"/>
    <w:rsid w:val="0011063E"/>
    <w:rsid w:val="00111261"/>
    <w:rsid w:val="0011130C"/>
    <w:rsid w:val="001115ED"/>
    <w:rsid w:val="00111C0A"/>
    <w:rsid w:val="00111EAD"/>
    <w:rsid w:val="00111FC0"/>
    <w:rsid w:val="0011236C"/>
    <w:rsid w:val="00112696"/>
    <w:rsid w:val="0011275F"/>
    <w:rsid w:val="00112E72"/>
    <w:rsid w:val="00113137"/>
    <w:rsid w:val="00113353"/>
    <w:rsid w:val="001138A5"/>
    <w:rsid w:val="001139C0"/>
    <w:rsid w:val="00113AAC"/>
    <w:rsid w:val="001140C4"/>
    <w:rsid w:val="001141E9"/>
    <w:rsid w:val="00114573"/>
    <w:rsid w:val="001149F0"/>
    <w:rsid w:val="00115299"/>
    <w:rsid w:val="001158CF"/>
    <w:rsid w:val="001158EC"/>
    <w:rsid w:val="00117416"/>
    <w:rsid w:val="00117431"/>
    <w:rsid w:val="00117492"/>
    <w:rsid w:val="00117A4D"/>
    <w:rsid w:val="00117C0E"/>
    <w:rsid w:val="00120B70"/>
    <w:rsid w:val="00120C98"/>
    <w:rsid w:val="00120D84"/>
    <w:rsid w:val="0012102A"/>
    <w:rsid w:val="0012189B"/>
    <w:rsid w:val="00122262"/>
    <w:rsid w:val="00122279"/>
    <w:rsid w:val="00122631"/>
    <w:rsid w:val="00122710"/>
    <w:rsid w:val="00122965"/>
    <w:rsid w:val="00122C3A"/>
    <w:rsid w:val="00122EA7"/>
    <w:rsid w:val="0012307F"/>
    <w:rsid w:val="001234C3"/>
    <w:rsid w:val="001236F3"/>
    <w:rsid w:val="00124087"/>
    <w:rsid w:val="001240A6"/>
    <w:rsid w:val="00124195"/>
    <w:rsid w:val="0012499E"/>
    <w:rsid w:val="00124AC7"/>
    <w:rsid w:val="0012519A"/>
    <w:rsid w:val="001255D4"/>
    <w:rsid w:val="00125C2E"/>
    <w:rsid w:val="00125F37"/>
    <w:rsid w:val="001260C2"/>
    <w:rsid w:val="001264A5"/>
    <w:rsid w:val="001264C7"/>
    <w:rsid w:val="0012654C"/>
    <w:rsid w:val="001265E2"/>
    <w:rsid w:val="001265F3"/>
    <w:rsid w:val="0012712B"/>
    <w:rsid w:val="001273C5"/>
    <w:rsid w:val="0012758E"/>
    <w:rsid w:val="001276E1"/>
    <w:rsid w:val="00130959"/>
    <w:rsid w:val="001312EB"/>
    <w:rsid w:val="001316F2"/>
    <w:rsid w:val="00131AB5"/>
    <w:rsid w:val="00131AEB"/>
    <w:rsid w:val="001322AC"/>
    <w:rsid w:val="00132369"/>
    <w:rsid w:val="00132681"/>
    <w:rsid w:val="001332AB"/>
    <w:rsid w:val="001332D8"/>
    <w:rsid w:val="00133871"/>
    <w:rsid w:val="00134D9D"/>
    <w:rsid w:val="00134E8D"/>
    <w:rsid w:val="00135241"/>
    <w:rsid w:val="00135400"/>
    <w:rsid w:val="00135B47"/>
    <w:rsid w:val="00135C6F"/>
    <w:rsid w:val="00135D9D"/>
    <w:rsid w:val="00135E74"/>
    <w:rsid w:val="00136747"/>
    <w:rsid w:val="00136822"/>
    <w:rsid w:val="0013698A"/>
    <w:rsid w:val="00136AE9"/>
    <w:rsid w:val="00136E8D"/>
    <w:rsid w:val="0014085C"/>
    <w:rsid w:val="00140F2D"/>
    <w:rsid w:val="00140F38"/>
    <w:rsid w:val="00141350"/>
    <w:rsid w:val="001425EF"/>
    <w:rsid w:val="00142857"/>
    <w:rsid w:val="001429D5"/>
    <w:rsid w:val="00142B5D"/>
    <w:rsid w:val="00142DB3"/>
    <w:rsid w:val="00142F05"/>
    <w:rsid w:val="0014369C"/>
    <w:rsid w:val="00143949"/>
    <w:rsid w:val="001442BD"/>
    <w:rsid w:val="00144823"/>
    <w:rsid w:val="00144CB4"/>
    <w:rsid w:val="00144DDE"/>
    <w:rsid w:val="0014541B"/>
    <w:rsid w:val="001457CD"/>
    <w:rsid w:val="00145EE1"/>
    <w:rsid w:val="001460EF"/>
    <w:rsid w:val="001463E2"/>
    <w:rsid w:val="00146677"/>
    <w:rsid w:val="0014673B"/>
    <w:rsid w:val="001467DD"/>
    <w:rsid w:val="00147097"/>
    <w:rsid w:val="001470D8"/>
    <w:rsid w:val="00147339"/>
    <w:rsid w:val="00147781"/>
    <w:rsid w:val="00147964"/>
    <w:rsid w:val="00147D31"/>
    <w:rsid w:val="00150540"/>
    <w:rsid w:val="00150593"/>
    <w:rsid w:val="00150E30"/>
    <w:rsid w:val="00150E6E"/>
    <w:rsid w:val="0015151B"/>
    <w:rsid w:val="0015186E"/>
    <w:rsid w:val="001518D2"/>
    <w:rsid w:val="00151B84"/>
    <w:rsid w:val="00151FAB"/>
    <w:rsid w:val="00152FF1"/>
    <w:rsid w:val="00153449"/>
    <w:rsid w:val="00153470"/>
    <w:rsid w:val="001536D0"/>
    <w:rsid w:val="00153B30"/>
    <w:rsid w:val="00153DAD"/>
    <w:rsid w:val="00155377"/>
    <w:rsid w:val="001555C9"/>
    <w:rsid w:val="00155809"/>
    <w:rsid w:val="0015658A"/>
    <w:rsid w:val="001573AF"/>
    <w:rsid w:val="00157BAA"/>
    <w:rsid w:val="00157BAB"/>
    <w:rsid w:val="00157C86"/>
    <w:rsid w:val="00157F6E"/>
    <w:rsid w:val="00160104"/>
    <w:rsid w:val="0016017F"/>
    <w:rsid w:val="0016031F"/>
    <w:rsid w:val="0016095A"/>
    <w:rsid w:val="00160968"/>
    <w:rsid w:val="00160A90"/>
    <w:rsid w:val="00160AD6"/>
    <w:rsid w:val="00160C3E"/>
    <w:rsid w:val="00160F03"/>
    <w:rsid w:val="0016131F"/>
    <w:rsid w:val="00161322"/>
    <w:rsid w:val="00161614"/>
    <w:rsid w:val="001619C7"/>
    <w:rsid w:val="00161A87"/>
    <w:rsid w:val="00161F33"/>
    <w:rsid w:val="00162381"/>
    <w:rsid w:val="00162839"/>
    <w:rsid w:val="00162D17"/>
    <w:rsid w:val="00162E9E"/>
    <w:rsid w:val="00163007"/>
    <w:rsid w:val="001634E7"/>
    <w:rsid w:val="00163A43"/>
    <w:rsid w:val="00163C2B"/>
    <w:rsid w:val="00164111"/>
    <w:rsid w:val="00164775"/>
    <w:rsid w:val="00164A6B"/>
    <w:rsid w:val="00164A8D"/>
    <w:rsid w:val="00164DDE"/>
    <w:rsid w:val="00164E4D"/>
    <w:rsid w:val="00165216"/>
    <w:rsid w:val="00165FF9"/>
    <w:rsid w:val="00166587"/>
    <w:rsid w:val="001667E2"/>
    <w:rsid w:val="00166AEE"/>
    <w:rsid w:val="00166B15"/>
    <w:rsid w:val="00166DE3"/>
    <w:rsid w:val="0016727F"/>
    <w:rsid w:val="0016734C"/>
    <w:rsid w:val="00167D43"/>
    <w:rsid w:val="0017027C"/>
    <w:rsid w:val="00170418"/>
    <w:rsid w:val="001704D1"/>
    <w:rsid w:val="00171DFA"/>
    <w:rsid w:val="00171F64"/>
    <w:rsid w:val="001720B9"/>
    <w:rsid w:val="0017217E"/>
    <w:rsid w:val="00172602"/>
    <w:rsid w:val="001726ED"/>
    <w:rsid w:val="00172AE8"/>
    <w:rsid w:val="001730A6"/>
    <w:rsid w:val="00173756"/>
    <w:rsid w:val="001739C0"/>
    <w:rsid w:val="00173C14"/>
    <w:rsid w:val="001740F2"/>
    <w:rsid w:val="0017415D"/>
    <w:rsid w:val="001743BD"/>
    <w:rsid w:val="0017452C"/>
    <w:rsid w:val="00174725"/>
    <w:rsid w:val="00174833"/>
    <w:rsid w:val="00174AD3"/>
    <w:rsid w:val="00175083"/>
    <w:rsid w:val="00175B0E"/>
    <w:rsid w:val="00175E6D"/>
    <w:rsid w:val="00176F4B"/>
    <w:rsid w:val="00180752"/>
    <w:rsid w:val="00180926"/>
    <w:rsid w:val="00180D5A"/>
    <w:rsid w:val="00181482"/>
    <w:rsid w:val="0018242D"/>
    <w:rsid w:val="0018258D"/>
    <w:rsid w:val="001827B7"/>
    <w:rsid w:val="001828A4"/>
    <w:rsid w:val="0018298A"/>
    <w:rsid w:val="00182F3B"/>
    <w:rsid w:val="00182F80"/>
    <w:rsid w:val="00182FB3"/>
    <w:rsid w:val="001834BD"/>
    <w:rsid w:val="0018366C"/>
    <w:rsid w:val="0018393F"/>
    <w:rsid w:val="00183FE7"/>
    <w:rsid w:val="0018419E"/>
    <w:rsid w:val="001842D6"/>
    <w:rsid w:val="00184657"/>
    <w:rsid w:val="00184A49"/>
    <w:rsid w:val="00184F9D"/>
    <w:rsid w:val="00185129"/>
    <w:rsid w:val="001852F4"/>
    <w:rsid w:val="0018619D"/>
    <w:rsid w:val="00186382"/>
    <w:rsid w:val="00186781"/>
    <w:rsid w:val="001867D7"/>
    <w:rsid w:val="00186C85"/>
    <w:rsid w:val="00186D6E"/>
    <w:rsid w:val="00186F34"/>
    <w:rsid w:val="00186F71"/>
    <w:rsid w:val="00186FFE"/>
    <w:rsid w:val="001871BB"/>
    <w:rsid w:val="00187928"/>
    <w:rsid w:val="00187E06"/>
    <w:rsid w:val="00190111"/>
    <w:rsid w:val="00190D2E"/>
    <w:rsid w:val="00191F01"/>
    <w:rsid w:val="001921B3"/>
    <w:rsid w:val="0019274E"/>
    <w:rsid w:val="00192862"/>
    <w:rsid w:val="00192C7C"/>
    <w:rsid w:val="00193203"/>
    <w:rsid w:val="0019366B"/>
    <w:rsid w:val="00193974"/>
    <w:rsid w:val="001939F9"/>
    <w:rsid w:val="00193A21"/>
    <w:rsid w:val="00193AD5"/>
    <w:rsid w:val="001942A4"/>
    <w:rsid w:val="001943D1"/>
    <w:rsid w:val="001946B0"/>
    <w:rsid w:val="00194E4D"/>
    <w:rsid w:val="00195063"/>
    <w:rsid w:val="00195159"/>
    <w:rsid w:val="001952BD"/>
    <w:rsid w:val="001954A4"/>
    <w:rsid w:val="00195855"/>
    <w:rsid w:val="001961C4"/>
    <w:rsid w:val="00196679"/>
    <w:rsid w:val="00196AFC"/>
    <w:rsid w:val="00196D07"/>
    <w:rsid w:val="00196D19"/>
    <w:rsid w:val="0019751C"/>
    <w:rsid w:val="00197713"/>
    <w:rsid w:val="00197890"/>
    <w:rsid w:val="00197999"/>
    <w:rsid w:val="00197B47"/>
    <w:rsid w:val="001A07A9"/>
    <w:rsid w:val="001A0A5A"/>
    <w:rsid w:val="001A0BAB"/>
    <w:rsid w:val="001A1134"/>
    <w:rsid w:val="001A1220"/>
    <w:rsid w:val="001A13AD"/>
    <w:rsid w:val="001A15C4"/>
    <w:rsid w:val="001A18C8"/>
    <w:rsid w:val="001A2103"/>
    <w:rsid w:val="001A2215"/>
    <w:rsid w:val="001A2D7C"/>
    <w:rsid w:val="001A2FB5"/>
    <w:rsid w:val="001A3785"/>
    <w:rsid w:val="001A3A3A"/>
    <w:rsid w:val="001A3D3C"/>
    <w:rsid w:val="001A3FD9"/>
    <w:rsid w:val="001A4481"/>
    <w:rsid w:val="001A471C"/>
    <w:rsid w:val="001A4ABB"/>
    <w:rsid w:val="001A4DC3"/>
    <w:rsid w:val="001A51B9"/>
    <w:rsid w:val="001A52EF"/>
    <w:rsid w:val="001A58A5"/>
    <w:rsid w:val="001A67C7"/>
    <w:rsid w:val="001A7035"/>
    <w:rsid w:val="001A7254"/>
    <w:rsid w:val="001A7721"/>
    <w:rsid w:val="001A78DE"/>
    <w:rsid w:val="001B036D"/>
    <w:rsid w:val="001B0382"/>
    <w:rsid w:val="001B0EE8"/>
    <w:rsid w:val="001B1B16"/>
    <w:rsid w:val="001B1BA5"/>
    <w:rsid w:val="001B1C24"/>
    <w:rsid w:val="001B1F84"/>
    <w:rsid w:val="001B2279"/>
    <w:rsid w:val="001B2509"/>
    <w:rsid w:val="001B317C"/>
    <w:rsid w:val="001B358D"/>
    <w:rsid w:val="001B3712"/>
    <w:rsid w:val="001B3CB4"/>
    <w:rsid w:val="001B3CE6"/>
    <w:rsid w:val="001B4212"/>
    <w:rsid w:val="001B45B0"/>
    <w:rsid w:val="001B480D"/>
    <w:rsid w:val="001B56D3"/>
    <w:rsid w:val="001B5B4D"/>
    <w:rsid w:val="001B5C33"/>
    <w:rsid w:val="001B5D4F"/>
    <w:rsid w:val="001B5E9D"/>
    <w:rsid w:val="001B6A51"/>
    <w:rsid w:val="001B75DF"/>
    <w:rsid w:val="001B7886"/>
    <w:rsid w:val="001C0226"/>
    <w:rsid w:val="001C0E44"/>
    <w:rsid w:val="001C0F83"/>
    <w:rsid w:val="001C1A3C"/>
    <w:rsid w:val="001C1FAC"/>
    <w:rsid w:val="001C25BF"/>
    <w:rsid w:val="001C27A0"/>
    <w:rsid w:val="001C2C02"/>
    <w:rsid w:val="001C2D89"/>
    <w:rsid w:val="001C2F1E"/>
    <w:rsid w:val="001C2F9E"/>
    <w:rsid w:val="001C3449"/>
    <w:rsid w:val="001C35A4"/>
    <w:rsid w:val="001C3656"/>
    <w:rsid w:val="001C38C9"/>
    <w:rsid w:val="001C44D6"/>
    <w:rsid w:val="001C480E"/>
    <w:rsid w:val="001C5307"/>
    <w:rsid w:val="001C5322"/>
    <w:rsid w:val="001C563D"/>
    <w:rsid w:val="001C595D"/>
    <w:rsid w:val="001C5C4A"/>
    <w:rsid w:val="001C5C84"/>
    <w:rsid w:val="001C5CC5"/>
    <w:rsid w:val="001C5E07"/>
    <w:rsid w:val="001C60B3"/>
    <w:rsid w:val="001C62A9"/>
    <w:rsid w:val="001C671C"/>
    <w:rsid w:val="001C6760"/>
    <w:rsid w:val="001C68B1"/>
    <w:rsid w:val="001C6BC3"/>
    <w:rsid w:val="001C7E1F"/>
    <w:rsid w:val="001D0FCF"/>
    <w:rsid w:val="001D10DC"/>
    <w:rsid w:val="001D1915"/>
    <w:rsid w:val="001D1B8D"/>
    <w:rsid w:val="001D2A86"/>
    <w:rsid w:val="001D2D6D"/>
    <w:rsid w:val="001D3D17"/>
    <w:rsid w:val="001D5341"/>
    <w:rsid w:val="001D56AA"/>
    <w:rsid w:val="001D5926"/>
    <w:rsid w:val="001D6B93"/>
    <w:rsid w:val="001D6F1B"/>
    <w:rsid w:val="001D7032"/>
    <w:rsid w:val="001D75D7"/>
    <w:rsid w:val="001D77F5"/>
    <w:rsid w:val="001D7908"/>
    <w:rsid w:val="001E02CC"/>
    <w:rsid w:val="001E034C"/>
    <w:rsid w:val="001E0359"/>
    <w:rsid w:val="001E03D2"/>
    <w:rsid w:val="001E04DE"/>
    <w:rsid w:val="001E0D96"/>
    <w:rsid w:val="001E0F5A"/>
    <w:rsid w:val="001E1183"/>
    <w:rsid w:val="001E11A9"/>
    <w:rsid w:val="001E1219"/>
    <w:rsid w:val="001E129A"/>
    <w:rsid w:val="001E1599"/>
    <w:rsid w:val="001E1B30"/>
    <w:rsid w:val="001E214C"/>
    <w:rsid w:val="001E26FF"/>
    <w:rsid w:val="001E2743"/>
    <w:rsid w:val="001E2754"/>
    <w:rsid w:val="001E2810"/>
    <w:rsid w:val="001E2EEB"/>
    <w:rsid w:val="001E470B"/>
    <w:rsid w:val="001E4DC9"/>
    <w:rsid w:val="001E5330"/>
    <w:rsid w:val="001E5533"/>
    <w:rsid w:val="001E6CE0"/>
    <w:rsid w:val="001E6F9D"/>
    <w:rsid w:val="001E70F1"/>
    <w:rsid w:val="001E7193"/>
    <w:rsid w:val="001E7454"/>
    <w:rsid w:val="001E7A7E"/>
    <w:rsid w:val="001E7C94"/>
    <w:rsid w:val="001E7D10"/>
    <w:rsid w:val="001E7E40"/>
    <w:rsid w:val="001F0736"/>
    <w:rsid w:val="001F0808"/>
    <w:rsid w:val="001F0909"/>
    <w:rsid w:val="001F0E17"/>
    <w:rsid w:val="001F121F"/>
    <w:rsid w:val="001F1433"/>
    <w:rsid w:val="001F160D"/>
    <w:rsid w:val="001F1F1C"/>
    <w:rsid w:val="001F217A"/>
    <w:rsid w:val="001F21B9"/>
    <w:rsid w:val="001F28EB"/>
    <w:rsid w:val="001F2B50"/>
    <w:rsid w:val="001F2E31"/>
    <w:rsid w:val="001F2F81"/>
    <w:rsid w:val="001F310D"/>
    <w:rsid w:val="001F327F"/>
    <w:rsid w:val="001F33A4"/>
    <w:rsid w:val="001F3689"/>
    <w:rsid w:val="001F3867"/>
    <w:rsid w:val="001F3E6D"/>
    <w:rsid w:val="001F41B8"/>
    <w:rsid w:val="001F437C"/>
    <w:rsid w:val="001F498E"/>
    <w:rsid w:val="001F5572"/>
    <w:rsid w:val="001F56E8"/>
    <w:rsid w:val="001F5849"/>
    <w:rsid w:val="001F5C75"/>
    <w:rsid w:val="001F5D92"/>
    <w:rsid w:val="001F6963"/>
    <w:rsid w:val="001F69DC"/>
    <w:rsid w:val="001F71D2"/>
    <w:rsid w:val="001F7485"/>
    <w:rsid w:val="001F76FB"/>
    <w:rsid w:val="002007D1"/>
    <w:rsid w:val="002009A2"/>
    <w:rsid w:val="00200A3C"/>
    <w:rsid w:val="002010BB"/>
    <w:rsid w:val="002010F0"/>
    <w:rsid w:val="002016D7"/>
    <w:rsid w:val="00201708"/>
    <w:rsid w:val="00201E96"/>
    <w:rsid w:val="00202146"/>
    <w:rsid w:val="00202383"/>
    <w:rsid w:val="00202655"/>
    <w:rsid w:val="00203020"/>
    <w:rsid w:val="00203046"/>
    <w:rsid w:val="0020338A"/>
    <w:rsid w:val="0020357D"/>
    <w:rsid w:val="00203941"/>
    <w:rsid w:val="00203DFC"/>
    <w:rsid w:val="00203F25"/>
    <w:rsid w:val="00204AD7"/>
    <w:rsid w:val="002052B8"/>
    <w:rsid w:val="002053A2"/>
    <w:rsid w:val="002057DF"/>
    <w:rsid w:val="00205D45"/>
    <w:rsid w:val="00205E03"/>
    <w:rsid w:val="00206AAE"/>
    <w:rsid w:val="00206E76"/>
    <w:rsid w:val="002072F3"/>
    <w:rsid w:val="0020738F"/>
    <w:rsid w:val="0020743B"/>
    <w:rsid w:val="002077B5"/>
    <w:rsid w:val="00207972"/>
    <w:rsid w:val="002079FA"/>
    <w:rsid w:val="00210A81"/>
    <w:rsid w:val="00211211"/>
    <w:rsid w:val="00211483"/>
    <w:rsid w:val="002114F5"/>
    <w:rsid w:val="0021246A"/>
    <w:rsid w:val="00212A4D"/>
    <w:rsid w:val="00212A64"/>
    <w:rsid w:val="00212FBF"/>
    <w:rsid w:val="0021316E"/>
    <w:rsid w:val="00213527"/>
    <w:rsid w:val="002139AC"/>
    <w:rsid w:val="00213C42"/>
    <w:rsid w:val="00213E54"/>
    <w:rsid w:val="00213EC4"/>
    <w:rsid w:val="002140EC"/>
    <w:rsid w:val="00214B0F"/>
    <w:rsid w:val="00214BA8"/>
    <w:rsid w:val="00214C4F"/>
    <w:rsid w:val="00214FDF"/>
    <w:rsid w:val="0021507A"/>
    <w:rsid w:val="002154B2"/>
    <w:rsid w:val="002158A4"/>
    <w:rsid w:val="002159F2"/>
    <w:rsid w:val="00215DBE"/>
    <w:rsid w:val="00216062"/>
    <w:rsid w:val="00216348"/>
    <w:rsid w:val="00216682"/>
    <w:rsid w:val="002168F5"/>
    <w:rsid w:val="00217235"/>
    <w:rsid w:val="002176CE"/>
    <w:rsid w:val="002177F6"/>
    <w:rsid w:val="0021781A"/>
    <w:rsid w:val="00220F16"/>
    <w:rsid w:val="00220F6B"/>
    <w:rsid w:val="00221232"/>
    <w:rsid w:val="002218F4"/>
    <w:rsid w:val="002219A7"/>
    <w:rsid w:val="002224EB"/>
    <w:rsid w:val="002229EB"/>
    <w:rsid w:val="00222C71"/>
    <w:rsid w:val="00223188"/>
    <w:rsid w:val="00223427"/>
    <w:rsid w:val="0022397A"/>
    <w:rsid w:val="00223A93"/>
    <w:rsid w:val="00223A9D"/>
    <w:rsid w:val="00223BD9"/>
    <w:rsid w:val="00224267"/>
    <w:rsid w:val="00224DF8"/>
    <w:rsid w:val="00224E76"/>
    <w:rsid w:val="00225B48"/>
    <w:rsid w:val="00225C8C"/>
    <w:rsid w:val="002263DA"/>
    <w:rsid w:val="002263F8"/>
    <w:rsid w:val="00226720"/>
    <w:rsid w:val="00226F3C"/>
    <w:rsid w:val="002276D7"/>
    <w:rsid w:val="00227BD0"/>
    <w:rsid w:val="002301D3"/>
    <w:rsid w:val="0023041D"/>
    <w:rsid w:val="0023058E"/>
    <w:rsid w:val="00230C8B"/>
    <w:rsid w:val="0023120B"/>
    <w:rsid w:val="0023174B"/>
    <w:rsid w:val="00231E92"/>
    <w:rsid w:val="00232516"/>
    <w:rsid w:val="002327D3"/>
    <w:rsid w:val="002330F9"/>
    <w:rsid w:val="002332C3"/>
    <w:rsid w:val="0023348E"/>
    <w:rsid w:val="002334E3"/>
    <w:rsid w:val="0023392F"/>
    <w:rsid w:val="0023393C"/>
    <w:rsid w:val="00233CF8"/>
    <w:rsid w:val="00233F14"/>
    <w:rsid w:val="00234230"/>
    <w:rsid w:val="002342A3"/>
    <w:rsid w:val="0023485C"/>
    <w:rsid w:val="0023487D"/>
    <w:rsid w:val="00234897"/>
    <w:rsid w:val="00234B36"/>
    <w:rsid w:val="00234EBC"/>
    <w:rsid w:val="002354B6"/>
    <w:rsid w:val="002359AC"/>
    <w:rsid w:val="00235A36"/>
    <w:rsid w:val="00235D1D"/>
    <w:rsid w:val="00236173"/>
    <w:rsid w:val="00236408"/>
    <w:rsid w:val="00236642"/>
    <w:rsid w:val="00236693"/>
    <w:rsid w:val="00236753"/>
    <w:rsid w:val="00236AA6"/>
    <w:rsid w:val="00236D8A"/>
    <w:rsid w:val="0023707A"/>
    <w:rsid w:val="0023708B"/>
    <w:rsid w:val="0023737E"/>
    <w:rsid w:val="0023791B"/>
    <w:rsid w:val="00237AB0"/>
    <w:rsid w:val="002401BC"/>
    <w:rsid w:val="0024071A"/>
    <w:rsid w:val="00240C40"/>
    <w:rsid w:val="00240EBB"/>
    <w:rsid w:val="00241076"/>
    <w:rsid w:val="00241114"/>
    <w:rsid w:val="00241522"/>
    <w:rsid w:val="002419E3"/>
    <w:rsid w:val="00241CE8"/>
    <w:rsid w:val="002425B0"/>
    <w:rsid w:val="00242A51"/>
    <w:rsid w:val="00242F2C"/>
    <w:rsid w:val="00243772"/>
    <w:rsid w:val="00243799"/>
    <w:rsid w:val="002439E1"/>
    <w:rsid w:val="002444AB"/>
    <w:rsid w:val="00244AC3"/>
    <w:rsid w:val="00245184"/>
    <w:rsid w:val="00246F22"/>
    <w:rsid w:val="00247050"/>
    <w:rsid w:val="00247280"/>
    <w:rsid w:val="002473D3"/>
    <w:rsid w:val="002479B9"/>
    <w:rsid w:val="00247DB9"/>
    <w:rsid w:val="00247DBA"/>
    <w:rsid w:val="00247F48"/>
    <w:rsid w:val="00247FDE"/>
    <w:rsid w:val="0025016F"/>
    <w:rsid w:val="0025028E"/>
    <w:rsid w:val="00250BBA"/>
    <w:rsid w:val="00250E18"/>
    <w:rsid w:val="00250F12"/>
    <w:rsid w:val="00251247"/>
    <w:rsid w:val="002518F4"/>
    <w:rsid w:val="00251B8D"/>
    <w:rsid w:val="00251DF1"/>
    <w:rsid w:val="002520D2"/>
    <w:rsid w:val="0025247B"/>
    <w:rsid w:val="0025259A"/>
    <w:rsid w:val="0025286A"/>
    <w:rsid w:val="002529D0"/>
    <w:rsid w:val="00252CF5"/>
    <w:rsid w:val="00252D0B"/>
    <w:rsid w:val="00252E6B"/>
    <w:rsid w:val="00252F32"/>
    <w:rsid w:val="00253409"/>
    <w:rsid w:val="0025356E"/>
    <w:rsid w:val="0025357F"/>
    <w:rsid w:val="00253592"/>
    <w:rsid w:val="002538A9"/>
    <w:rsid w:val="00253E48"/>
    <w:rsid w:val="00253EAB"/>
    <w:rsid w:val="002544C0"/>
    <w:rsid w:val="00254C0D"/>
    <w:rsid w:val="002550B0"/>
    <w:rsid w:val="00255279"/>
    <w:rsid w:val="0025573E"/>
    <w:rsid w:val="0025589D"/>
    <w:rsid w:val="00255C92"/>
    <w:rsid w:val="002566BF"/>
    <w:rsid w:val="002569A2"/>
    <w:rsid w:val="002569CC"/>
    <w:rsid w:val="002570AA"/>
    <w:rsid w:val="0026002C"/>
    <w:rsid w:val="002607A3"/>
    <w:rsid w:val="00261190"/>
    <w:rsid w:val="00261BE0"/>
    <w:rsid w:val="00261F92"/>
    <w:rsid w:val="002626B1"/>
    <w:rsid w:val="00262770"/>
    <w:rsid w:val="002629A6"/>
    <w:rsid w:val="00262AA7"/>
    <w:rsid w:val="00262C49"/>
    <w:rsid w:val="00263230"/>
    <w:rsid w:val="00263414"/>
    <w:rsid w:val="0026343B"/>
    <w:rsid w:val="002634F7"/>
    <w:rsid w:val="00263722"/>
    <w:rsid w:val="00263E54"/>
    <w:rsid w:val="00263F91"/>
    <w:rsid w:val="0026476C"/>
    <w:rsid w:val="00264C90"/>
    <w:rsid w:val="00264EF2"/>
    <w:rsid w:val="002656D2"/>
    <w:rsid w:val="00265940"/>
    <w:rsid w:val="00265C36"/>
    <w:rsid w:val="00266373"/>
    <w:rsid w:val="00266847"/>
    <w:rsid w:val="00266A7F"/>
    <w:rsid w:val="00266E19"/>
    <w:rsid w:val="00266F86"/>
    <w:rsid w:val="0026709B"/>
    <w:rsid w:val="002674A8"/>
    <w:rsid w:val="00267C4D"/>
    <w:rsid w:val="00267E2F"/>
    <w:rsid w:val="0027018D"/>
    <w:rsid w:val="00270822"/>
    <w:rsid w:val="00270B67"/>
    <w:rsid w:val="00270D25"/>
    <w:rsid w:val="00270F0B"/>
    <w:rsid w:val="00270F0F"/>
    <w:rsid w:val="00270F8C"/>
    <w:rsid w:val="002711AE"/>
    <w:rsid w:val="0027149C"/>
    <w:rsid w:val="00271988"/>
    <w:rsid w:val="00271D2A"/>
    <w:rsid w:val="002736D1"/>
    <w:rsid w:val="00273FA7"/>
    <w:rsid w:val="00273FB4"/>
    <w:rsid w:val="00274913"/>
    <w:rsid w:val="00274AFE"/>
    <w:rsid w:val="00274C19"/>
    <w:rsid w:val="00274F33"/>
    <w:rsid w:val="00275181"/>
    <w:rsid w:val="00275230"/>
    <w:rsid w:val="0027591F"/>
    <w:rsid w:val="00275982"/>
    <w:rsid w:val="00275CC0"/>
    <w:rsid w:val="002764BC"/>
    <w:rsid w:val="0027655A"/>
    <w:rsid w:val="002765E8"/>
    <w:rsid w:val="00276C77"/>
    <w:rsid w:val="00276D31"/>
    <w:rsid w:val="00276E24"/>
    <w:rsid w:val="00276EC3"/>
    <w:rsid w:val="00276EF8"/>
    <w:rsid w:val="0027736A"/>
    <w:rsid w:val="00277739"/>
    <w:rsid w:val="00280ACD"/>
    <w:rsid w:val="002817EC"/>
    <w:rsid w:val="00281C98"/>
    <w:rsid w:val="00281F90"/>
    <w:rsid w:val="0028212F"/>
    <w:rsid w:val="00282702"/>
    <w:rsid w:val="002827A9"/>
    <w:rsid w:val="00282A2C"/>
    <w:rsid w:val="00282A69"/>
    <w:rsid w:val="00282B2F"/>
    <w:rsid w:val="00282DD6"/>
    <w:rsid w:val="002836C3"/>
    <w:rsid w:val="002836E0"/>
    <w:rsid w:val="0028381C"/>
    <w:rsid w:val="0028386B"/>
    <w:rsid w:val="002839A7"/>
    <w:rsid w:val="00283F44"/>
    <w:rsid w:val="002843A2"/>
    <w:rsid w:val="0028458B"/>
    <w:rsid w:val="0028458F"/>
    <w:rsid w:val="002845E4"/>
    <w:rsid w:val="002846A2"/>
    <w:rsid w:val="00284A8C"/>
    <w:rsid w:val="00284E33"/>
    <w:rsid w:val="002859E3"/>
    <w:rsid w:val="00285B84"/>
    <w:rsid w:val="00285E1E"/>
    <w:rsid w:val="00286926"/>
    <w:rsid w:val="00286991"/>
    <w:rsid w:val="002869C0"/>
    <w:rsid w:val="00286D61"/>
    <w:rsid w:val="00286D68"/>
    <w:rsid w:val="0028763F"/>
    <w:rsid w:val="00290095"/>
    <w:rsid w:val="002901B9"/>
    <w:rsid w:val="002901DD"/>
    <w:rsid w:val="002903E4"/>
    <w:rsid w:val="00290C8B"/>
    <w:rsid w:val="00291349"/>
    <w:rsid w:val="002916B9"/>
    <w:rsid w:val="00291D8E"/>
    <w:rsid w:val="00291F7A"/>
    <w:rsid w:val="00292760"/>
    <w:rsid w:val="002928EB"/>
    <w:rsid w:val="00292A43"/>
    <w:rsid w:val="00293F2C"/>
    <w:rsid w:val="00294083"/>
    <w:rsid w:val="00294385"/>
    <w:rsid w:val="00295C5B"/>
    <w:rsid w:val="00295E44"/>
    <w:rsid w:val="002964FD"/>
    <w:rsid w:val="00296C94"/>
    <w:rsid w:val="00296E5E"/>
    <w:rsid w:val="00296F3C"/>
    <w:rsid w:val="00297B0F"/>
    <w:rsid w:val="00297EB0"/>
    <w:rsid w:val="00297EFE"/>
    <w:rsid w:val="002A00C0"/>
    <w:rsid w:val="002A0494"/>
    <w:rsid w:val="002A063F"/>
    <w:rsid w:val="002A0672"/>
    <w:rsid w:val="002A087E"/>
    <w:rsid w:val="002A107C"/>
    <w:rsid w:val="002A137C"/>
    <w:rsid w:val="002A19C7"/>
    <w:rsid w:val="002A1DA2"/>
    <w:rsid w:val="002A2AFC"/>
    <w:rsid w:val="002A30A3"/>
    <w:rsid w:val="002A35EA"/>
    <w:rsid w:val="002A4022"/>
    <w:rsid w:val="002A49F5"/>
    <w:rsid w:val="002A4C8F"/>
    <w:rsid w:val="002A4E47"/>
    <w:rsid w:val="002A5298"/>
    <w:rsid w:val="002A6103"/>
    <w:rsid w:val="002A6824"/>
    <w:rsid w:val="002A6BFA"/>
    <w:rsid w:val="002A6C64"/>
    <w:rsid w:val="002A77BD"/>
    <w:rsid w:val="002A7F17"/>
    <w:rsid w:val="002A7F79"/>
    <w:rsid w:val="002B005D"/>
    <w:rsid w:val="002B07A8"/>
    <w:rsid w:val="002B13E7"/>
    <w:rsid w:val="002B1479"/>
    <w:rsid w:val="002B1D65"/>
    <w:rsid w:val="002B212D"/>
    <w:rsid w:val="002B22D7"/>
    <w:rsid w:val="002B2403"/>
    <w:rsid w:val="002B351B"/>
    <w:rsid w:val="002B36DF"/>
    <w:rsid w:val="002B3850"/>
    <w:rsid w:val="002B3B7C"/>
    <w:rsid w:val="002B3D3C"/>
    <w:rsid w:val="002B3FA3"/>
    <w:rsid w:val="002B4FDD"/>
    <w:rsid w:val="002B5917"/>
    <w:rsid w:val="002B605E"/>
    <w:rsid w:val="002B6F6F"/>
    <w:rsid w:val="002B7034"/>
    <w:rsid w:val="002B7064"/>
    <w:rsid w:val="002B7A93"/>
    <w:rsid w:val="002B7B49"/>
    <w:rsid w:val="002C0246"/>
    <w:rsid w:val="002C04A2"/>
    <w:rsid w:val="002C0520"/>
    <w:rsid w:val="002C055C"/>
    <w:rsid w:val="002C0606"/>
    <w:rsid w:val="002C0B8A"/>
    <w:rsid w:val="002C0D38"/>
    <w:rsid w:val="002C1096"/>
    <w:rsid w:val="002C1D6B"/>
    <w:rsid w:val="002C213F"/>
    <w:rsid w:val="002C2191"/>
    <w:rsid w:val="002C222C"/>
    <w:rsid w:val="002C2238"/>
    <w:rsid w:val="002C258C"/>
    <w:rsid w:val="002C291C"/>
    <w:rsid w:val="002C2C80"/>
    <w:rsid w:val="002C323B"/>
    <w:rsid w:val="002C32B1"/>
    <w:rsid w:val="002C3726"/>
    <w:rsid w:val="002C3984"/>
    <w:rsid w:val="002C3B5D"/>
    <w:rsid w:val="002C4D96"/>
    <w:rsid w:val="002C508D"/>
    <w:rsid w:val="002C50AA"/>
    <w:rsid w:val="002C51AB"/>
    <w:rsid w:val="002C5830"/>
    <w:rsid w:val="002C5858"/>
    <w:rsid w:val="002C5A09"/>
    <w:rsid w:val="002C5D06"/>
    <w:rsid w:val="002C5E09"/>
    <w:rsid w:val="002C640D"/>
    <w:rsid w:val="002C64D3"/>
    <w:rsid w:val="002C76BB"/>
    <w:rsid w:val="002C7999"/>
    <w:rsid w:val="002C7B87"/>
    <w:rsid w:val="002D004B"/>
    <w:rsid w:val="002D0557"/>
    <w:rsid w:val="002D0F11"/>
    <w:rsid w:val="002D1D6E"/>
    <w:rsid w:val="002D3186"/>
    <w:rsid w:val="002D329F"/>
    <w:rsid w:val="002D32C7"/>
    <w:rsid w:val="002D34E3"/>
    <w:rsid w:val="002D35EA"/>
    <w:rsid w:val="002D38B5"/>
    <w:rsid w:val="002D3D24"/>
    <w:rsid w:val="002D3D37"/>
    <w:rsid w:val="002D3DEE"/>
    <w:rsid w:val="002D3E5C"/>
    <w:rsid w:val="002D40DE"/>
    <w:rsid w:val="002D480D"/>
    <w:rsid w:val="002D49CE"/>
    <w:rsid w:val="002D522B"/>
    <w:rsid w:val="002D57A1"/>
    <w:rsid w:val="002D593C"/>
    <w:rsid w:val="002D6227"/>
    <w:rsid w:val="002D6378"/>
    <w:rsid w:val="002D6890"/>
    <w:rsid w:val="002D727A"/>
    <w:rsid w:val="002D7DAC"/>
    <w:rsid w:val="002E0477"/>
    <w:rsid w:val="002E0C5E"/>
    <w:rsid w:val="002E14B7"/>
    <w:rsid w:val="002E1775"/>
    <w:rsid w:val="002E2821"/>
    <w:rsid w:val="002E2AF2"/>
    <w:rsid w:val="002E2CE7"/>
    <w:rsid w:val="002E2FDF"/>
    <w:rsid w:val="002E34FB"/>
    <w:rsid w:val="002E3A9B"/>
    <w:rsid w:val="002E3B48"/>
    <w:rsid w:val="002E4072"/>
    <w:rsid w:val="002E4DEA"/>
    <w:rsid w:val="002E503B"/>
    <w:rsid w:val="002E50F5"/>
    <w:rsid w:val="002E5237"/>
    <w:rsid w:val="002E5C18"/>
    <w:rsid w:val="002E5FEF"/>
    <w:rsid w:val="002E6928"/>
    <w:rsid w:val="002E6BA5"/>
    <w:rsid w:val="002E74A2"/>
    <w:rsid w:val="002E75DC"/>
    <w:rsid w:val="002F0176"/>
    <w:rsid w:val="002F0430"/>
    <w:rsid w:val="002F04DA"/>
    <w:rsid w:val="002F057D"/>
    <w:rsid w:val="002F0CCC"/>
    <w:rsid w:val="002F12DE"/>
    <w:rsid w:val="002F13CF"/>
    <w:rsid w:val="002F172E"/>
    <w:rsid w:val="002F1DEC"/>
    <w:rsid w:val="002F23CF"/>
    <w:rsid w:val="002F2624"/>
    <w:rsid w:val="002F38B6"/>
    <w:rsid w:val="002F3D92"/>
    <w:rsid w:val="002F3F7F"/>
    <w:rsid w:val="002F51F7"/>
    <w:rsid w:val="002F536E"/>
    <w:rsid w:val="002F581C"/>
    <w:rsid w:val="002F5C9B"/>
    <w:rsid w:val="002F65AB"/>
    <w:rsid w:val="002F6DCF"/>
    <w:rsid w:val="002F73B7"/>
    <w:rsid w:val="002F770B"/>
    <w:rsid w:val="002F7775"/>
    <w:rsid w:val="002F78BA"/>
    <w:rsid w:val="002F7B17"/>
    <w:rsid w:val="002F7BCE"/>
    <w:rsid w:val="003004A6"/>
    <w:rsid w:val="003011F2"/>
    <w:rsid w:val="00301DE4"/>
    <w:rsid w:val="00301E45"/>
    <w:rsid w:val="0030230A"/>
    <w:rsid w:val="00302505"/>
    <w:rsid w:val="0030280D"/>
    <w:rsid w:val="00302876"/>
    <w:rsid w:val="00302B94"/>
    <w:rsid w:val="003030E1"/>
    <w:rsid w:val="003038B1"/>
    <w:rsid w:val="00303E28"/>
    <w:rsid w:val="00303FEA"/>
    <w:rsid w:val="00304BA4"/>
    <w:rsid w:val="003053C5"/>
    <w:rsid w:val="00306838"/>
    <w:rsid w:val="003068EF"/>
    <w:rsid w:val="00306A61"/>
    <w:rsid w:val="00306B5C"/>
    <w:rsid w:val="00306EA8"/>
    <w:rsid w:val="00307355"/>
    <w:rsid w:val="0030757A"/>
    <w:rsid w:val="00307C08"/>
    <w:rsid w:val="00307E06"/>
    <w:rsid w:val="00310C35"/>
    <w:rsid w:val="00310E08"/>
    <w:rsid w:val="00311250"/>
    <w:rsid w:val="0031133B"/>
    <w:rsid w:val="0031171B"/>
    <w:rsid w:val="003121D6"/>
    <w:rsid w:val="0031222D"/>
    <w:rsid w:val="003129C8"/>
    <w:rsid w:val="00312AE5"/>
    <w:rsid w:val="00312D52"/>
    <w:rsid w:val="00312F97"/>
    <w:rsid w:val="00313197"/>
    <w:rsid w:val="003133B8"/>
    <w:rsid w:val="0031390A"/>
    <w:rsid w:val="0031391B"/>
    <w:rsid w:val="00313A4F"/>
    <w:rsid w:val="00314ED2"/>
    <w:rsid w:val="00315280"/>
    <w:rsid w:val="00315319"/>
    <w:rsid w:val="0031532F"/>
    <w:rsid w:val="00315483"/>
    <w:rsid w:val="003157D9"/>
    <w:rsid w:val="00315D54"/>
    <w:rsid w:val="003168E1"/>
    <w:rsid w:val="00316937"/>
    <w:rsid w:val="0031699A"/>
    <w:rsid w:val="00317684"/>
    <w:rsid w:val="003176B7"/>
    <w:rsid w:val="003200CA"/>
    <w:rsid w:val="0032087D"/>
    <w:rsid w:val="00320904"/>
    <w:rsid w:val="00320A68"/>
    <w:rsid w:val="00320D79"/>
    <w:rsid w:val="00320D89"/>
    <w:rsid w:val="00320E9E"/>
    <w:rsid w:val="0032107A"/>
    <w:rsid w:val="00321172"/>
    <w:rsid w:val="00321808"/>
    <w:rsid w:val="00321DFE"/>
    <w:rsid w:val="0032210C"/>
    <w:rsid w:val="003223D6"/>
    <w:rsid w:val="003225BD"/>
    <w:rsid w:val="0032270B"/>
    <w:rsid w:val="00322880"/>
    <w:rsid w:val="00322978"/>
    <w:rsid w:val="00323524"/>
    <w:rsid w:val="00323562"/>
    <w:rsid w:val="00323B0F"/>
    <w:rsid w:val="00324878"/>
    <w:rsid w:val="00324B64"/>
    <w:rsid w:val="00324E1E"/>
    <w:rsid w:val="00325580"/>
    <w:rsid w:val="00325909"/>
    <w:rsid w:val="00325F05"/>
    <w:rsid w:val="0032627A"/>
    <w:rsid w:val="003266D8"/>
    <w:rsid w:val="00326B5B"/>
    <w:rsid w:val="0033027B"/>
    <w:rsid w:val="0033084C"/>
    <w:rsid w:val="003309A3"/>
    <w:rsid w:val="00330B5D"/>
    <w:rsid w:val="00331342"/>
    <w:rsid w:val="00331947"/>
    <w:rsid w:val="00331A99"/>
    <w:rsid w:val="00331E65"/>
    <w:rsid w:val="00331E7C"/>
    <w:rsid w:val="003323D2"/>
    <w:rsid w:val="0033261B"/>
    <w:rsid w:val="003327C8"/>
    <w:rsid w:val="00332F27"/>
    <w:rsid w:val="00333111"/>
    <w:rsid w:val="003335BD"/>
    <w:rsid w:val="00333DBB"/>
    <w:rsid w:val="00333DE3"/>
    <w:rsid w:val="00333F9C"/>
    <w:rsid w:val="003344BA"/>
    <w:rsid w:val="0033458E"/>
    <w:rsid w:val="00334598"/>
    <w:rsid w:val="003345DC"/>
    <w:rsid w:val="00334A7F"/>
    <w:rsid w:val="00334CAB"/>
    <w:rsid w:val="0033541F"/>
    <w:rsid w:val="00335D80"/>
    <w:rsid w:val="00335D98"/>
    <w:rsid w:val="00335F92"/>
    <w:rsid w:val="00336220"/>
    <w:rsid w:val="0033785C"/>
    <w:rsid w:val="00337D4C"/>
    <w:rsid w:val="00337FC9"/>
    <w:rsid w:val="00340551"/>
    <w:rsid w:val="0034069E"/>
    <w:rsid w:val="0034074B"/>
    <w:rsid w:val="003408B3"/>
    <w:rsid w:val="00340ECD"/>
    <w:rsid w:val="00341086"/>
    <w:rsid w:val="0034126B"/>
    <w:rsid w:val="00341488"/>
    <w:rsid w:val="00341886"/>
    <w:rsid w:val="00341D48"/>
    <w:rsid w:val="00341DA0"/>
    <w:rsid w:val="00342134"/>
    <w:rsid w:val="00342321"/>
    <w:rsid w:val="00342648"/>
    <w:rsid w:val="00342EA0"/>
    <w:rsid w:val="00343042"/>
    <w:rsid w:val="003430EE"/>
    <w:rsid w:val="0034327F"/>
    <w:rsid w:val="00343397"/>
    <w:rsid w:val="00343790"/>
    <w:rsid w:val="00343D49"/>
    <w:rsid w:val="0034417E"/>
    <w:rsid w:val="00344A56"/>
    <w:rsid w:val="00344D0F"/>
    <w:rsid w:val="00344D42"/>
    <w:rsid w:val="00345394"/>
    <w:rsid w:val="00345B85"/>
    <w:rsid w:val="0034635A"/>
    <w:rsid w:val="00346AA5"/>
    <w:rsid w:val="00346C06"/>
    <w:rsid w:val="003471C5"/>
    <w:rsid w:val="00347287"/>
    <w:rsid w:val="0034733A"/>
    <w:rsid w:val="00347B90"/>
    <w:rsid w:val="00347EEB"/>
    <w:rsid w:val="003504D9"/>
    <w:rsid w:val="003506F4"/>
    <w:rsid w:val="00350831"/>
    <w:rsid w:val="00350B68"/>
    <w:rsid w:val="00351131"/>
    <w:rsid w:val="003512F2"/>
    <w:rsid w:val="00351833"/>
    <w:rsid w:val="00352796"/>
    <w:rsid w:val="00352938"/>
    <w:rsid w:val="003529B9"/>
    <w:rsid w:val="00352B4B"/>
    <w:rsid w:val="00352E36"/>
    <w:rsid w:val="00353112"/>
    <w:rsid w:val="00353573"/>
    <w:rsid w:val="0035387C"/>
    <w:rsid w:val="00353BA5"/>
    <w:rsid w:val="003540AB"/>
    <w:rsid w:val="003542E5"/>
    <w:rsid w:val="00354898"/>
    <w:rsid w:val="00354A1E"/>
    <w:rsid w:val="003554F5"/>
    <w:rsid w:val="00355642"/>
    <w:rsid w:val="003558F0"/>
    <w:rsid w:val="00355AE3"/>
    <w:rsid w:val="00356A76"/>
    <w:rsid w:val="00356E3E"/>
    <w:rsid w:val="003577F4"/>
    <w:rsid w:val="00357B53"/>
    <w:rsid w:val="00360453"/>
    <w:rsid w:val="00360E6D"/>
    <w:rsid w:val="00360F5A"/>
    <w:rsid w:val="0036109F"/>
    <w:rsid w:val="00361502"/>
    <w:rsid w:val="003616F9"/>
    <w:rsid w:val="00361A6D"/>
    <w:rsid w:val="00362502"/>
    <w:rsid w:val="003628E3"/>
    <w:rsid w:val="00362D76"/>
    <w:rsid w:val="00363226"/>
    <w:rsid w:val="00363428"/>
    <w:rsid w:val="00363451"/>
    <w:rsid w:val="00363CE1"/>
    <w:rsid w:val="0036408E"/>
    <w:rsid w:val="00364694"/>
    <w:rsid w:val="00364959"/>
    <w:rsid w:val="00364E6E"/>
    <w:rsid w:val="00364F8B"/>
    <w:rsid w:val="00365044"/>
    <w:rsid w:val="003655BB"/>
    <w:rsid w:val="00365668"/>
    <w:rsid w:val="0036577A"/>
    <w:rsid w:val="003658E9"/>
    <w:rsid w:val="00365DF8"/>
    <w:rsid w:val="003663BD"/>
    <w:rsid w:val="0036644F"/>
    <w:rsid w:val="003669B4"/>
    <w:rsid w:val="00366B15"/>
    <w:rsid w:val="00367098"/>
    <w:rsid w:val="003673F5"/>
    <w:rsid w:val="00367574"/>
    <w:rsid w:val="0036799A"/>
    <w:rsid w:val="00367ABB"/>
    <w:rsid w:val="00370828"/>
    <w:rsid w:val="00370BD8"/>
    <w:rsid w:val="00370EB6"/>
    <w:rsid w:val="00370EFA"/>
    <w:rsid w:val="00373384"/>
    <w:rsid w:val="00373B16"/>
    <w:rsid w:val="00373E27"/>
    <w:rsid w:val="00373FDE"/>
    <w:rsid w:val="0037440C"/>
    <w:rsid w:val="00374C26"/>
    <w:rsid w:val="00374CA2"/>
    <w:rsid w:val="00375201"/>
    <w:rsid w:val="0037545D"/>
    <w:rsid w:val="0037546B"/>
    <w:rsid w:val="00375D3F"/>
    <w:rsid w:val="00375DF2"/>
    <w:rsid w:val="00375E08"/>
    <w:rsid w:val="00376978"/>
    <w:rsid w:val="00376AC5"/>
    <w:rsid w:val="00376EEE"/>
    <w:rsid w:val="00376FF1"/>
    <w:rsid w:val="003770EB"/>
    <w:rsid w:val="00377C17"/>
    <w:rsid w:val="0038051D"/>
    <w:rsid w:val="0038057A"/>
    <w:rsid w:val="00380752"/>
    <w:rsid w:val="003807E7"/>
    <w:rsid w:val="0038096C"/>
    <w:rsid w:val="00380BB6"/>
    <w:rsid w:val="0038124B"/>
    <w:rsid w:val="003819DB"/>
    <w:rsid w:val="00381AD4"/>
    <w:rsid w:val="00381D0A"/>
    <w:rsid w:val="00381D9F"/>
    <w:rsid w:val="00382271"/>
    <w:rsid w:val="003829D0"/>
    <w:rsid w:val="00383045"/>
    <w:rsid w:val="00383548"/>
    <w:rsid w:val="003838FD"/>
    <w:rsid w:val="0038398C"/>
    <w:rsid w:val="00383A9C"/>
    <w:rsid w:val="00383C15"/>
    <w:rsid w:val="00383CD8"/>
    <w:rsid w:val="0038432C"/>
    <w:rsid w:val="0038468B"/>
    <w:rsid w:val="00384A22"/>
    <w:rsid w:val="00384CAB"/>
    <w:rsid w:val="00384D7D"/>
    <w:rsid w:val="0038504E"/>
    <w:rsid w:val="0038516A"/>
    <w:rsid w:val="003857AF"/>
    <w:rsid w:val="00385989"/>
    <w:rsid w:val="00386483"/>
    <w:rsid w:val="003866F7"/>
    <w:rsid w:val="003867F5"/>
    <w:rsid w:val="003868A9"/>
    <w:rsid w:val="00386F99"/>
    <w:rsid w:val="00387431"/>
    <w:rsid w:val="00387501"/>
    <w:rsid w:val="003877EB"/>
    <w:rsid w:val="003879E5"/>
    <w:rsid w:val="00390761"/>
    <w:rsid w:val="00390806"/>
    <w:rsid w:val="003909FB"/>
    <w:rsid w:val="00390E43"/>
    <w:rsid w:val="003913BF"/>
    <w:rsid w:val="00391591"/>
    <w:rsid w:val="003916B4"/>
    <w:rsid w:val="00391B7F"/>
    <w:rsid w:val="00391E9F"/>
    <w:rsid w:val="00392B65"/>
    <w:rsid w:val="00392BDE"/>
    <w:rsid w:val="00392C6F"/>
    <w:rsid w:val="003932ED"/>
    <w:rsid w:val="00393594"/>
    <w:rsid w:val="003935C4"/>
    <w:rsid w:val="003936BB"/>
    <w:rsid w:val="00394375"/>
    <w:rsid w:val="00394921"/>
    <w:rsid w:val="00394AB8"/>
    <w:rsid w:val="00394BAD"/>
    <w:rsid w:val="00394D51"/>
    <w:rsid w:val="00394FFA"/>
    <w:rsid w:val="00395527"/>
    <w:rsid w:val="003957C2"/>
    <w:rsid w:val="0039593A"/>
    <w:rsid w:val="003964E6"/>
    <w:rsid w:val="00396BF4"/>
    <w:rsid w:val="00396F87"/>
    <w:rsid w:val="00397214"/>
    <w:rsid w:val="003972AD"/>
    <w:rsid w:val="00397532"/>
    <w:rsid w:val="003A0386"/>
    <w:rsid w:val="003A08F4"/>
    <w:rsid w:val="003A0ECC"/>
    <w:rsid w:val="003A1390"/>
    <w:rsid w:val="003A16B5"/>
    <w:rsid w:val="003A182E"/>
    <w:rsid w:val="003A1A61"/>
    <w:rsid w:val="003A1A97"/>
    <w:rsid w:val="003A1DC8"/>
    <w:rsid w:val="003A1FC8"/>
    <w:rsid w:val="003A2DF4"/>
    <w:rsid w:val="003A319F"/>
    <w:rsid w:val="003A336C"/>
    <w:rsid w:val="003A373B"/>
    <w:rsid w:val="003A3AB6"/>
    <w:rsid w:val="003A3D09"/>
    <w:rsid w:val="003A3E1F"/>
    <w:rsid w:val="003A41E7"/>
    <w:rsid w:val="003A42A3"/>
    <w:rsid w:val="003A50EB"/>
    <w:rsid w:val="003A51BF"/>
    <w:rsid w:val="003A51E5"/>
    <w:rsid w:val="003A5896"/>
    <w:rsid w:val="003A5B55"/>
    <w:rsid w:val="003A5BEF"/>
    <w:rsid w:val="003A5F29"/>
    <w:rsid w:val="003A6716"/>
    <w:rsid w:val="003A705E"/>
    <w:rsid w:val="003A75C7"/>
    <w:rsid w:val="003A791F"/>
    <w:rsid w:val="003A7A07"/>
    <w:rsid w:val="003A7AB5"/>
    <w:rsid w:val="003B058E"/>
    <w:rsid w:val="003B0813"/>
    <w:rsid w:val="003B0C99"/>
    <w:rsid w:val="003B1030"/>
    <w:rsid w:val="003B10A3"/>
    <w:rsid w:val="003B11A9"/>
    <w:rsid w:val="003B1595"/>
    <w:rsid w:val="003B166A"/>
    <w:rsid w:val="003B1711"/>
    <w:rsid w:val="003B23B1"/>
    <w:rsid w:val="003B271F"/>
    <w:rsid w:val="003B284D"/>
    <w:rsid w:val="003B2A94"/>
    <w:rsid w:val="003B2D44"/>
    <w:rsid w:val="003B30A6"/>
    <w:rsid w:val="003B3178"/>
    <w:rsid w:val="003B34B2"/>
    <w:rsid w:val="003B3F75"/>
    <w:rsid w:val="003B44B3"/>
    <w:rsid w:val="003B466B"/>
    <w:rsid w:val="003B5617"/>
    <w:rsid w:val="003B5B65"/>
    <w:rsid w:val="003B5DFB"/>
    <w:rsid w:val="003B5FC6"/>
    <w:rsid w:val="003B62CD"/>
    <w:rsid w:val="003B713C"/>
    <w:rsid w:val="003B7222"/>
    <w:rsid w:val="003B746E"/>
    <w:rsid w:val="003B7658"/>
    <w:rsid w:val="003B7746"/>
    <w:rsid w:val="003B782D"/>
    <w:rsid w:val="003B7BD0"/>
    <w:rsid w:val="003C0395"/>
    <w:rsid w:val="003C08C4"/>
    <w:rsid w:val="003C0D4B"/>
    <w:rsid w:val="003C0D75"/>
    <w:rsid w:val="003C1117"/>
    <w:rsid w:val="003C1161"/>
    <w:rsid w:val="003C16E9"/>
    <w:rsid w:val="003C1B04"/>
    <w:rsid w:val="003C1D80"/>
    <w:rsid w:val="003C1DF7"/>
    <w:rsid w:val="003C20B2"/>
    <w:rsid w:val="003C2247"/>
    <w:rsid w:val="003C2836"/>
    <w:rsid w:val="003C338F"/>
    <w:rsid w:val="003C3578"/>
    <w:rsid w:val="003C3670"/>
    <w:rsid w:val="003C398B"/>
    <w:rsid w:val="003C39D8"/>
    <w:rsid w:val="003C3AB1"/>
    <w:rsid w:val="003C3BB6"/>
    <w:rsid w:val="003C3EDA"/>
    <w:rsid w:val="003C40FC"/>
    <w:rsid w:val="003C434B"/>
    <w:rsid w:val="003C487D"/>
    <w:rsid w:val="003C4A1F"/>
    <w:rsid w:val="003C4C3B"/>
    <w:rsid w:val="003C4FC2"/>
    <w:rsid w:val="003C54F8"/>
    <w:rsid w:val="003C55AA"/>
    <w:rsid w:val="003C5C2D"/>
    <w:rsid w:val="003C600D"/>
    <w:rsid w:val="003C616B"/>
    <w:rsid w:val="003C64E1"/>
    <w:rsid w:val="003C6AB2"/>
    <w:rsid w:val="003C6BC0"/>
    <w:rsid w:val="003C6EE7"/>
    <w:rsid w:val="003C71A0"/>
    <w:rsid w:val="003C7351"/>
    <w:rsid w:val="003C7372"/>
    <w:rsid w:val="003C7931"/>
    <w:rsid w:val="003C79BE"/>
    <w:rsid w:val="003D009C"/>
    <w:rsid w:val="003D0858"/>
    <w:rsid w:val="003D0EC2"/>
    <w:rsid w:val="003D1BA5"/>
    <w:rsid w:val="003D1E52"/>
    <w:rsid w:val="003D1FA3"/>
    <w:rsid w:val="003D20DE"/>
    <w:rsid w:val="003D21C2"/>
    <w:rsid w:val="003D23C4"/>
    <w:rsid w:val="003D2714"/>
    <w:rsid w:val="003D2F98"/>
    <w:rsid w:val="003D3258"/>
    <w:rsid w:val="003D35F3"/>
    <w:rsid w:val="003D370D"/>
    <w:rsid w:val="003D3BC1"/>
    <w:rsid w:val="003D3BD2"/>
    <w:rsid w:val="003D3C53"/>
    <w:rsid w:val="003D4062"/>
    <w:rsid w:val="003D4404"/>
    <w:rsid w:val="003D4489"/>
    <w:rsid w:val="003D4E3F"/>
    <w:rsid w:val="003D5298"/>
    <w:rsid w:val="003D5701"/>
    <w:rsid w:val="003D65A3"/>
    <w:rsid w:val="003D6798"/>
    <w:rsid w:val="003D75DC"/>
    <w:rsid w:val="003D7760"/>
    <w:rsid w:val="003D7874"/>
    <w:rsid w:val="003D79ED"/>
    <w:rsid w:val="003E00AA"/>
    <w:rsid w:val="003E00B2"/>
    <w:rsid w:val="003E031F"/>
    <w:rsid w:val="003E0480"/>
    <w:rsid w:val="003E0955"/>
    <w:rsid w:val="003E0AAE"/>
    <w:rsid w:val="003E0F82"/>
    <w:rsid w:val="003E118A"/>
    <w:rsid w:val="003E16FC"/>
    <w:rsid w:val="003E1826"/>
    <w:rsid w:val="003E241C"/>
    <w:rsid w:val="003E287D"/>
    <w:rsid w:val="003E3061"/>
    <w:rsid w:val="003E3247"/>
    <w:rsid w:val="003E3BE6"/>
    <w:rsid w:val="003E4257"/>
    <w:rsid w:val="003E43F2"/>
    <w:rsid w:val="003E45D9"/>
    <w:rsid w:val="003E4D99"/>
    <w:rsid w:val="003E4E12"/>
    <w:rsid w:val="003E4F51"/>
    <w:rsid w:val="003E53F8"/>
    <w:rsid w:val="003E5522"/>
    <w:rsid w:val="003E5A30"/>
    <w:rsid w:val="003E5DB5"/>
    <w:rsid w:val="003E6327"/>
    <w:rsid w:val="003E662F"/>
    <w:rsid w:val="003E68F7"/>
    <w:rsid w:val="003E6D47"/>
    <w:rsid w:val="003E732F"/>
    <w:rsid w:val="003E77F9"/>
    <w:rsid w:val="003E7DAC"/>
    <w:rsid w:val="003E7EB3"/>
    <w:rsid w:val="003F02F8"/>
    <w:rsid w:val="003F09A6"/>
    <w:rsid w:val="003F0ECF"/>
    <w:rsid w:val="003F1180"/>
    <w:rsid w:val="003F14A5"/>
    <w:rsid w:val="003F16BE"/>
    <w:rsid w:val="003F1730"/>
    <w:rsid w:val="003F1CB6"/>
    <w:rsid w:val="003F28F9"/>
    <w:rsid w:val="003F2C19"/>
    <w:rsid w:val="003F2C6E"/>
    <w:rsid w:val="003F3328"/>
    <w:rsid w:val="003F360C"/>
    <w:rsid w:val="003F3A23"/>
    <w:rsid w:val="003F404E"/>
    <w:rsid w:val="003F4AC7"/>
    <w:rsid w:val="003F4D4C"/>
    <w:rsid w:val="003F533B"/>
    <w:rsid w:val="003F58CA"/>
    <w:rsid w:val="003F5D57"/>
    <w:rsid w:val="003F6085"/>
    <w:rsid w:val="003F6C7A"/>
    <w:rsid w:val="003F6E92"/>
    <w:rsid w:val="003F6EC6"/>
    <w:rsid w:val="003F6ECF"/>
    <w:rsid w:val="003F73A0"/>
    <w:rsid w:val="003F7A95"/>
    <w:rsid w:val="003F7E8D"/>
    <w:rsid w:val="004004A7"/>
    <w:rsid w:val="00400562"/>
    <w:rsid w:val="00400D76"/>
    <w:rsid w:val="00400E75"/>
    <w:rsid w:val="004013BB"/>
    <w:rsid w:val="00401429"/>
    <w:rsid w:val="00401505"/>
    <w:rsid w:val="0040150B"/>
    <w:rsid w:val="00402DFE"/>
    <w:rsid w:val="004033AF"/>
    <w:rsid w:val="0040397B"/>
    <w:rsid w:val="004039A2"/>
    <w:rsid w:val="00403B23"/>
    <w:rsid w:val="00404572"/>
    <w:rsid w:val="00404B75"/>
    <w:rsid w:val="00404E82"/>
    <w:rsid w:val="00405665"/>
    <w:rsid w:val="00405697"/>
    <w:rsid w:val="00406070"/>
    <w:rsid w:val="00406629"/>
    <w:rsid w:val="00406647"/>
    <w:rsid w:val="004070FC"/>
    <w:rsid w:val="00407391"/>
    <w:rsid w:val="00407D55"/>
    <w:rsid w:val="00407FDE"/>
    <w:rsid w:val="004101A3"/>
    <w:rsid w:val="004101D1"/>
    <w:rsid w:val="00410371"/>
    <w:rsid w:val="00410A86"/>
    <w:rsid w:val="00410AD3"/>
    <w:rsid w:val="00410C51"/>
    <w:rsid w:val="0041155C"/>
    <w:rsid w:val="0041196C"/>
    <w:rsid w:val="00412562"/>
    <w:rsid w:val="0041331A"/>
    <w:rsid w:val="00413815"/>
    <w:rsid w:val="00413A62"/>
    <w:rsid w:val="00413D35"/>
    <w:rsid w:val="004140F6"/>
    <w:rsid w:val="00414937"/>
    <w:rsid w:val="004149F2"/>
    <w:rsid w:val="00414BCD"/>
    <w:rsid w:val="00414FFF"/>
    <w:rsid w:val="004151BE"/>
    <w:rsid w:val="0041538B"/>
    <w:rsid w:val="004155D4"/>
    <w:rsid w:val="00415BB4"/>
    <w:rsid w:val="00416695"/>
    <w:rsid w:val="004170CC"/>
    <w:rsid w:val="0041761B"/>
    <w:rsid w:val="0041777A"/>
    <w:rsid w:val="004177FF"/>
    <w:rsid w:val="00417C6A"/>
    <w:rsid w:val="00420082"/>
    <w:rsid w:val="00420334"/>
    <w:rsid w:val="00420976"/>
    <w:rsid w:val="00420B87"/>
    <w:rsid w:val="00420D56"/>
    <w:rsid w:val="00420DC0"/>
    <w:rsid w:val="00420F35"/>
    <w:rsid w:val="004212E9"/>
    <w:rsid w:val="00421353"/>
    <w:rsid w:val="004218A2"/>
    <w:rsid w:val="00421986"/>
    <w:rsid w:val="00421A18"/>
    <w:rsid w:val="00421E5C"/>
    <w:rsid w:val="00422862"/>
    <w:rsid w:val="00422871"/>
    <w:rsid w:val="00422B41"/>
    <w:rsid w:val="00422F54"/>
    <w:rsid w:val="0042374C"/>
    <w:rsid w:val="00424144"/>
    <w:rsid w:val="00424589"/>
    <w:rsid w:val="0042522C"/>
    <w:rsid w:val="00425326"/>
    <w:rsid w:val="004255C4"/>
    <w:rsid w:val="00425689"/>
    <w:rsid w:val="004257E1"/>
    <w:rsid w:val="00425BC0"/>
    <w:rsid w:val="00425BFA"/>
    <w:rsid w:val="00425D38"/>
    <w:rsid w:val="004269A5"/>
    <w:rsid w:val="00426D74"/>
    <w:rsid w:val="00426E75"/>
    <w:rsid w:val="00426F9E"/>
    <w:rsid w:val="0042700B"/>
    <w:rsid w:val="004271C7"/>
    <w:rsid w:val="00427383"/>
    <w:rsid w:val="00427783"/>
    <w:rsid w:val="004277D8"/>
    <w:rsid w:val="00427B9E"/>
    <w:rsid w:val="00427F1F"/>
    <w:rsid w:val="004303C6"/>
    <w:rsid w:val="00430E5F"/>
    <w:rsid w:val="00431142"/>
    <w:rsid w:val="0043174A"/>
    <w:rsid w:val="004318A4"/>
    <w:rsid w:val="0043203D"/>
    <w:rsid w:val="00432BE4"/>
    <w:rsid w:val="00432C32"/>
    <w:rsid w:val="00433154"/>
    <w:rsid w:val="004335F5"/>
    <w:rsid w:val="004338CB"/>
    <w:rsid w:val="0043393F"/>
    <w:rsid w:val="00433AB2"/>
    <w:rsid w:val="00433DAA"/>
    <w:rsid w:val="004342F0"/>
    <w:rsid w:val="0043472C"/>
    <w:rsid w:val="0043473B"/>
    <w:rsid w:val="0043491B"/>
    <w:rsid w:val="00435253"/>
    <w:rsid w:val="004356A0"/>
    <w:rsid w:val="00435EFD"/>
    <w:rsid w:val="00435FA9"/>
    <w:rsid w:val="00436127"/>
    <w:rsid w:val="004362AC"/>
    <w:rsid w:val="00436346"/>
    <w:rsid w:val="00436393"/>
    <w:rsid w:val="00436844"/>
    <w:rsid w:val="004368D1"/>
    <w:rsid w:val="00436B4D"/>
    <w:rsid w:val="00436B9A"/>
    <w:rsid w:val="00436BF3"/>
    <w:rsid w:val="004372C0"/>
    <w:rsid w:val="00437614"/>
    <w:rsid w:val="004377E5"/>
    <w:rsid w:val="0044016E"/>
    <w:rsid w:val="004408AB"/>
    <w:rsid w:val="004408FC"/>
    <w:rsid w:val="00440AC6"/>
    <w:rsid w:val="00440AFB"/>
    <w:rsid w:val="00440C1E"/>
    <w:rsid w:val="00440CE4"/>
    <w:rsid w:val="004411BE"/>
    <w:rsid w:val="004411F5"/>
    <w:rsid w:val="004413F7"/>
    <w:rsid w:val="00441951"/>
    <w:rsid w:val="00441CC6"/>
    <w:rsid w:val="00442039"/>
    <w:rsid w:val="004425F9"/>
    <w:rsid w:val="00442611"/>
    <w:rsid w:val="004437AC"/>
    <w:rsid w:val="004442B0"/>
    <w:rsid w:val="0044439D"/>
    <w:rsid w:val="00444538"/>
    <w:rsid w:val="0044490D"/>
    <w:rsid w:val="00444A35"/>
    <w:rsid w:val="00444DAD"/>
    <w:rsid w:val="00445E40"/>
    <w:rsid w:val="00446564"/>
    <w:rsid w:val="004466CE"/>
    <w:rsid w:val="00446894"/>
    <w:rsid w:val="00446918"/>
    <w:rsid w:val="00446F36"/>
    <w:rsid w:val="00446FA7"/>
    <w:rsid w:val="00447130"/>
    <w:rsid w:val="00447EBD"/>
    <w:rsid w:val="004501F8"/>
    <w:rsid w:val="00450214"/>
    <w:rsid w:val="0045087E"/>
    <w:rsid w:val="0045161E"/>
    <w:rsid w:val="00452ADE"/>
    <w:rsid w:val="00452C7D"/>
    <w:rsid w:val="00454349"/>
    <w:rsid w:val="0045456C"/>
    <w:rsid w:val="00454996"/>
    <w:rsid w:val="004549DD"/>
    <w:rsid w:val="00454A3F"/>
    <w:rsid w:val="00454EA0"/>
    <w:rsid w:val="004554A7"/>
    <w:rsid w:val="00455934"/>
    <w:rsid w:val="00455EE0"/>
    <w:rsid w:val="004564F0"/>
    <w:rsid w:val="00456920"/>
    <w:rsid w:val="00456B14"/>
    <w:rsid w:val="00456CE1"/>
    <w:rsid w:val="00457708"/>
    <w:rsid w:val="00457806"/>
    <w:rsid w:val="00457841"/>
    <w:rsid w:val="00457D44"/>
    <w:rsid w:val="00457F49"/>
    <w:rsid w:val="00460091"/>
    <w:rsid w:val="00460219"/>
    <w:rsid w:val="00460343"/>
    <w:rsid w:val="0046049C"/>
    <w:rsid w:val="004606A1"/>
    <w:rsid w:val="00460784"/>
    <w:rsid w:val="004608DC"/>
    <w:rsid w:val="004609D4"/>
    <w:rsid w:val="00460D5A"/>
    <w:rsid w:val="00460E0F"/>
    <w:rsid w:val="004614AA"/>
    <w:rsid w:val="00461B39"/>
    <w:rsid w:val="00461C32"/>
    <w:rsid w:val="00461F2D"/>
    <w:rsid w:val="004620F0"/>
    <w:rsid w:val="00462458"/>
    <w:rsid w:val="00462560"/>
    <w:rsid w:val="00462C58"/>
    <w:rsid w:val="00463110"/>
    <w:rsid w:val="00463B51"/>
    <w:rsid w:val="004642B7"/>
    <w:rsid w:val="00464387"/>
    <w:rsid w:val="004643AF"/>
    <w:rsid w:val="004647F1"/>
    <w:rsid w:val="00464869"/>
    <w:rsid w:val="00464B21"/>
    <w:rsid w:val="004650FB"/>
    <w:rsid w:val="00465380"/>
    <w:rsid w:val="004656A2"/>
    <w:rsid w:val="00465C58"/>
    <w:rsid w:val="0046696C"/>
    <w:rsid w:val="00466BF4"/>
    <w:rsid w:val="00466C5C"/>
    <w:rsid w:val="004676D0"/>
    <w:rsid w:val="00467AB1"/>
    <w:rsid w:val="00467D1A"/>
    <w:rsid w:val="00467DDB"/>
    <w:rsid w:val="00470D94"/>
    <w:rsid w:val="00471C1F"/>
    <w:rsid w:val="00471D05"/>
    <w:rsid w:val="00472E2B"/>
    <w:rsid w:val="004730A2"/>
    <w:rsid w:val="004735C5"/>
    <w:rsid w:val="00473DAB"/>
    <w:rsid w:val="0047424F"/>
    <w:rsid w:val="004751D1"/>
    <w:rsid w:val="00475ACF"/>
    <w:rsid w:val="00476233"/>
    <w:rsid w:val="004767F9"/>
    <w:rsid w:val="00476AFC"/>
    <w:rsid w:val="00476BB4"/>
    <w:rsid w:val="00477020"/>
    <w:rsid w:val="00477369"/>
    <w:rsid w:val="00477B5C"/>
    <w:rsid w:val="00477CBB"/>
    <w:rsid w:val="004804E1"/>
    <w:rsid w:val="0048064D"/>
    <w:rsid w:val="00480871"/>
    <w:rsid w:val="00480BA5"/>
    <w:rsid w:val="0048128C"/>
    <w:rsid w:val="0048145C"/>
    <w:rsid w:val="00481596"/>
    <w:rsid w:val="00481B2C"/>
    <w:rsid w:val="00481BA0"/>
    <w:rsid w:val="00481CB7"/>
    <w:rsid w:val="00481DF8"/>
    <w:rsid w:val="0048230D"/>
    <w:rsid w:val="004824C6"/>
    <w:rsid w:val="00482A17"/>
    <w:rsid w:val="004835FF"/>
    <w:rsid w:val="00484169"/>
    <w:rsid w:val="0048422C"/>
    <w:rsid w:val="0048474E"/>
    <w:rsid w:val="00484B3A"/>
    <w:rsid w:val="00485471"/>
    <w:rsid w:val="004854DA"/>
    <w:rsid w:val="0048574C"/>
    <w:rsid w:val="0048575E"/>
    <w:rsid w:val="00485D29"/>
    <w:rsid w:val="00485D39"/>
    <w:rsid w:val="004861E4"/>
    <w:rsid w:val="00486309"/>
    <w:rsid w:val="004866EE"/>
    <w:rsid w:val="00486F84"/>
    <w:rsid w:val="004870F0"/>
    <w:rsid w:val="00487826"/>
    <w:rsid w:val="004901E3"/>
    <w:rsid w:val="00490337"/>
    <w:rsid w:val="0049055F"/>
    <w:rsid w:val="004906F0"/>
    <w:rsid w:val="00490BB5"/>
    <w:rsid w:val="00490DD4"/>
    <w:rsid w:val="00491346"/>
    <w:rsid w:val="004915E3"/>
    <w:rsid w:val="004918EA"/>
    <w:rsid w:val="00491A28"/>
    <w:rsid w:val="00491B95"/>
    <w:rsid w:val="0049212B"/>
    <w:rsid w:val="004923E7"/>
    <w:rsid w:val="00493062"/>
    <w:rsid w:val="0049333B"/>
    <w:rsid w:val="00493A88"/>
    <w:rsid w:val="00493E47"/>
    <w:rsid w:val="00493F92"/>
    <w:rsid w:val="00494891"/>
    <w:rsid w:val="00494951"/>
    <w:rsid w:val="00494A1F"/>
    <w:rsid w:val="00494CB1"/>
    <w:rsid w:val="00495229"/>
    <w:rsid w:val="004956DC"/>
    <w:rsid w:val="00495D96"/>
    <w:rsid w:val="00495D99"/>
    <w:rsid w:val="00495EE6"/>
    <w:rsid w:val="004960D3"/>
    <w:rsid w:val="00496169"/>
    <w:rsid w:val="004964A5"/>
    <w:rsid w:val="00496661"/>
    <w:rsid w:val="00496704"/>
    <w:rsid w:val="00497534"/>
    <w:rsid w:val="004A01BE"/>
    <w:rsid w:val="004A0812"/>
    <w:rsid w:val="004A0854"/>
    <w:rsid w:val="004A16E2"/>
    <w:rsid w:val="004A178C"/>
    <w:rsid w:val="004A264A"/>
    <w:rsid w:val="004A2A9B"/>
    <w:rsid w:val="004A2DF9"/>
    <w:rsid w:val="004A304C"/>
    <w:rsid w:val="004A307A"/>
    <w:rsid w:val="004A3387"/>
    <w:rsid w:val="004A35D9"/>
    <w:rsid w:val="004A36EF"/>
    <w:rsid w:val="004A39EC"/>
    <w:rsid w:val="004A3A4A"/>
    <w:rsid w:val="004A40E8"/>
    <w:rsid w:val="004A472D"/>
    <w:rsid w:val="004A52E2"/>
    <w:rsid w:val="004A5780"/>
    <w:rsid w:val="004A5900"/>
    <w:rsid w:val="004A59A7"/>
    <w:rsid w:val="004A5B11"/>
    <w:rsid w:val="004A5C74"/>
    <w:rsid w:val="004A5D0B"/>
    <w:rsid w:val="004A5EC4"/>
    <w:rsid w:val="004A6303"/>
    <w:rsid w:val="004A658B"/>
    <w:rsid w:val="004A700C"/>
    <w:rsid w:val="004A7195"/>
    <w:rsid w:val="004A7285"/>
    <w:rsid w:val="004A7479"/>
    <w:rsid w:val="004A7C16"/>
    <w:rsid w:val="004A7E70"/>
    <w:rsid w:val="004B04C3"/>
    <w:rsid w:val="004B068A"/>
    <w:rsid w:val="004B07CD"/>
    <w:rsid w:val="004B0C48"/>
    <w:rsid w:val="004B11F2"/>
    <w:rsid w:val="004B1621"/>
    <w:rsid w:val="004B1A52"/>
    <w:rsid w:val="004B1A87"/>
    <w:rsid w:val="004B1CD0"/>
    <w:rsid w:val="004B26D5"/>
    <w:rsid w:val="004B3EB9"/>
    <w:rsid w:val="004B408F"/>
    <w:rsid w:val="004B4347"/>
    <w:rsid w:val="004B43ED"/>
    <w:rsid w:val="004B48A5"/>
    <w:rsid w:val="004B515E"/>
    <w:rsid w:val="004B524B"/>
    <w:rsid w:val="004B53A0"/>
    <w:rsid w:val="004B576E"/>
    <w:rsid w:val="004B6920"/>
    <w:rsid w:val="004B6BB4"/>
    <w:rsid w:val="004B77A8"/>
    <w:rsid w:val="004C0CFD"/>
    <w:rsid w:val="004C0DD2"/>
    <w:rsid w:val="004C10C2"/>
    <w:rsid w:val="004C137A"/>
    <w:rsid w:val="004C13C5"/>
    <w:rsid w:val="004C167B"/>
    <w:rsid w:val="004C19ED"/>
    <w:rsid w:val="004C1B50"/>
    <w:rsid w:val="004C1C5C"/>
    <w:rsid w:val="004C21F0"/>
    <w:rsid w:val="004C24E4"/>
    <w:rsid w:val="004C2A42"/>
    <w:rsid w:val="004C2B84"/>
    <w:rsid w:val="004C305A"/>
    <w:rsid w:val="004C3AF3"/>
    <w:rsid w:val="004C3B0C"/>
    <w:rsid w:val="004C3C81"/>
    <w:rsid w:val="004C4150"/>
    <w:rsid w:val="004C4231"/>
    <w:rsid w:val="004C435A"/>
    <w:rsid w:val="004C44A6"/>
    <w:rsid w:val="004C4B6F"/>
    <w:rsid w:val="004C4C6C"/>
    <w:rsid w:val="004C51AA"/>
    <w:rsid w:val="004C5316"/>
    <w:rsid w:val="004C562D"/>
    <w:rsid w:val="004C5E6A"/>
    <w:rsid w:val="004C61E2"/>
    <w:rsid w:val="004C6384"/>
    <w:rsid w:val="004C63AF"/>
    <w:rsid w:val="004C643E"/>
    <w:rsid w:val="004C6DD7"/>
    <w:rsid w:val="004C7132"/>
    <w:rsid w:val="004C7C1A"/>
    <w:rsid w:val="004C7E07"/>
    <w:rsid w:val="004C7F79"/>
    <w:rsid w:val="004C7F86"/>
    <w:rsid w:val="004D01FF"/>
    <w:rsid w:val="004D0478"/>
    <w:rsid w:val="004D0965"/>
    <w:rsid w:val="004D1479"/>
    <w:rsid w:val="004D14EB"/>
    <w:rsid w:val="004D19AC"/>
    <w:rsid w:val="004D1FF9"/>
    <w:rsid w:val="004D2340"/>
    <w:rsid w:val="004D2797"/>
    <w:rsid w:val="004D27F2"/>
    <w:rsid w:val="004D29C2"/>
    <w:rsid w:val="004D2ED9"/>
    <w:rsid w:val="004D2F5F"/>
    <w:rsid w:val="004D3073"/>
    <w:rsid w:val="004D34CC"/>
    <w:rsid w:val="004D35CF"/>
    <w:rsid w:val="004D397E"/>
    <w:rsid w:val="004D3A6B"/>
    <w:rsid w:val="004D3A9F"/>
    <w:rsid w:val="004D4F37"/>
    <w:rsid w:val="004D4FA1"/>
    <w:rsid w:val="004D540B"/>
    <w:rsid w:val="004D56A3"/>
    <w:rsid w:val="004D57CE"/>
    <w:rsid w:val="004D6243"/>
    <w:rsid w:val="004D6D72"/>
    <w:rsid w:val="004D71AC"/>
    <w:rsid w:val="004D72C8"/>
    <w:rsid w:val="004D73C2"/>
    <w:rsid w:val="004D7662"/>
    <w:rsid w:val="004D7C25"/>
    <w:rsid w:val="004E0102"/>
    <w:rsid w:val="004E045A"/>
    <w:rsid w:val="004E0ABE"/>
    <w:rsid w:val="004E142B"/>
    <w:rsid w:val="004E1C19"/>
    <w:rsid w:val="004E1EAF"/>
    <w:rsid w:val="004E2415"/>
    <w:rsid w:val="004E26F6"/>
    <w:rsid w:val="004E28A7"/>
    <w:rsid w:val="004E3883"/>
    <w:rsid w:val="004E399D"/>
    <w:rsid w:val="004E44A0"/>
    <w:rsid w:val="004E489B"/>
    <w:rsid w:val="004E53C9"/>
    <w:rsid w:val="004E581C"/>
    <w:rsid w:val="004E59AF"/>
    <w:rsid w:val="004E690E"/>
    <w:rsid w:val="004E6DC8"/>
    <w:rsid w:val="004E6F0D"/>
    <w:rsid w:val="004E70AD"/>
    <w:rsid w:val="004E7348"/>
    <w:rsid w:val="004E75C1"/>
    <w:rsid w:val="004E7828"/>
    <w:rsid w:val="004E7BD1"/>
    <w:rsid w:val="004E7ED4"/>
    <w:rsid w:val="004E7F3F"/>
    <w:rsid w:val="004F0408"/>
    <w:rsid w:val="004F0709"/>
    <w:rsid w:val="004F1513"/>
    <w:rsid w:val="004F1824"/>
    <w:rsid w:val="004F1AD0"/>
    <w:rsid w:val="004F1DB9"/>
    <w:rsid w:val="004F212A"/>
    <w:rsid w:val="004F2279"/>
    <w:rsid w:val="004F2A3E"/>
    <w:rsid w:val="004F32EB"/>
    <w:rsid w:val="004F384A"/>
    <w:rsid w:val="004F3A09"/>
    <w:rsid w:val="004F3E8D"/>
    <w:rsid w:val="004F4120"/>
    <w:rsid w:val="004F4823"/>
    <w:rsid w:val="004F49A0"/>
    <w:rsid w:val="004F5085"/>
    <w:rsid w:val="004F5A53"/>
    <w:rsid w:val="004F6203"/>
    <w:rsid w:val="004F6D60"/>
    <w:rsid w:val="004F703A"/>
    <w:rsid w:val="004F7240"/>
    <w:rsid w:val="004F761B"/>
    <w:rsid w:val="005004E1"/>
    <w:rsid w:val="0050092F"/>
    <w:rsid w:val="00500D81"/>
    <w:rsid w:val="005011FD"/>
    <w:rsid w:val="00501600"/>
    <w:rsid w:val="005016DC"/>
    <w:rsid w:val="00501C09"/>
    <w:rsid w:val="00502452"/>
    <w:rsid w:val="00502C87"/>
    <w:rsid w:val="00502CD5"/>
    <w:rsid w:val="00502E0B"/>
    <w:rsid w:val="005030B0"/>
    <w:rsid w:val="005041E1"/>
    <w:rsid w:val="00504577"/>
    <w:rsid w:val="00504804"/>
    <w:rsid w:val="00505038"/>
    <w:rsid w:val="00505624"/>
    <w:rsid w:val="005057D4"/>
    <w:rsid w:val="00505A85"/>
    <w:rsid w:val="00505E9B"/>
    <w:rsid w:val="005063E9"/>
    <w:rsid w:val="00507342"/>
    <w:rsid w:val="00507841"/>
    <w:rsid w:val="00507D20"/>
    <w:rsid w:val="00510111"/>
    <w:rsid w:val="005101FE"/>
    <w:rsid w:val="005102B0"/>
    <w:rsid w:val="005103CB"/>
    <w:rsid w:val="00510468"/>
    <w:rsid w:val="0051167F"/>
    <w:rsid w:val="00511D85"/>
    <w:rsid w:val="00511F77"/>
    <w:rsid w:val="005121F9"/>
    <w:rsid w:val="00512EB4"/>
    <w:rsid w:val="0051305E"/>
    <w:rsid w:val="00513456"/>
    <w:rsid w:val="0051387F"/>
    <w:rsid w:val="00513C35"/>
    <w:rsid w:val="00513F85"/>
    <w:rsid w:val="0051408D"/>
    <w:rsid w:val="00514446"/>
    <w:rsid w:val="00514665"/>
    <w:rsid w:val="005147A8"/>
    <w:rsid w:val="00514B8C"/>
    <w:rsid w:val="00514D15"/>
    <w:rsid w:val="00514E2A"/>
    <w:rsid w:val="00514EEE"/>
    <w:rsid w:val="00515100"/>
    <w:rsid w:val="005151B2"/>
    <w:rsid w:val="0051548A"/>
    <w:rsid w:val="00515606"/>
    <w:rsid w:val="00515B3A"/>
    <w:rsid w:val="00515D02"/>
    <w:rsid w:val="005169E5"/>
    <w:rsid w:val="00516B90"/>
    <w:rsid w:val="00516BF9"/>
    <w:rsid w:val="00516EDD"/>
    <w:rsid w:val="00517036"/>
    <w:rsid w:val="0052013E"/>
    <w:rsid w:val="00520195"/>
    <w:rsid w:val="00520CCD"/>
    <w:rsid w:val="0052138B"/>
    <w:rsid w:val="005216BD"/>
    <w:rsid w:val="0052271E"/>
    <w:rsid w:val="00522BDB"/>
    <w:rsid w:val="00522BDD"/>
    <w:rsid w:val="005239B4"/>
    <w:rsid w:val="00523D73"/>
    <w:rsid w:val="00523F66"/>
    <w:rsid w:val="0052475A"/>
    <w:rsid w:val="005247B6"/>
    <w:rsid w:val="00524850"/>
    <w:rsid w:val="00524D00"/>
    <w:rsid w:val="00525251"/>
    <w:rsid w:val="00525884"/>
    <w:rsid w:val="00525C69"/>
    <w:rsid w:val="00526138"/>
    <w:rsid w:val="005267C8"/>
    <w:rsid w:val="00526A7F"/>
    <w:rsid w:val="00526CB5"/>
    <w:rsid w:val="00526CFD"/>
    <w:rsid w:val="005274EE"/>
    <w:rsid w:val="00527F56"/>
    <w:rsid w:val="00527F94"/>
    <w:rsid w:val="005300B2"/>
    <w:rsid w:val="00530511"/>
    <w:rsid w:val="005305F6"/>
    <w:rsid w:val="005307FE"/>
    <w:rsid w:val="00530AA6"/>
    <w:rsid w:val="00530AF0"/>
    <w:rsid w:val="00530C75"/>
    <w:rsid w:val="0053134E"/>
    <w:rsid w:val="0053159E"/>
    <w:rsid w:val="005315AD"/>
    <w:rsid w:val="0053175C"/>
    <w:rsid w:val="0053222C"/>
    <w:rsid w:val="00532490"/>
    <w:rsid w:val="00532625"/>
    <w:rsid w:val="0053285A"/>
    <w:rsid w:val="00533755"/>
    <w:rsid w:val="00533ECE"/>
    <w:rsid w:val="00534241"/>
    <w:rsid w:val="00534275"/>
    <w:rsid w:val="0053447A"/>
    <w:rsid w:val="0053462D"/>
    <w:rsid w:val="00534F6B"/>
    <w:rsid w:val="00534F75"/>
    <w:rsid w:val="00535927"/>
    <w:rsid w:val="005361B5"/>
    <w:rsid w:val="005368C6"/>
    <w:rsid w:val="00536971"/>
    <w:rsid w:val="00536C4E"/>
    <w:rsid w:val="00536D93"/>
    <w:rsid w:val="005370F1"/>
    <w:rsid w:val="00537256"/>
    <w:rsid w:val="00537486"/>
    <w:rsid w:val="0053757F"/>
    <w:rsid w:val="005404E0"/>
    <w:rsid w:val="00540DEA"/>
    <w:rsid w:val="00541BEA"/>
    <w:rsid w:val="00541C24"/>
    <w:rsid w:val="00541C36"/>
    <w:rsid w:val="00541E75"/>
    <w:rsid w:val="005420D5"/>
    <w:rsid w:val="00542273"/>
    <w:rsid w:val="005422C6"/>
    <w:rsid w:val="0054245A"/>
    <w:rsid w:val="005425A2"/>
    <w:rsid w:val="00542A23"/>
    <w:rsid w:val="00542A7A"/>
    <w:rsid w:val="00542E9E"/>
    <w:rsid w:val="00542EA2"/>
    <w:rsid w:val="00543419"/>
    <w:rsid w:val="00544775"/>
    <w:rsid w:val="00544A5D"/>
    <w:rsid w:val="00544BD3"/>
    <w:rsid w:val="00544ED5"/>
    <w:rsid w:val="005450EA"/>
    <w:rsid w:val="005457E9"/>
    <w:rsid w:val="00545845"/>
    <w:rsid w:val="005460F5"/>
    <w:rsid w:val="00546304"/>
    <w:rsid w:val="00546B72"/>
    <w:rsid w:val="005470B3"/>
    <w:rsid w:val="005473DA"/>
    <w:rsid w:val="005474BB"/>
    <w:rsid w:val="005474DF"/>
    <w:rsid w:val="00547DE4"/>
    <w:rsid w:val="005501EC"/>
    <w:rsid w:val="00550875"/>
    <w:rsid w:val="00550A59"/>
    <w:rsid w:val="00551437"/>
    <w:rsid w:val="0055197F"/>
    <w:rsid w:val="00551AE6"/>
    <w:rsid w:val="00551B09"/>
    <w:rsid w:val="00551C35"/>
    <w:rsid w:val="00551E65"/>
    <w:rsid w:val="005526B5"/>
    <w:rsid w:val="00552848"/>
    <w:rsid w:val="00552B21"/>
    <w:rsid w:val="00553076"/>
    <w:rsid w:val="005530E9"/>
    <w:rsid w:val="005531F2"/>
    <w:rsid w:val="005534F4"/>
    <w:rsid w:val="00553910"/>
    <w:rsid w:val="00553B9B"/>
    <w:rsid w:val="00553C8C"/>
    <w:rsid w:val="00553D0F"/>
    <w:rsid w:val="00553DFC"/>
    <w:rsid w:val="00553F72"/>
    <w:rsid w:val="00554130"/>
    <w:rsid w:val="005544C2"/>
    <w:rsid w:val="005548B6"/>
    <w:rsid w:val="005549D0"/>
    <w:rsid w:val="005549FE"/>
    <w:rsid w:val="00555725"/>
    <w:rsid w:val="00555CFF"/>
    <w:rsid w:val="005561D3"/>
    <w:rsid w:val="00556397"/>
    <w:rsid w:val="00556443"/>
    <w:rsid w:val="00556BFF"/>
    <w:rsid w:val="00557120"/>
    <w:rsid w:val="005572F3"/>
    <w:rsid w:val="0056081E"/>
    <w:rsid w:val="00560A21"/>
    <w:rsid w:val="00560DCC"/>
    <w:rsid w:val="0056113B"/>
    <w:rsid w:val="005617F5"/>
    <w:rsid w:val="00561AD6"/>
    <w:rsid w:val="00561BD6"/>
    <w:rsid w:val="00561CBC"/>
    <w:rsid w:val="005630B6"/>
    <w:rsid w:val="0056365A"/>
    <w:rsid w:val="00563AF9"/>
    <w:rsid w:val="00563CA4"/>
    <w:rsid w:val="00563F83"/>
    <w:rsid w:val="0056419C"/>
    <w:rsid w:val="0056470A"/>
    <w:rsid w:val="00564A3B"/>
    <w:rsid w:val="00564B38"/>
    <w:rsid w:val="00564C2F"/>
    <w:rsid w:val="00564C72"/>
    <w:rsid w:val="0056522B"/>
    <w:rsid w:val="0056553B"/>
    <w:rsid w:val="00565823"/>
    <w:rsid w:val="00566001"/>
    <w:rsid w:val="0056613B"/>
    <w:rsid w:val="005665F6"/>
    <w:rsid w:val="005666B8"/>
    <w:rsid w:val="00566843"/>
    <w:rsid w:val="00566B72"/>
    <w:rsid w:val="00566FD8"/>
    <w:rsid w:val="005670FE"/>
    <w:rsid w:val="005676A6"/>
    <w:rsid w:val="005676EF"/>
    <w:rsid w:val="005677FB"/>
    <w:rsid w:val="00570276"/>
    <w:rsid w:val="005707DA"/>
    <w:rsid w:val="00570950"/>
    <w:rsid w:val="00570F9D"/>
    <w:rsid w:val="00571DE5"/>
    <w:rsid w:val="00572086"/>
    <w:rsid w:val="005724C2"/>
    <w:rsid w:val="005725E1"/>
    <w:rsid w:val="005730CD"/>
    <w:rsid w:val="00573116"/>
    <w:rsid w:val="005736E7"/>
    <w:rsid w:val="00573785"/>
    <w:rsid w:val="005737AD"/>
    <w:rsid w:val="005737D1"/>
    <w:rsid w:val="00573F7D"/>
    <w:rsid w:val="00574136"/>
    <w:rsid w:val="00574667"/>
    <w:rsid w:val="00574A74"/>
    <w:rsid w:val="00574BF4"/>
    <w:rsid w:val="00574F98"/>
    <w:rsid w:val="00575080"/>
    <w:rsid w:val="005754BE"/>
    <w:rsid w:val="00575CBE"/>
    <w:rsid w:val="005763C9"/>
    <w:rsid w:val="005764CC"/>
    <w:rsid w:val="00576505"/>
    <w:rsid w:val="005767A8"/>
    <w:rsid w:val="00576AAC"/>
    <w:rsid w:val="00577145"/>
    <w:rsid w:val="005772DB"/>
    <w:rsid w:val="0057790D"/>
    <w:rsid w:val="00577959"/>
    <w:rsid w:val="00577BAA"/>
    <w:rsid w:val="00580AC7"/>
    <w:rsid w:val="005811FF"/>
    <w:rsid w:val="005812C5"/>
    <w:rsid w:val="0058229B"/>
    <w:rsid w:val="005827AA"/>
    <w:rsid w:val="00582803"/>
    <w:rsid w:val="00582956"/>
    <w:rsid w:val="00582B09"/>
    <w:rsid w:val="00582F5C"/>
    <w:rsid w:val="00583183"/>
    <w:rsid w:val="005834FC"/>
    <w:rsid w:val="00583598"/>
    <w:rsid w:val="0058374E"/>
    <w:rsid w:val="005837E1"/>
    <w:rsid w:val="00583EFB"/>
    <w:rsid w:val="005840B4"/>
    <w:rsid w:val="005847A5"/>
    <w:rsid w:val="00585666"/>
    <w:rsid w:val="00585CC8"/>
    <w:rsid w:val="00585D0C"/>
    <w:rsid w:val="00586C04"/>
    <w:rsid w:val="00586D0B"/>
    <w:rsid w:val="00586D0C"/>
    <w:rsid w:val="005873C5"/>
    <w:rsid w:val="00587A0D"/>
    <w:rsid w:val="00587C56"/>
    <w:rsid w:val="00587E60"/>
    <w:rsid w:val="0059000B"/>
    <w:rsid w:val="00590108"/>
    <w:rsid w:val="00590B51"/>
    <w:rsid w:val="005912EC"/>
    <w:rsid w:val="005915F5"/>
    <w:rsid w:val="00591901"/>
    <w:rsid w:val="005925DD"/>
    <w:rsid w:val="005925EC"/>
    <w:rsid w:val="005927F7"/>
    <w:rsid w:val="00592DBC"/>
    <w:rsid w:val="0059364E"/>
    <w:rsid w:val="005937D3"/>
    <w:rsid w:val="005943B0"/>
    <w:rsid w:val="00595C5B"/>
    <w:rsid w:val="0059617E"/>
    <w:rsid w:val="00596955"/>
    <w:rsid w:val="00596A47"/>
    <w:rsid w:val="005974A3"/>
    <w:rsid w:val="00597FDE"/>
    <w:rsid w:val="005A02E7"/>
    <w:rsid w:val="005A06A8"/>
    <w:rsid w:val="005A0957"/>
    <w:rsid w:val="005A0CDF"/>
    <w:rsid w:val="005A1406"/>
    <w:rsid w:val="005A16D5"/>
    <w:rsid w:val="005A1845"/>
    <w:rsid w:val="005A1D93"/>
    <w:rsid w:val="005A2291"/>
    <w:rsid w:val="005A242D"/>
    <w:rsid w:val="005A2533"/>
    <w:rsid w:val="005A2BEE"/>
    <w:rsid w:val="005A2C23"/>
    <w:rsid w:val="005A3A1C"/>
    <w:rsid w:val="005A5484"/>
    <w:rsid w:val="005A54C1"/>
    <w:rsid w:val="005A57F7"/>
    <w:rsid w:val="005A5C65"/>
    <w:rsid w:val="005A5F26"/>
    <w:rsid w:val="005A680A"/>
    <w:rsid w:val="005A697C"/>
    <w:rsid w:val="005A6B4C"/>
    <w:rsid w:val="005A6E72"/>
    <w:rsid w:val="005A73D5"/>
    <w:rsid w:val="005A76E0"/>
    <w:rsid w:val="005A7899"/>
    <w:rsid w:val="005A7C5E"/>
    <w:rsid w:val="005B0EC9"/>
    <w:rsid w:val="005B1CDC"/>
    <w:rsid w:val="005B2C6B"/>
    <w:rsid w:val="005B3404"/>
    <w:rsid w:val="005B34C3"/>
    <w:rsid w:val="005B3537"/>
    <w:rsid w:val="005B3565"/>
    <w:rsid w:val="005B35A5"/>
    <w:rsid w:val="005B379B"/>
    <w:rsid w:val="005B3926"/>
    <w:rsid w:val="005B3FB6"/>
    <w:rsid w:val="005B4132"/>
    <w:rsid w:val="005B49D1"/>
    <w:rsid w:val="005B54BB"/>
    <w:rsid w:val="005B553D"/>
    <w:rsid w:val="005B5A04"/>
    <w:rsid w:val="005B5BC9"/>
    <w:rsid w:val="005B5EB8"/>
    <w:rsid w:val="005B6C88"/>
    <w:rsid w:val="005B707C"/>
    <w:rsid w:val="005B7A6D"/>
    <w:rsid w:val="005B7B05"/>
    <w:rsid w:val="005B7FF4"/>
    <w:rsid w:val="005C0145"/>
    <w:rsid w:val="005C04E1"/>
    <w:rsid w:val="005C0719"/>
    <w:rsid w:val="005C0EE1"/>
    <w:rsid w:val="005C1A7B"/>
    <w:rsid w:val="005C1B35"/>
    <w:rsid w:val="005C1BF7"/>
    <w:rsid w:val="005C2962"/>
    <w:rsid w:val="005C29AB"/>
    <w:rsid w:val="005C2A5A"/>
    <w:rsid w:val="005C2C99"/>
    <w:rsid w:val="005C2CB8"/>
    <w:rsid w:val="005C30DD"/>
    <w:rsid w:val="005C35B8"/>
    <w:rsid w:val="005C37C8"/>
    <w:rsid w:val="005C3C02"/>
    <w:rsid w:val="005C4023"/>
    <w:rsid w:val="005C49A3"/>
    <w:rsid w:val="005C4DA4"/>
    <w:rsid w:val="005C524B"/>
    <w:rsid w:val="005C58D0"/>
    <w:rsid w:val="005C62BC"/>
    <w:rsid w:val="005C65FF"/>
    <w:rsid w:val="005C6828"/>
    <w:rsid w:val="005C6CF4"/>
    <w:rsid w:val="005C6DD5"/>
    <w:rsid w:val="005C6FA0"/>
    <w:rsid w:val="005C6FF4"/>
    <w:rsid w:val="005C723D"/>
    <w:rsid w:val="005C7311"/>
    <w:rsid w:val="005C7319"/>
    <w:rsid w:val="005C778F"/>
    <w:rsid w:val="005C7998"/>
    <w:rsid w:val="005D025C"/>
    <w:rsid w:val="005D029B"/>
    <w:rsid w:val="005D05D0"/>
    <w:rsid w:val="005D0638"/>
    <w:rsid w:val="005D146E"/>
    <w:rsid w:val="005D17F3"/>
    <w:rsid w:val="005D182F"/>
    <w:rsid w:val="005D1A7E"/>
    <w:rsid w:val="005D2A01"/>
    <w:rsid w:val="005D2E31"/>
    <w:rsid w:val="005D2FEE"/>
    <w:rsid w:val="005D333A"/>
    <w:rsid w:val="005D3415"/>
    <w:rsid w:val="005D372C"/>
    <w:rsid w:val="005D396B"/>
    <w:rsid w:val="005D3DE2"/>
    <w:rsid w:val="005D4187"/>
    <w:rsid w:val="005D41D5"/>
    <w:rsid w:val="005D55AD"/>
    <w:rsid w:val="005D5D3F"/>
    <w:rsid w:val="005D6A8B"/>
    <w:rsid w:val="005D6F65"/>
    <w:rsid w:val="005D6FBD"/>
    <w:rsid w:val="005D7254"/>
    <w:rsid w:val="005D727B"/>
    <w:rsid w:val="005D7BAC"/>
    <w:rsid w:val="005E04F1"/>
    <w:rsid w:val="005E0E4F"/>
    <w:rsid w:val="005E13C1"/>
    <w:rsid w:val="005E25CF"/>
    <w:rsid w:val="005E292B"/>
    <w:rsid w:val="005E2C79"/>
    <w:rsid w:val="005E2E69"/>
    <w:rsid w:val="005E2FBA"/>
    <w:rsid w:val="005E33DF"/>
    <w:rsid w:val="005E4599"/>
    <w:rsid w:val="005E4685"/>
    <w:rsid w:val="005E4B53"/>
    <w:rsid w:val="005E5153"/>
    <w:rsid w:val="005E5457"/>
    <w:rsid w:val="005E5600"/>
    <w:rsid w:val="005E594C"/>
    <w:rsid w:val="005E5AC5"/>
    <w:rsid w:val="005E6109"/>
    <w:rsid w:val="005E6555"/>
    <w:rsid w:val="005E6820"/>
    <w:rsid w:val="005E7545"/>
    <w:rsid w:val="005E7C1C"/>
    <w:rsid w:val="005E7F35"/>
    <w:rsid w:val="005F084C"/>
    <w:rsid w:val="005F0864"/>
    <w:rsid w:val="005F0F27"/>
    <w:rsid w:val="005F1227"/>
    <w:rsid w:val="005F1328"/>
    <w:rsid w:val="005F1496"/>
    <w:rsid w:val="005F1931"/>
    <w:rsid w:val="005F1DDD"/>
    <w:rsid w:val="005F224C"/>
    <w:rsid w:val="005F228F"/>
    <w:rsid w:val="005F2557"/>
    <w:rsid w:val="005F2AFE"/>
    <w:rsid w:val="005F2DE1"/>
    <w:rsid w:val="005F3282"/>
    <w:rsid w:val="005F3A9E"/>
    <w:rsid w:val="005F410B"/>
    <w:rsid w:val="005F49C7"/>
    <w:rsid w:val="005F56E9"/>
    <w:rsid w:val="005F5D53"/>
    <w:rsid w:val="005F5FB6"/>
    <w:rsid w:val="005F61E7"/>
    <w:rsid w:val="005F6640"/>
    <w:rsid w:val="005F6A00"/>
    <w:rsid w:val="005F6A35"/>
    <w:rsid w:val="005F6D32"/>
    <w:rsid w:val="005F6F67"/>
    <w:rsid w:val="005F7344"/>
    <w:rsid w:val="005F7731"/>
    <w:rsid w:val="005F79E8"/>
    <w:rsid w:val="005F7A6B"/>
    <w:rsid w:val="005F7F3B"/>
    <w:rsid w:val="006004AA"/>
    <w:rsid w:val="00600637"/>
    <w:rsid w:val="00600999"/>
    <w:rsid w:val="00600B1C"/>
    <w:rsid w:val="0060120F"/>
    <w:rsid w:val="0060139C"/>
    <w:rsid w:val="00601651"/>
    <w:rsid w:val="006017F9"/>
    <w:rsid w:val="00601D36"/>
    <w:rsid w:val="00601FE8"/>
    <w:rsid w:val="006020CD"/>
    <w:rsid w:val="00602315"/>
    <w:rsid w:val="006023DD"/>
    <w:rsid w:val="006023E2"/>
    <w:rsid w:val="0060241B"/>
    <w:rsid w:val="006027F2"/>
    <w:rsid w:val="006028BF"/>
    <w:rsid w:val="00602CA1"/>
    <w:rsid w:val="00602CD9"/>
    <w:rsid w:val="0060341F"/>
    <w:rsid w:val="0060373F"/>
    <w:rsid w:val="00603D20"/>
    <w:rsid w:val="0060437D"/>
    <w:rsid w:val="006043F2"/>
    <w:rsid w:val="00604A9F"/>
    <w:rsid w:val="00604F39"/>
    <w:rsid w:val="0060520D"/>
    <w:rsid w:val="00605676"/>
    <w:rsid w:val="006058DE"/>
    <w:rsid w:val="00606937"/>
    <w:rsid w:val="00606CB1"/>
    <w:rsid w:val="00606CCE"/>
    <w:rsid w:val="006073F8"/>
    <w:rsid w:val="006078C7"/>
    <w:rsid w:val="00607CA5"/>
    <w:rsid w:val="00607E32"/>
    <w:rsid w:val="00610457"/>
    <w:rsid w:val="00610E1D"/>
    <w:rsid w:val="00611448"/>
    <w:rsid w:val="00611BF7"/>
    <w:rsid w:val="0061260B"/>
    <w:rsid w:val="00612D6C"/>
    <w:rsid w:val="0061359D"/>
    <w:rsid w:val="00613AF7"/>
    <w:rsid w:val="00614AF0"/>
    <w:rsid w:val="00615097"/>
    <w:rsid w:val="00615700"/>
    <w:rsid w:val="00615908"/>
    <w:rsid w:val="00615926"/>
    <w:rsid w:val="00615C5C"/>
    <w:rsid w:val="00616777"/>
    <w:rsid w:val="00616B09"/>
    <w:rsid w:val="00616DD9"/>
    <w:rsid w:val="00617127"/>
    <w:rsid w:val="006171E0"/>
    <w:rsid w:val="0061741C"/>
    <w:rsid w:val="0061757F"/>
    <w:rsid w:val="006175E4"/>
    <w:rsid w:val="006176B5"/>
    <w:rsid w:val="00617B4D"/>
    <w:rsid w:val="00617C92"/>
    <w:rsid w:val="00620418"/>
    <w:rsid w:val="00620B18"/>
    <w:rsid w:val="0062164F"/>
    <w:rsid w:val="006220D1"/>
    <w:rsid w:val="00622C71"/>
    <w:rsid w:val="00622F69"/>
    <w:rsid w:val="006236AA"/>
    <w:rsid w:val="00623B2B"/>
    <w:rsid w:val="0062480B"/>
    <w:rsid w:val="00624E30"/>
    <w:rsid w:val="00624F9E"/>
    <w:rsid w:val="0062528B"/>
    <w:rsid w:val="00625493"/>
    <w:rsid w:val="00625B8F"/>
    <w:rsid w:val="00626007"/>
    <w:rsid w:val="006260DC"/>
    <w:rsid w:val="00626621"/>
    <w:rsid w:val="00626D04"/>
    <w:rsid w:val="006273F9"/>
    <w:rsid w:val="006275C9"/>
    <w:rsid w:val="006278BC"/>
    <w:rsid w:val="00627CB9"/>
    <w:rsid w:val="006306BC"/>
    <w:rsid w:val="00630C05"/>
    <w:rsid w:val="00630C77"/>
    <w:rsid w:val="00630DE4"/>
    <w:rsid w:val="00630DFE"/>
    <w:rsid w:val="00631526"/>
    <w:rsid w:val="00631A0B"/>
    <w:rsid w:val="00632721"/>
    <w:rsid w:val="00632E2B"/>
    <w:rsid w:val="00632E4C"/>
    <w:rsid w:val="00633A10"/>
    <w:rsid w:val="00633FD1"/>
    <w:rsid w:val="0063421D"/>
    <w:rsid w:val="006343E7"/>
    <w:rsid w:val="00634B0E"/>
    <w:rsid w:val="00634CC2"/>
    <w:rsid w:val="00635A3B"/>
    <w:rsid w:val="00635AFE"/>
    <w:rsid w:val="0063616D"/>
    <w:rsid w:val="00636468"/>
    <w:rsid w:val="00636625"/>
    <w:rsid w:val="006366E6"/>
    <w:rsid w:val="006366F5"/>
    <w:rsid w:val="00636A50"/>
    <w:rsid w:val="00636AD8"/>
    <w:rsid w:val="00636D53"/>
    <w:rsid w:val="00637288"/>
    <w:rsid w:val="00637CA1"/>
    <w:rsid w:val="00640F34"/>
    <w:rsid w:val="006414E1"/>
    <w:rsid w:val="006418F9"/>
    <w:rsid w:val="00641F5F"/>
    <w:rsid w:val="0064212B"/>
    <w:rsid w:val="00642B37"/>
    <w:rsid w:val="006432A0"/>
    <w:rsid w:val="006446F3"/>
    <w:rsid w:val="00644E61"/>
    <w:rsid w:val="00644F67"/>
    <w:rsid w:val="006450E9"/>
    <w:rsid w:val="00645167"/>
    <w:rsid w:val="006457F9"/>
    <w:rsid w:val="00645A0F"/>
    <w:rsid w:val="00645B3E"/>
    <w:rsid w:val="00645C91"/>
    <w:rsid w:val="00645FB0"/>
    <w:rsid w:val="00646749"/>
    <w:rsid w:val="006475EE"/>
    <w:rsid w:val="00647936"/>
    <w:rsid w:val="00647941"/>
    <w:rsid w:val="00650502"/>
    <w:rsid w:val="00650743"/>
    <w:rsid w:val="00650752"/>
    <w:rsid w:val="006508FB"/>
    <w:rsid w:val="00650F47"/>
    <w:rsid w:val="00651FE6"/>
    <w:rsid w:val="006520DB"/>
    <w:rsid w:val="00652334"/>
    <w:rsid w:val="006532FA"/>
    <w:rsid w:val="0065341B"/>
    <w:rsid w:val="0065377A"/>
    <w:rsid w:val="006539DB"/>
    <w:rsid w:val="006545C5"/>
    <w:rsid w:val="00654EF8"/>
    <w:rsid w:val="0065505D"/>
    <w:rsid w:val="00655B34"/>
    <w:rsid w:val="00655DCD"/>
    <w:rsid w:val="00655FA3"/>
    <w:rsid w:val="00656149"/>
    <w:rsid w:val="0065631E"/>
    <w:rsid w:val="006564A0"/>
    <w:rsid w:val="006568D5"/>
    <w:rsid w:val="006568FC"/>
    <w:rsid w:val="00656C63"/>
    <w:rsid w:val="00656D92"/>
    <w:rsid w:val="0065746F"/>
    <w:rsid w:val="006577AD"/>
    <w:rsid w:val="00657980"/>
    <w:rsid w:val="006579BD"/>
    <w:rsid w:val="006602C9"/>
    <w:rsid w:val="00660444"/>
    <w:rsid w:val="006611F4"/>
    <w:rsid w:val="006618D3"/>
    <w:rsid w:val="00662172"/>
    <w:rsid w:val="00662220"/>
    <w:rsid w:val="0066281E"/>
    <w:rsid w:val="00662887"/>
    <w:rsid w:val="00662BBB"/>
    <w:rsid w:val="006638F8"/>
    <w:rsid w:val="00663C05"/>
    <w:rsid w:val="006647CE"/>
    <w:rsid w:val="00664A09"/>
    <w:rsid w:val="00664B44"/>
    <w:rsid w:val="00664C86"/>
    <w:rsid w:val="0066536F"/>
    <w:rsid w:val="006655F0"/>
    <w:rsid w:val="00665673"/>
    <w:rsid w:val="00665C17"/>
    <w:rsid w:val="00665EA8"/>
    <w:rsid w:val="00666179"/>
    <w:rsid w:val="0066652C"/>
    <w:rsid w:val="00666675"/>
    <w:rsid w:val="006669F9"/>
    <w:rsid w:val="00666BD1"/>
    <w:rsid w:val="00666D52"/>
    <w:rsid w:val="00666FEF"/>
    <w:rsid w:val="00667453"/>
    <w:rsid w:val="00667F54"/>
    <w:rsid w:val="00671BA0"/>
    <w:rsid w:val="00671BAC"/>
    <w:rsid w:val="00671D59"/>
    <w:rsid w:val="00671FC0"/>
    <w:rsid w:val="0067257F"/>
    <w:rsid w:val="00672601"/>
    <w:rsid w:val="00672A96"/>
    <w:rsid w:val="00672BB7"/>
    <w:rsid w:val="00673062"/>
    <w:rsid w:val="0067310B"/>
    <w:rsid w:val="00673993"/>
    <w:rsid w:val="00673B31"/>
    <w:rsid w:val="00673BE5"/>
    <w:rsid w:val="00673C66"/>
    <w:rsid w:val="0067445D"/>
    <w:rsid w:val="006747AA"/>
    <w:rsid w:val="00674A9F"/>
    <w:rsid w:val="00674CFF"/>
    <w:rsid w:val="00674D3F"/>
    <w:rsid w:val="00674DD9"/>
    <w:rsid w:val="00674EE4"/>
    <w:rsid w:val="00675772"/>
    <w:rsid w:val="00675804"/>
    <w:rsid w:val="006758D3"/>
    <w:rsid w:val="006760D0"/>
    <w:rsid w:val="006762EE"/>
    <w:rsid w:val="006764BC"/>
    <w:rsid w:val="00676528"/>
    <w:rsid w:val="006765BF"/>
    <w:rsid w:val="00676827"/>
    <w:rsid w:val="00676D5E"/>
    <w:rsid w:val="00676F54"/>
    <w:rsid w:val="00677087"/>
    <w:rsid w:val="0067710A"/>
    <w:rsid w:val="006771ED"/>
    <w:rsid w:val="00677220"/>
    <w:rsid w:val="006772FA"/>
    <w:rsid w:val="00677315"/>
    <w:rsid w:val="00680548"/>
    <w:rsid w:val="00680718"/>
    <w:rsid w:val="006807BC"/>
    <w:rsid w:val="006808FC"/>
    <w:rsid w:val="00680EF9"/>
    <w:rsid w:val="00681318"/>
    <w:rsid w:val="006814C1"/>
    <w:rsid w:val="006817F4"/>
    <w:rsid w:val="00681A98"/>
    <w:rsid w:val="00681B38"/>
    <w:rsid w:val="00681D2F"/>
    <w:rsid w:val="00681D45"/>
    <w:rsid w:val="00682566"/>
    <w:rsid w:val="00682778"/>
    <w:rsid w:val="006838B9"/>
    <w:rsid w:val="00683993"/>
    <w:rsid w:val="00683BAB"/>
    <w:rsid w:val="006840D4"/>
    <w:rsid w:val="00684CC2"/>
    <w:rsid w:val="00685330"/>
    <w:rsid w:val="0068534C"/>
    <w:rsid w:val="006855C4"/>
    <w:rsid w:val="00685725"/>
    <w:rsid w:val="00685E07"/>
    <w:rsid w:val="00686177"/>
    <w:rsid w:val="00686707"/>
    <w:rsid w:val="00686743"/>
    <w:rsid w:val="00687098"/>
    <w:rsid w:val="0068717A"/>
    <w:rsid w:val="00687206"/>
    <w:rsid w:val="00687954"/>
    <w:rsid w:val="00687EC4"/>
    <w:rsid w:val="00687EF6"/>
    <w:rsid w:val="0069074F"/>
    <w:rsid w:val="0069089F"/>
    <w:rsid w:val="006908DF"/>
    <w:rsid w:val="00690936"/>
    <w:rsid w:val="00690ACD"/>
    <w:rsid w:val="00690CF8"/>
    <w:rsid w:val="006918BB"/>
    <w:rsid w:val="00692730"/>
    <w:rsid w:val="0069294F"/>
    <w:rsid w:val="006929F6"/>
    <w:rsid w:val="00692D03"/>
    <w:rsid w:val="00692D4B"/>
    <w:rsid w:val="006938F5"/>
    <w:rsid w:val="00693943"/>
    <w:rsid w:val="00693D26"/>
    <w:rsid w:val="00694369"/>
    <w:rsid w:val="00694997"/>
    <w:rsid w:val="00694E34"/>
    <w:rsid w:val="00695664"/>
    <w:rsid w:val="00695665"/>
    <w:rsid w:val="00695767"/>
    <w:rsid w:val="00695A2C"/>
    <w:rsid w:val="00695D79"/>
    <w:rsid w:val="006965D4"/>
    <w:rsid w:val="006965EA"/>
    <w:rsid w:val="00696BB2"/>
    <w:rsid w:val="00696BD0"/>
    <w:rsid w:val="00696CEE"/>
    <w:rsid w:val="0069707F"/>
    <w:rsid w:val="006976CF"/>
    <w:rsid w:val="00697E2A"/>
    <w:rsid w:val="006A0400"/>
    <w:rsid w:val="006A07A7"/>
    <w:rsid w:val="006A0A14"/>
    <w:rsid w:val="006A0CCF"/>
    <w:rsid w:val="006A0DF9"/>
    <w:rsid w:val="006A1770"/>
    <w:rsid w:val="006A1BA9"/>
    <w:rsid w:val="006A1E61"/>
    <w:rsid w:val="006A1F25"/>
    <w:rsid w:val="006A20DE"/>
    <w:rsid w:val="006A306D"/>
    <w:rsid w:val="006A3AC8"/>
    <w:rsid w:val="006A3C9D"/>
    <w:rsid w:val="006A3DF1"/>
    <w:rsid w:val="006A4B20"/>
    <w:rsid w:val="006A4DC4"/>
    <w:rsid w:val="006A56B8"/>
    <w:rsid w:val="006A6696"/>
    <w:rsid w:val="006A6729"/>
    <w:rsid w:val="006A676B"/>
    <w:rsid w:val="006A6888"/>
    <w:rsid w:val="006A6919"/>
    <w:rsid w:val="006A6B75"/>
    <w:rsid w:val="006A6C6C"/>
    <w:rsid w:val="006A6F3C"/>
    <w:rsid w:val="006A728A"/>
    <w:rsid w:val="006A78FE"/>
    <w:rsid w:val="006B05A5"/>
    <w:rsid w:val="006B23C5"/>
    <w:rsid w:val="006B2869"/>
    <w:rsid w:val="006B2AEB"/>
    <w:rsid w:val="006B2B96"/>
    <w:rsid w:val="006B2D44"/>
    <w:rsid w:val="006B3C89"/>
    <w:rsid w:val="006B4201"/>
    <w:rsid w:val="006B4225"/>
    <w:rsid w:val="006B42A1"/>
    <w:rsid w:val="006B4911"/>
    <w:rsid w:val="006B4950"/>
    <w:rsid w:val="006B4ECD"/>
    <w:rsid w:val="006B55A6"/>
    <w:rsid w:val="006B5D26"/>
    <w:rsid w:val="006B6C79"/>
    <w:rsid w:val="006B74A8"/>
    <w:rsid w:val="006C0358"/>
    <w:rsid w:val="006C0737"/>
    <w:rsid w:val="006C0CB9"/>
    <w:rsid w:val="006C0CD4"/>
    <w:rsid w:val="006C0F0F"/>
    <w:rsid w:val="006C1B09"/>
    <w:rsid w:val="006C1B28"/>
    <w:rsid w:val="006C21CA"/>
    <w:rsid w:val="006C2384"/>
    <w:rsid w:val="006C2418"/>
    <w:rsid w:val="006C258E"/>
    <w:rsid w:val="006C288C"/>
    <w:rsid w:val="006C2B3C"/>
    <w:rsid w:val="006C2C69"/>
    <w:rsid w:val="006C2D5D"/>
    <w:rsid w:val="006C325A"/>
    <w:rsid w:val="006C3745"/>
    <w:rsid w:val="006C3766"/>
    <w:rsid w:val="006C3787"/>
    <w:rsid w:val="006C3956"/>
    <w:rsid w:val="006C3F6C"/>
    <w:rsid w:val="006C429A"/>
    <w:rsid w:val="006C4DCD"/>
    <w:rsid w:val="006C514A"/>
    <w:rsid w:val="006C52AD"/>
    <w:rsid w:val="006C5322"/>
    <w:rsid w:val="006C56AE"/>
    <w:rsid w:val="006C5854"/>
    <w:rsid w:val="006C5C69"/>
    <w:rsid w:val="006C6037"/>
    <w:rsid w:val="006C613F"/>
    <w:rsid w:val="006C694A"/>
    <w:rsid w:val="006C699A"/>
    <w:rsid w:val="006C69E2"/>
    <w:rsid w:val="006C6C84"/>
    <w:rsid w:val="006C6DC7"/>
    <w:rsid w:val="006C6FE9"/>
    <w:rsid w:val="006C763A"/>
    <w:rsid w:val="006C773A"/>
    <w:rsid w:val="006C7A5E"/>
    <w:rsid w:val="006C7D23"/>
    <w:rsid w:val="006C7E6E"/>
    <w:rsid w:val="006C7F8D"/>
    <w:rsid w:val="006D007C"/>
    <w:rsid w:val="006D0447"/>
    <w:rsid w:val="006D047D"/>
    <w:rsid w:val="006D0BB8"/>
    <w:rsid w:val="006D10A2"/>
    <w:rsid w:val="006D1157"/>
    <w:rsid w:val="006D1488"/>
    <w:rsid w:val="006D1FEA"/>
    <w:rsid w:val="006D2082"/>
    <w:rsid w:val="006D22DF"/>
    <w:rsid w:val="006D25B9"/>
    <w:rsid w:val="006D2820"/>
    <w:rsid w:val="006D2AF7"/>
    <w:rsid w:val="006D2FA1"/>
    <w:rsid w:val="006D30D4"/>
    <w:rsid w:val="006D36D4"/>
    <w:rsid w:val="006D3ACD"/>
    <w:rsid w:val="006D3B59"/>
    <w:rsid w:val="006D48B4"/>
    <w:rsid w:val="006D49CD"/>
    <w:rsid w:val="006D4AA4"/>
    <w:rsid w:val="006D543E"/>
    <w:rsid w:val="006D5919"/>
    <w:rsid w:val="006D6765"/>
    <w:rsid w:val="006D6797"/>
    <w:rsid w:val="006D6910"/>
    <w:rsid w:val="006D6AB0"/>
    <w:rsid w:val="006D6EE0"/>
    <w:rsid w:val="006D733A"/>
    <w:rsid w:val="006D736F"/>
    <w:rsid w:val="006D761C"/>
    <w:rsid w:val="006D7622"/>
    <w:rsid w:val="006D7C40"/>
    <w:rsid w:val="006E006C"/>
    <w:rsid w:val="006E02A0"/>
    <w:rsid w:val="006E04BB"/>
    <w:rsid w:val="006E069A"/>
    <w:rsid w:val="006E072C"/>
    <w:rsid w:val="006E0799"/>
    <w:rsid w:val="006E0E26"/>
    <w:rsid w:val="006E0E47"/>
    <w:rsid w:val="006E1061"/>
    <w:rsid w:val="006E13ED"/>
    <w:rsid w:val="006E15F8"/>
    <w:rsid w:val="006E1904"/>
    <w:rsid w:val="006E1CDD"/>
    <w:rsid w:val="006E1DAF"/>
    <w:rsid w:val="006E1FB6"/>
    <w:rsid w:val="006E2282"/>
    <w:rsid w:val="006E24E8"/>
    <w:rsid w:val="006E2751"/>
    <w:rsid w:val="006E2C5D"/>
    <w:rsid w:val="006E2CC8"/>
    <w:rsid w:val="006E30FB"/>
    <w:rsid w:val="006E3599"/>
    <w:rsid w:val="006E360D"/>
    <w:rsid w:val="006E3993"/>
    <w:rsid w:val="006E3B3E"/>
    <w:rsid w:val="006E3EEC"/>
    <w:rsid w:val="006E446D"/>
    <w:rsid w:val="006E4F1C"/>
    <w:rsid w:val="006E51B2"/>
    <w:rsid w:val="006E51ED"/>
    <w:rsid w:val="006E5BB7"/>
    <w:rsid w:val="006E657F"/>
    <w:rsid w:val="006E6919"/>
    <w:rsid w:val="006E6E95"/>
    <w:rsid w:val="006E7708"/>
    <w:rsid w:val="006E77F6"/>
    <w:rsid w:val="006E7AAC"/>
    <w:rsid w:val="006E7EAB"/>
    <w:rsid w:val="006F0273"/>
    <w:rsid w:val="006F0449"/>
    <w:rsid w:val="006F05CB"/>
    <w:rsid w:val="006F068C"/>
    <w:rsid w:val="006F06D2"/>
    <w:rsid w:val="006F09E5"/>
    <w:rsid w:val="006F0BC0"/>
    <w:rsid w:val="006F0D0E"/>
    <w:rsid w:val="006F1C38"/>
    <w:rsid w:val="006F1DE9"/>
    <w:rsid w:val="006F1EF1"/>
    <w:rsid w:val="006F23CD"/>
    <w:rsid w:val="006F2EB0"/>
    <w:rsid w:val="006F2F55"/>
    <w:rsid w:val="006F3670"/>
    <w:rsid w:val="006F3967"/>
    <w:rsid w:val="006F3CAB"/>
    <w:rsid w:val="006F3F0A"/>
    <w:rsid w:val="006F459D"/>
    <w:rsid w:val="006F4A7E"/>
    <w:rsid w:val="006F5FA0"/>
    <w:rsid w:val="006F698E"/>
    <w:rsid w:val="006F69FA"/>
    <w:rsid w:val="006F73D4"/>
    <w:rsid w:val="006F7545"/>
    <w:rsid w:val="006F78FC"/>
    <w:rsid w:val="006F7CE6"/>
    <w:rsid w:val="007004A2"/>
    <w:rsid w:val="00700814"/>
    <w:rsid w:val="00700C8C"/>
    <w:rsid w:val="00701155"/>
    <w:rsid w:val="007013C3"/>
    <w:rsid w:val="007016F5"/>
    <w:rsid w:val="00701739"/>
    <w:rsid w:val="00701DB9"/>
    <w:rsid w:val="00702080"/>
    <w:rsid w:val="00702086"/>
    <w:rsid w:val="007021AE"/>
    <w:rsid w:val="0070242A"/>
    <w:rsid w:val="0070247F"/>
    <w:rsid w:val="00702673"/>
    <w:rsid w:val="00702C46"/>
    <w:rsid w:val="00702DD7"/>
    <w:rsid w:val="007031FE"/>
    <w:rsid w:val="007033E2"/>
    <w:rsid w:val="00703412"/>
    <w:rsid w:val="0070365E"/>
    <w:rsid w:val="00703CDE"/>
    <w:rsid w:val="00703D90"/>
    <w:rsid w:val="00704271"/>
    <w:rsid w:val="007045FF"/>
    <w:rsid w:val="00704BC2"/>
    <w:rsid w:val="00704C48"/>
    <w:rsid w:val="007056FD"/>
    <w:rsid w:val="00705B83"/>
    <w:rsid w:val="00705BDE"/>
    <w:rsid w:val="00705F26"/>
    <w:rsid w:val="007063E0"/>
    <w:rsid w:val="00706B1D"/>
    <w:rsid w:val="00707352"/>
    <w:rsid w:val="00707C38"/>
    <w:rsid w:val="00707E0F"/>
    <w:rsid w:val="007102A2"/>
    <w:rsid w:val="007102F5"/>
    <w:rsid w:val="007108C5"/>
    <w:rsid w:val="00710965"/>
    <w:rsid w:val="00710CF1"/>
    <w:rsid w:val="00710DE0"/>
    <w:rsid w:val="00711299"/>
    <w:rsid w:val="00711552"/>
    <w:rsid w:val="00711DA6"/>
    <w:rsid w:val="007122F1"/>
    <w:rsid w:val="007123D6"/>
    <w:rsid w:val="00712AF7"/>
    <w:rsid w:val="00713D60"/>
    <w:rsid w:val="007146A3"/>
    <w:rsid w:val="00714864"/>
    <w:rsid w:val="00714912"/>
    <w:rsid w:val="00714A2F"/>
    <w:rsid w:val="0071591B"/>
    <w:rsid w:val="007159A3"/>
    <w:rsid w:val="00715A5A"/>
    <w:rsid w:val="00715BA7"/>
    <w:rsid w:val="00715D56"/>
    <w:rsid w:val="00715E7B"/>
    <w:rsid w:val="007161F6"/>
    <w:rsid w:val="00716841"/>
    <w:rsid w:val="00716DDE"/>
    <w:rsid w:val="00717447"/>
    <w:rsid w:val="00717622"/>
    <w:rsid w:val="00717F15"/>
    <w:rsid w:val="00721AC0"/>
    <w:rsid w:val="00721E12"/>
    <w:rsid w:val="00721FC4"/>
    <w:rsid w:val="007224BD"/>
    <w:rsid w:val="00722790"/>
    <w:rsid w:val="00722AE4"/>
    <w:rsid w:val="00722D1E"/>
    <w:rsid w:val="00722D66"/>
    <w:rsid w:val="00722D8C"/>
    <w:rsid w:val="0072311E"/>
    <w:rsid w:val="0072312E"/>
    <w:rsid w:val="00723193"/>
    <w:rsid w:val="0072321B"/>
    <w:rsid w:val="007233E3"/>
    <w:rsid w:val="007234D7"/>
    <w:rsid w:val="00723F22"/>
    <w:rsid w:val="00724125"/>
    <w:rsid w:val="007246AF"/>
    <w:rsid w:val="00724ADC"/>
    <w:rsid w:val="0072633C"/>
    <w:rsid w:val="007265D6"/>
    <w:rsid w:val="007268E3"/>
    <w:rsid w:val="00726FF2"/>
    <w:rsid w:val="007274FC"/>
    <w:rsid w:val="00727AA8"/>
    <w:rsid w:val="00730324"/>
    <w:rsid w:val="007306DC"/>
    <w:rsid w:val="007306F9"/>
    <w:rsid w:val="00730835"/>
    <w:rsid w:val="0073178D"/>
    <w:rsid w:val="00731792"/>
    <w:rsid w:val="007317EC"/>
    <w:rsid w:val="00731C5D"/>
    <w:rsid w:val="0073206A"/>
    <w:rsid w:val="007321B0"/>
    <w:rsid w:val="007321C7"/>
    <w:rsid w:val="00732383"/>
    <w:rsid w:val="00732561"/>
    <w:rsid w:val="00732647"/>
    <w:rsid w:val="00732A5D"/>
    <w:rsid w:val="0073308D"/>
    <w:rsid w:val="00733112"/>
    <w:rsid w:val="00733B22"/>
    <w:rsid w:val="0073435C"/>
    <w:rsid w:val="00734651"/>
    <w:rsid w:val="007346D4"/>
    <w:rsid w:val="00734702"/>
    <w:rsid w:val="00734AF3"/>
    <w:rsid w:val="00735573"/>
    <w:rsid w:val="00736566"/>
    <w:rsid w:val="00736E5B"/>
    <w:rsid w:val="00737513"/>
    <w:rsid w:val="00737795"/>
    <w:rsid w:val="00737AC9"/>
    <w:rsid w:val="00737B73"/>
    <w:rsid w:val="00737D05"/>
    <w:rsid w:val="00740713"/>
    <w:rsid w:val="007408B9"/>
    <w:rsid w:val="00740B02"/>
    <w:rsid w:val="00740EB6"/>
    <w:rsid w:val="0074205C"/>
    <w:rsid w:val="007420C5"/>
    <w:rsid w:val="007423CF"/>
    <w:rsid w:val="007424A4"/>
    <w:rsid w:val="007428AD"/>
    <w:rsid w:val="00742A6B"/>
    <w:rsid w:val="00742A82"/>
    <w:rsid w:val="00742C62"/>
    <w:rsid w:val="00742C8D"/>
    <w:rsid w:val="00743180"/>
    <w:rsid w:val="007431F8"/>
    <w:rsid w:val="00743834"/>
    <w:rsid w:val="00743C61"/>
    <w:rsid w:val="00743D92"/>
    <w:rsid w:val="0074459B"/>
    <w:rsid w:val="007445D9"/>
    <w:rsid w:val="007448BF"/>
    <w:rsid w:val="00744D0B"/>
    <w:rsid w:val="00744D30"/>
    <w:rsid w:val="00745343"/>
    <w:rsid w:val="00745507"/>
    <w:rsid w:val="007455D0"/>
    <w:rsid w:val="007455EC"/>
    <w:rsid w:val="007457E0"/>
    <w:rsid w:val="007458A4"/>
    <w:rsid w:val="00745977"/>
    <w:rsid w:val="00746010"/>
    <w:rsid w:val="007461A6"/>
    <w:rsid w:val="00746714"/>
    <w:rsid w:val="00746844"/>
    <w:rsid w:val="00746A6A"/>
    <w:rsid w:val="007470B5"/>
    <w:rsid w:val="00747433"/>
    <w:rsid w:val="00747438"/>
    <w:rsid w:val="007474D6"/>
    <w:rsid w:val="00747C34"/>
    <w:rsid w:val="00747F58"/>
    <w:rsid w:val="00750AC6"/>
    <w:rsid w:val="00750AED"/>
    <w:rsid w:val="00750C88"/>
    <w:rsid w:val="007510DC"/>
    <w:rsid w:val="007510FF"/>
    <w:rsid w:val="00751140"/>
    <w:rsid w:val="00751607"/>
    <w:rsid w:val="0075183A"/>
    <w:rsid w:val="00751A6D"/>
    <w:rsid w:val="00751A74"/>
    <w:rsid w:val="00751EB1"/>
    <w:rsid w:val="007521E0"/>
    <w:rsid w:val="0075221C"/>
    <w:rsid w:val="007529C4"/>
    <w:rsid w:val="00752E65"/>
    <w:rsid w:val="00752F18"/>
    <w:rsid w:val="00753042"/>
    <w:rsid w:val="0075322A"/>
    <w:rsid w:val="007532AA"/>
    <w:rsid w:val="007532C4"/>
    <w:rsid w:val="007541A2"/>
    <w:rsid w:val="00754381"/>
    <w:rsid w:val="00754D9E"/>
    <w:rsid w:val="007555E8"/>
    <w:rsid w:val="00755708"/>
    <w:rsid w:val="00755EC1"/>
    <w:rsid w:val="007562E4"/>
    <w:rsid w:val="007568E7"/>
    <w:rsid w:val="00756969"/>
    <w:rsid w:val="00756BA3"/>
    <w:rsid w:val="00756EA8"/>
    <w:rsid w:val="00756EC4"/>
    <w:rsid w:val="0075718D"/>
    <w:rsid w:val="00757CAA"/>
    <w:rsid w:val="00757EF8"/>
    <w:rsid w:val="0076003D"/>
    <w:rsid w:val="00760518"/>
    <w:rsid w:val="00760587"/>
    <w:rsid w:val="0076089B"/>
    <w:rsid w:val="0076090B"/>
    <w:rsid w:val="00760988"/>
    <w:rsid w:val="00760A90"/>
    <w:rsid w:val="00760C6B"/>
    <w:rsid w:val="00761EA1"/>
    <w:rsid w:val="0076233D"/>
    <w:rsid w:val="00762614"/>
    <w:rsid w:val="00763411"/>
    <w:rsid w:val="00763722"/>
    <w:rsid w:val="00763BD4"/>
    <w:rsid w:val="00763D8E"/>
    <w:rsid w:val="00764716"/>
    <w:rsid w:val="00764848"/>
    <w:rsid w:val="00764916"/>
    <w:rsid w:val="00764D7A"/>
    <w:rsid w:val="00764F40"/>
    <w:rsid w:val="00765343"/>
    <w:rsid w:val="00765509"/>
    <w:rsid w:val="00765529"/>
    <w:rsid w:val="0076573F"/>
    <w:rsid w:val="007658E4"/>
    <w:rsid w:val="00765EB8"/>
    <w:rsid w:val="00766561"/>
    <w:rsid w:val="00766E63"/>
    <w:rsid w:val="0076713F"/>
    <w:rsid w:val="00767815"/>
    <w:rsid w:val="00767924"/>
    <w:rsid w:val="00767F9A"/>
    <w:rsid w:val="00770797"/>
    <w:rsid w:val="007709E2"/>
    <w:rsid w:val="007712CD"/>
    <w:rsid w:val="00771674"/>
    <w:rsid w:val="00771758"/>
    <w:rsid w:val="00771F16"/>
    <w:rsid w:val="007721D2"/>
    <w:rsid w:val="00772620"/>
    <w:rsid w:val="00772A12"/>
    <w:rsid w:val="00772C0C"/>
    <w:rsid w:val="00772FD0"/>
    <w:rsid w:val="0077336C"/>
    <w:rsid w:val="007735A4"/>
    <w:rsid w:val="00773605"/>
    <w:rsid w:val="00773674"/>
    <w:rsid w:val="00773982"/>
    <w:rsid w:val="0077406B"/>
    <w:rsid w:val="00774327"/>
    <w:rsid w:val="00774BBC"/>
    <w:rsid w:val="00775712"/>
    <w:rsid w:val="00775F4D"/>
    <w:rsid w:val="00776937"/>
    <w:rsid w:val="00776BF9"/>
    <w:rsid w:val="00776C5A"/>
    <w:rsid w:val="00776E3D"/>
    <w:rsid w:val="00776E54"/>
    <w:rsid w:val="00777103"/>
    <w:rsid w:val="007773BB"/>
    <w:rsid w:val="007773CA"/>
    <w:rsid w:val="00777F74"/>
    <w:rsid w:val="00780867"/>
    <w:rsid w:val="00780960"/>
    <w:rsid w:val="00780C6C"/>
    <w:rsid w:val="0078188E"/>
    <w:rsid w:val="00781B3C"/>
    <w:rsid w:val="00781DFD"/>
    <w:rsid w:val="00781F46"/>
    <w:rsid w:val="0078264C"/>
    <w:rsid w:val="00782C53"/>
    <w:rsid w:val="00782EC3"/>
    <w:rsid w:val="0078312E"/>
    <w:rsid w:val="007831C8"/>
    <w:rsid w:val="0078327B"/>
    <w:rsid w:val="0078368E"/>
    <w:rsid w:val="00783F53"/>
    <w:rsid w:val="007846CF"/>
    <w:rsid w:val="00784C24"/>
    <w:rsid w:val="00784CE8"/>
    <w:rsid w:val="00784E3C"/>
    <w:rsid w:val="00784E5B"/>
    <w:rsid w:val="00784F31"/>
    <w:rsid w:val="007852D9"/>
    <w:rsid w:val="00785694"/>
    <w:rsid w:val="0078595F"/>
    <w:rsid w:val="00786468"/>
    <w:rsid w:val="007867E4"/>
    <w:rsid w:val="00786C31"/>
    <w:rsid w:val="00787437"/>
    <w:rsid w:val="00787738"/>
    <w:rsid w:val="0078788D"/>
    <w:rsid w:val="00787ADA"/>
    <w:rsid w:val="00787AF8"/>
    <w:rsid w:val="00787ED8"/>
    <w:rsid w:val="007902E0"/>
    <w:rsid w:val="007903AE"/>
    <w:rsid w:val="007915C2"/>
    <w:rsid w:val="0079172A"/>
    <w:rsid w:val="00791C48"/>
    <w:rsid w:val="00792024"/>
    <w:rsid w:val="00792210"/>
    <w:rsid w:val="00792470"/>
    <w:rsid w:val="00792D2E"/>
    <w:rsid w:val="00793086"/>
    <w:rsid w:val="007930BA"/>
    <w:rsid w:val="007932B2"/>
    <w:rsid w:val="0079335A"/>
    <w:rsid w:val="00793446"/>
    <w:rsid w:val="007934A0"/>
    <w:rsid w:val="00793654"/>
    <w:rsid w:val="00793B21"/>
    <w:rsid w:val="00793DDE"/>
    <w:rsid w:val="007941CA"/>
    <w:rsid w:val="00794F5E"/>
    <w:rsid w:val="00795399"/>
    <w:rsid w:val="00795434"/>
    <w:rsid w:val="00795A45"/>
    <w:rsid w:val="00795E50"/>
    <w:rsid w:val="00795E9B"/>
    <w:rsid w:val="00796102"/>
    <w:rsid w:val="007961D5"/>
    <w:rsid w:val="00796253"/>
    <w:rsid w:val="00797083"/>
    <w:rsid w:val="007970FE"/>
    <w:rsid w:val="00797222"/>
    <w:rsid w:val="00797257"/>
    <w:rsid w:val="0079753B"/>
    <w:rsid w:val="00797DC9"/>
    <w:rsid w:val="007A0D96"/>
    <w:rsid w:val="007A11BB"/>
    <w:rsid w:val="007A1BD4"/>
    <w:rsid w:val="007A1D2B"/>
    <w:rsid w:val="007A1D9A"/>
    <w:rsid w:val="007A2204"/>
    <w:rsid w:val="007A23A9"/>
    <w:rsid w:val="007A25E3"/>
    <w:rsid w:val="007A25FE"/>
    <w:rsid w:val="007A3C93"/>
    <w:rsid w:val="007A3D0C"/>
    <w:rsid w:val="007A4217"/>
    <w:rsid w:val="007A448B"/>
    <w:rsid w:val="007A4B76"/>
    <w:rsid w:val="007A4B7A"/>
    <w:rsid w:val="007A4C77"/>
    <w:rsid w:val="007A4D01"/>
    <w:rsid w:val="007A4EED"/>
    <w:rsid w:val="007A50AE"/>
    <w:rsid w:val="007A50F7"/>
    <w:rsid w:val="007A5406"/>
    <w:rsid w:val="007A5599"/>
    <w:rsid w:val="007A5832"/>
    <w:rsid w:val="007A5950"/>
    <w:rsid w:val="007A5B86"/>
    <w:rsid w:val="007A6313"/>
    <w:rsid w:val="007A63B6"/>
    <w:rsid w:val="007A663C"/>
    <w:rsid w:val="007A6709"/>
    <w:rsid w:val="007A6843"/>
    <w:rsid w:val="007A6B6D"/>
    <w:rsid w:val="007A71F4"/>
    <w:rsid w:val="007A79F6"/>
    <w:rsid w:val="007A7D66"/>
    <w:rsid w:val="007A7DD5"/>
    <w:rsid w:val="007B01F7"/>
    <w:rsid w:val="007B05C6"/>
    <w:rsid w:val="007B0607"/>
    <w:rsid w:val="007B0886"/>
    <w:rsid w:val="007B11A8"/>
    <w:rsid w:val="007B1674"/>
    <w:rsid w:val="007B16BE"/>
    <w:rsid w:val="007B19D1"/>
    <w:rsid w:val="007B1C95"/>
    <w:rsid w:val="007B1ED2"/>
    <w:rsid w:val="007B1FB5"/>
    <w:rsid w:val="007B20F8"/>
    <w:rsid w:val="007B2164"/>
    <w:rsid w:val="007B2C22"/>
    <w:rsid w:val="007B2E8E"/>
    <w:rsid w:val="007B31B6"/>
    <w:rsid w:val="007B3280"/>
    <w:rsid w:val="007B37CF"/>
    <w:rsid w:val="007B3C37"/>
    <w:rsid w:val="007B423B"/>
    <w:rsid w:val="007B554D"/>
    <w:rsid w:val="007B57F9"/>
    <w:rsid w:val="007B5B19"/>
    <w:rsid w:val="007B5C10"/>
    <w:rsid w:val="007B649F"/>
    <w:rsid w:val="007B658F"/>
    <w:rsid w:val="007B685E"/>
    <w:rsid w:val="007B796D"/>
    <w:rsid w:val="007C00F0"/>
    <w:rsid w:val="007C0418"/>
    <w:rsid w:val="007C0E6B"/>
    <w:rsid w:val="007C1984"/>
    <w:rsid w:val="007C1BA7"/>
    <w:rsid w:val="007C1CD3"/>
    <w:rsid w:val="007C1DD8"/>
    <w:rsid w:val="007C1E30"/>
    <w:rsid w:val="007C23F1"/>
    <w:rsid w:val="007C2B50"/>
    <w:rsid w:val="007C3210"/>
    <w:rsid w:val="007C38B9"/>
    <w:rsid w:val="007C3B1E"/>
    <w:rsid w:val="007C3C07"/>
    <w:rsid w:val="007C3EB4"/>
    <w:rsid w:val="007C4F19"/>
    <w:rsid w:val="007C5235"/>
    <w:rsid w:val="007C5398"/>
    <w:rsid w:val="007C583D"/>
    <w:rsid w:val="007C58E1"/>
    <w:rsid w:val="007C6033"/>
    <w:rsid w:val="007C6058"/>
    <w:rsid w:val="007C67E3"/>
    <w:rsid w:val="007C6808"/>
    <w:rsid w:val="007C7742"/>
    <w:rsid w:val="007D002A"/>
    <w:rsid w:val="007D0813"/>
    <w:rsid w:val="007D0C76"/>
    <w:rsid w:val="007D0DF6"/>
    <w:rsid w:val="007D1121"/>
    <w:rsid w:val="007D139A"/>
    <w:rsid w:val="007D1732"/>
    <w:rsid w:val="007D1D57"/>
    <w:rsid w:val="007D1DB9"/>
    <w:rsid w:val="007D2553"/>
    <w:rsid w:val="007D276A"/>
    <w:rsid w:val="007D2994"/>
    <w:rsid w:val="007D2C6E"/>
    <w:rsid w:val="007D2C7F"/>
    <w:rsid w:val="007D3406"/>
    <w:rsid w:val="007D39D1"/>
    <w:rsid w:val="007D3ABF"/>
    <w:rsid w:val="007D3B1E"/>
    <w:rsid w:val="007D412D"/>
    <w:rsid w:val="007D438C"/>
    <w:rsid w:val="007D4654"/>
    <w:rsid w:val="007D4A07"/>
    <w:rsid w:val="007D4A53"/>
    <w:rsid w:val="007D4AC7"/>
    <w:rsid w:val="007D4CE9"/>
    <w:rsid w:val="007D4D91"/>
    <w:rsid w:val="007D4E1A"/>
    <w:rsid w:val="007D53FF"/>
    <w:rsid w:val="007D596D"/>
    <w:rsid w:val="007D606F"/>
    <w:rsid w:val="007D641E"/>
    <w:rsid w:val="007D66EC"/>
    <w:rsid w:val="007D6EA0"/>
    <w:rsid w:val="007D712C"/>
    <w:rsid w:val="007D7E29"/>
    <w:rsid w:val="007E0226"/>
    <w:rsid w:val="007E06BD"/>
    <w:rsid w:val="007E10B3"/>
    <w:rsid w:val="007E14B9"/>
    <w:rsid w:val="007E15D2"/>
    <w:rsid w:val="007E16CA"/>
    <w:rsid w:val="007E1807"/>
    <w:rsid w:val="007E2195"/>
    <w:rsid w:val="007E326B"/>
    <w:rsid w:val="007E35DB"/>
    <w:rsid w:val="007E3F84"/>
    <w:rsid w:val="007E41DF"/>
    <w:rsid w:val="007E444D"/>
    <w:rsid w:val="007E44A3"/>
    <w:rsid w:val="007E48CC"/>
    <w:rsid w:val="007E4A31"/>
    <w:rsid w:val="007E51F0"/>
    <w:rsid w:val="007E58F8"/>
    <w:rsid w:val="007E58FC"/>
    <w:rsid w:val="007E7093"/>
    <w:rsid w:val="007F18DE"/>
    <w:rsid w:val="007F25FB"/>
    <w:rsid w:val="007F2640"/>
    <w:rsid w:val="007F2879"/>
    <w:rsid w:val="007F2893"/>
    <w:rsid w:val="007F2B15"/>
    <w:rsid w:val="007F2DC2"/>
    <w:rsid w:val="007F2DC7"/>
    <w:rsid w:val="007F2F7B"/>
    <w:rsid w:val="007F3367"/>
    <w:rsid w:val="007F33FB"/>
    <w:rsid w:val="007F3457"/>
    <w:rsid w:val="007F37AD"/>
    <w:rsid w:val="007F3E79"/>
    <w:rsid w:val="007F3FF0"/>
    <w:rsid w:val="007F4C39"/>
    <w:rsid w:val="007F4F78"/>
    <w:rsid w:val="007F53AF"/>
    <w:rsid w:val="007F5B80"/>
    <w:rsid w:val="007F63FD"/>
    <w:rsid w:val="007F647D"/>
    <w:rsid w:val="007F6A24"/>
    <w:rsid w:val="007F6CE7"/>
    <w:rsid w:val="007F6F84"/>
    <w:rsid w:val="007F72E0"/>
    <w:rsid w:val="007F7727"/>
    <w:rsid w:val="007F7821"/>
    <w:rsid w:val="007F7CC0"/>
    <w:rsid w:val="0080017F"/>
    <w:rsid w:val="008001B5"/>
    <w:rsid w:val="0080020C"/>
    <w:rsid w:val="008004CC"/>
    <w:rsid w:val="008005E9"/>
    <w:rsid w:val="00801059"/>
    <w:rsid w:val="008011AD"/>
    <w:rsid w:val="008014F7"/>
    <w:rsid w:val="00801A78"/>
    <w:rsid w:val="0080224F"/>
    <w:rsid w:val="00802391"/>
    <w:rsid w:val="00802634"/>
    <w:rsid w:val="0080272C"/>
    <w:rsid w:val="008027F0"/>
    <w:rsid w:val="0080295B"/>
    <w:rsid w:val="008032FA"/>
    <w:rsid w:val="00803796"/>
    <w:rsid w:val="00803E32"/>
    <w:rsid w:val="00803E5E"/>
    <w:rsid w:val="0080403D"/>
    <w:rsid w:val="0080450B"/>
    <w:rsid w:val="00804946"/>
    <w:rsid w:val="00804EC0"/>
    <w:rsid w:val="00804F1A"/>
    <w:rsid w:val="00804F4D"/>
    <w:rsid w:val="00805294"/>
    <w:rsid w:val="008052F0"/>
    <w:rsid w:val="00805DE8"/>
    <w:rsid w:val="00806270"/>
    <w:rsid w:val="008065E0"/>
    <w:rsid w:val="0080692F"/>
    <w:rsid w:val="00806AE7"/>
    <w:rsid w:val="00806CFB"/>
    <w:rsid w:val="00806D4B"/>
    <w:rsid w:val="00806D57"/>
    <w:rsid w:val="00806F4A"/>
    <w:rsid w:val="008079E9"/>
    <w:rsid w:val="00807EA7"/>
    <w:rsid w:val="00810C3A"/>
    <w:rsid w:val="00810DCB"/>
    <w:rsid w:val="00810EE7"/>
    <w:rsid w:val="00811025"/>
    <w:rsid w:val="00811245"/>
    <w:rsid w:val="008116B8"/>
    <w:rsid w:val="00812103"/>
    <w:rsid w:val="008124A4"/>
    <w:rsid w:val="00812D95"/>
    <w:rsid w:val="008130A1"/>
    <w:rsid w:val="00813D3A"/>
    <w:rsid w:val="0081402E"/>
    <w:rsid w:val="008140CB"/>
    <w:rsid w:val="008146F7"/>
    <w:rsid w:val="00814B11"/>
    <w:rsid w:val="0081550A"/>
    <w:rsid w:val="00815C23"/>
    <w:rsid w:val="00815C2C"/>
    <w:rsid w:val="00815F29"/>
    <w:rsid w:val="00816427"/>
    <w:rsid w:val="0081681C"/>
    <w:rsid w:val="00816A71"/>
    <w:rsid w:val="008171E4"/>
    <w:rsid w:val="00817306"/>
    <w:rsid w:val="00817817"/>
    <w:rsid w:val="00817BBA"/>
    <w:rsid w:val="00817C6C"/>
    <w:rsid w:val="00817E2A"/>
    <w:rsid w:val="00817E93"/>
    <w:rsid w:val="0082010F"/>
    <w:rsid w:val="00820344"/>
    <w:rsid w:val="008204A7"/>
    <w:rsid w:val="00820678"/>
    <w:rsid w:val="00820D84"/>
    <w:rsid w:val="00821439"/>
    <w:rsid w:val="00821B8A"/>
    <w:rsid w:val="00821CB1"/>
    <w:rsid w:val="00822365"/>
    <w:rsid w:val="008227D6"/>
    <w:rsid w:val="008229C6"/>
    <w:rsid w:val="00822A72"/>
    <w:rsid w:val="00822E1D"/>
    <w:rsid w:val="008230F2"/>
    <w:rsid w:val="0082333C"/>
    <w:rsid w:val="00823AE2"/>
    <w:rsid w:val="00823D94"/>
    <w:rsid w:val="00824464"/>
    <w:rsid w:val="00824513"/>
    <w:rsid w:val="00824A2F"/>
    <w:rsid w:val="00824C07"/>
    <w:rsid w:val="00826227"/>
    <w:rsid w:val="00826C19"/>
    <w:rsid w:val="00826FF9"/>
    <w:rsid w:val="0082703C"/>
    <w:rsid w:val="008272EA"/>
    <w:rsid w:val="00827394"/>
    <w:rsid w:val="00827AA6"/>
    <w:rsid w:val="00827FFA"/>
    <w:rsid w:val="008302D9"/>
    <w:rsid w:val="008303AA"/>
    <w:rsid w:val="00830814"/>
    <w:rsid w:val="008312A8"/>
    <w:rsid w:val="00831572"/>
    <w:rsid w:val="008315CF"/>
    <w:rsid w:val="00831696"/>
    <w:rsid w:val="00831947"/>
    <w:rsid w:val="00831B34"/>
    <w:rsid w:val="00831EF3"/>
    <w:rsid w:val="00832C0A"/>
    <w:rsid w:val="0083325F"/>
    <w:rsid w:val="00833547"/>
    <w:rsid w:val="00833553"/>
    <w:rsid w:val="00834118"/>
    <w:rsid w:val="008347CF"/>
    <w:rsid w:val="00834EDB"/>
    <w:rsid w:val="008352E2"/>
    <w:rsid w:val="00835317"/>
    <w:rsid w:val="00835399"/>
    <w:rsid w:val="00835612"/>
    <w:rsid w:val="0083582F"/>
    <w:rsid w:val="008360F9"/>
    <w:rsid w:val="008361BA"/>
    <w:rsid w:val="008363A3"/>
    <w:rsid w:val="0083654E"/>
    <w:rsid w:val="00836830"/>
    <w:rsid w:val="00836F5D"/>
    <w:rsid w:val="00836F83"/>
    <w:rsid w:val="008371AE"/>
    <w:rsid w:val="008376A0"/>
    <w:rsid w:val="0083796F"/>
    <w:rsid w:val="00837BB5"/>
    <w:rsid w:val="00837F6F"/>
    <w:rsid w:val="00840159"/>
    <w:rsid w:val="0084071B"/>
    <w:rsid w:val="00840B20"/>
    <w:rsid w:val="0084121D"/>
    <w:rsid w:val="0084166B"/>
    <w:rsid w:val="0084184C"/>
    <w:rsid w:val="008419B3"/>
    <w:rsid w:val="008419D1"/>
    <w:rsid w:val="00841B69"/>
    <w:rsid w:val="00841E37"/>
    <w:rsid w:val="0084247C"/>
    <w:rsid w:val="0084250D"/>
    <w:rsid w:val="00843A88"/>
    <w:rsid w:val="00843B69"/>
    <w:rsid w:val="00843C07"/>
    <w:rsid w:val="008442F3"/>
    <w:rsid w:val="0084479F"/>
    <w:rsid w:val="00844A58"/>
    <w:rsid w:val="0084553A"/>
    <w:rsid w:val="00845A98"/>
    <w:rsid w:val="00845FC0"/>
    <w:rsid w:val="00846A08"/>
    <w:rsid w:val="00846A18"/>
    <w:rsid w:val="00846E59"/>
    <w:rsid w:val="00846F65"/>
    <w:rsid w:val="00847072"/>
    <w:rsid w:val="008473DC"/>
    <w:rsid w:val="008477C7"/>
    <w:rsid w:val="00847855"/>
    <w:rsid w:val="0085007F"/>
    <w:rsid w:val="00850515"/>
    <w:rsid w:val="00850A5D"/>
    <w:rsid w:val="00850CE5"/>
    <w:rsid w:val="00850FE9"/>
    <w:rsid w:val="0085145C"/>
    <w:rsid w:val="0085155F"/>
    <w:rsid w:val="00852035"/>
    <w:rsid w:val="00852BAD"/>
    <w:rsid w:val="00852E5E"/>
    <w:rsid w:val="00852FCB"/>
    <w:rsid w:val="00854611"/>
    <w:rsid w:val="00854893"/>
    <w:rsid w:val="00854CD6"/>
    <w:rsid w:val="00854EB9"/>
    <w:rsid w:val="00854F97"/>
    <w:rsid w:val="00855265"/>
    <w:rsid w:val="00856325"/>
    <w:rsid w:val="00856589"/>
    <w:rsid w:val="008566A3"/>
    <w:rsid w:val="00856CF8"/>
    <w:rsid w:val="00856F6D"/>
    <w:rsid w:val="00857060"/>
    <w:rsid w:val="0085797B"/>
    <w:rsid w:val="00857FD6"/>
    <w:rsid w:val="008600B0"/>
    <w:rsid w:val="008600BC"/>
    <w:rsid w:val="008606C2"/>
    <w:rsid w:val="00860D4D"/>
    <w:rsid w:val="00860E66"/>
    <w:rsid w:val="00860FB6"/>
    <w:rsid w:val="00860FE1"/>
    <w:rsid w:val="00861267"/>
    <w:rsid w:val="00861554"/>
    <w:rsid w:val="00861943"/>
    <w:rsid w:val="008626B0"/>
    <w:rsid w:val="0086271E"/>
    <w:rsid w:val="0086291A"/>
    <w:rsid w:val="00863157"/>
    <w:rsid w:val="008636C2"/>
    <w:rsid w:val="00863B5A"/>
    <w:rsid w:val="0086401B"/>
    <w:rsid w:val="008644D9"/>
    <w:rsid w:val="008645CC"/>
    <w:rsid w:val="00865929"/>
    <w:rsid w:val="00865AD1"/>
    <w:rsid w:val="008663BE"/>
    <w:rsid w:val="008666A6"/>
    <w:rsid w:val="00866BDA"/>
    <w:rsid w:val="00866CF0"/>
    <w:rsid w:val="00866E5C"/>
    <w:rsid w:val="00867476"/>
    <w:rsid w:val="00867AFC"/>
    <w:rsid w:val="00867C40"/>
    <w:rsid w:val="00867C87"/>
    <w:rsid w:val="0087011D"/>
    <w:rsid w:val="00870585"/>
    <w:rsid w:val="00870876"/>
    <w:rsid w:val="008708B3"/>
    <w:rsid w:val="00870D1D"/>
    <w:rsid w:val="00870F8E"/>
    <w:rsid w:val="00871263"/>
    <w:rsid w:val="0087148C"/>
    <w:rsid w:val="00871D50"/>
    <w:rsid w:val="00872253"/>
    <w:rsid w:val="008723F8"/>
    <w:rsid w:val="008729CD"/>
    <w:rsid w:val="00872B89"/>
    <w:rsid w:val="00873698"/>
    <w:rsid w:val="0087390E"/>
    <w:rsid w:val="0087407C"/>
    <w:rsid w:val="008740AA"/>
    <w:rsid w:val="00875002"/>
    <w:rsid w:val="008753C0"/>
    <w:rsid w:val="0087555B"/>
    <w:rsid w:val="008755E2"/>
    <w:rsid w:val="00875F68"/>
    <w:rsid w:val="00876649"/>
    <w:rsid w:val="0087686A"/>
    <w:rsid w:val="0087697F"/>
    <w:rsid w:val="00877068"/>
    <w:rsid w:val="00877262"/>
    <w:rsid w:val="00877445"/>
    <w:rsid w:val="00877755"/>
    <w:rsid w:val="008779D0"/>
    <w:rsid w:val="00877B1E"/>
    <w:rsid w:val="00877EC1"/>
    <w:rsid w:val="00877FC2"/>
    <w:rsid w:val="00880A30"/>
    <w:rsid w:val="00880BBD"/>
    <w:rsid w:val="0088164D"/>
    <w:rsid w:val="00881FF1"/>
    <w:rsid w:val="00882D74"/>
    <w:rsid w:val="00883931"/>
    <w:rsid w:val="00883F2D"/>
    <w:rsid w:val="00884530"/>
    <w:rsid w:val="0088468A"/>
    <w:rsid w:val="008847D7"/>
    <w:rsid w:val="00884F98"/>
    <w:rsid w:val="00885218"/>
    <w:rsid w:val="00885BDE"/>
    <w:rsid w:val="0088604C"/>
    <w:rsid w:val="0088604D"/>
    <w:rsid w:val="00886F63"/>
    <w:rsid w:val="00887299"/>
    <w:rsid w:val="00887513"/>
    <w:rsid w:val="0088757A"/>
    <w:rsid w:val="00887C0D"/>
    <w:rsid w:val="00887C39"/>
    <w:rsid w:val="00887FF6"/>
    <w:rsid w:val="00890919"/>
    <w:rsid w:val="00890A6C"/>
    <w:rsid w:val="00891B99"/>
    <w:rsid w:val="00891C4C"/>
    <w:rsid w:val="00891D27"/>
    <w:rsid w:val="00891D6F"/>
    <w:rsid w:val="0089299E"/>
    <w:rsid w:val="00892C87"/>
    <w:rsid w:val="00893A3A"/>
    <w:rsid w:val="008944BC"/>
    <w:rsid w:val="0089483F"/>
    <w:rsid w:val="00894AFD"/>
    <w:rsid w:val="008950D7"/>
    <w:rsid w:val="00895487"/>
    <w:rsid w:val="00895F78"/>
    <w:rsid w:val="00895FB2"/>
    <w:rsid w:val="00896066"/>
    <w:rsid w:val="00896449"/>
    <w:rsid w:val="00896534"/>
    <w:rsid w:val="008967D3"/>
    <w:rsid w:val="008967DB"/>
    <w:rsid w:val="0089698E"/>
    <w:rsid w:val="008969CD"/>
    <w:rsid w:val="00896DE0"/>
    <w:rsid w:val="00896E8C"/>
    <w:rsid w:val="0089767C"/>
    <w:rsid w:val="00897CD7"/>
    <w:rsid w:val="00897DFA"/>
    <w:rsid w:val="008A05E0"/>
    <w:rsid w:val="008A0D87"/>
    <w:rsid w:val="008A1308"/>
    <w:rsid w:val="008A1671"/>
    <w:rsid w:val="008A179F"/>
    <w:rsid w:val="008A1F84"/>
    <w:rsid w:val="008A20A8"/>
    <w:rsid w:val="008A2408"/>
    <w:rsid w:val="008A256B"/>
    <w:rsid w:val="008A26CF"/>
    <w:rsid w:val="008A2D2B"/>
    <w:rsid w:val="008A36C7"/>
    <w:rsid w:val="008A38FB"/>
    <w:rsid w:val="008A3DA0"/>
    <w:rsid w:val="008A4D10"/>
    <w:rsid w:val="008A4DF3"/>
    <w:rsid w:val="008A4F68"/>
    <w:rsid w:val="008A5114"/>
    <w:rsid w:val="008A52CD"/>
    <w:rsid w:val="008A5708"/>
    <w:rsid w:val="008A62FC"/>
    <w:rsid w:val="008A649E"/>
    <w:rsid w:val="008A64BA"/>
    <w:rsid w:val="008A6639"/>
    <w:rsid w:val="008A66D2"/>
    <w:rsid w:val="008A68D1"/>
    <w:rsid w:val="008A69EA"/>
    <w:rsid w:val="008A6C67"/>
    <w:rsid w:val="008A6EE8"/>
    <w:rsid w:val="008A7559"/>
    <w:rsid w:val="008A75A9"/>
    <w:rsid w:val="008A788D"/>
    <w:rsid w:val="008A7995"/>
    <w:rsid w:val="008A7AAF"/>
    <w:rsid w:val="008A7FFE"/>
    <w:rsid w:val="008B02B9"/>
    <w:rsid w:val="008B043B"/>
    <w:rsid w:val="008B0857"/>
    <w:rsid w:val="008B1023"/>
    <w:rsid w:val="008B1643"/>
    <w:rsid w:val="008B1738"/>
    <w:rsid w:val="008B1A6E"/>
    <w:rsid w:val="008B1E63"/>
    <w:rsid w:val="008B1F01"/>
    <w:rsid w:val="008B23FC"/>
    <w:rsid w:val="008B267B"/>
    <w:rsid w:val="008B282B"/>
    <w:rsid w:val="008B28B7"/>
    <w:rsid w:val="008B2BDC"/>
    <w:rsid w:val="008B2C92"/>
    <w:rsid w:val="008B2D7E"/>
    <w:rsid w:val="008B2DAA"/>
    <w:rsid w:val="008B2F9F"/>
    <w:rsid w:val="008B33BF"/>
    <w:rsid w:val="008B3554"/>
    <w:rsid w:val="008B3D02"/>
    <w:rsid w:val="008B42E0"/>
    <w:rsid w:val="008B45D7"/>
    <w:rsid w:val="008B4ABE"/>
    <w:rsid w:val="008B4E1C"/>
    <w:rsid w:val="008B4E2A"/>
    <w:rsid w:val="008B4EDB"/>
    <w:rsid w:val="008B5000"/>
    <w:rsid w:val="008B5222"/>
    <w:rsid w:val="008B5393"/>
    <w:rsid w:val="008B5810"/>
    <w:rsid w:val="008B5B61"/>
    <w:rsid w:val="008B62BE"/>
    <w:rsid w:val="008B6511"/>
    <w:rsid w:val="008B664C"/>
    <w:rsid w:val="008B6AAE"/>
    <w:rsid w:val="008B6BAF"/>
    <w:rsid w:val="008B7525"/>
    <w:rsid w:val="008B7A1B"/>
    <w:rsid w:val="008B7EAF"/>
    <w:rsid w:val="008C0173"/>
    <w:rsid w:val="008C031C"/>
    <w:rsid w:val="008C04DA"/>
    <w:rsid w:val="008C06F8"/>
    <w:rsid w:val="008C0822"/>
    <w:rsid w:val="008C08BD"/>
    <w:rsid w:val="008C0DD5"/>
    <w:rsid w:val="008C0E7F"/>
    <w:rsid w:val="008C116E"/>
    <w:rsid w:val="008C1A32"/>
    <w:rsid w:val="008C2952"/>
    <w:rsid w:val="008C29B7"/>
    <w:rsid w:val="008C2CF3"/>
    <w:rsid w:val="008C2DDA"/>
    <w:rsid w:val="008C3848"/>
    <w:rsid w:val="008C3E7B"/>
    <w:rsid w:val="008C400F"/>
    <w:rsid w:val="008C437C"/>
    <w:rsid w:val="008C438E"/>
    <w:rsid w:val="008C4898"/>
    <w:rsid w:val="008C48DB"/>
    <w:rsid w:val="008C4FB8"/>
    <w:rsid w:val="008C5108"/>
    <w:rsid w:val="008C5894"/>
    <w:rsid w:val="008C6436"/>
    <w:rsid w:val="008C66A0"/>
    <w:rsid w:val="008C67C1"/>
    <w:rsid w:val="008C6A8C"/>
    <w:rsid w:val="008C6ACC"/>
    <w:rsid w:val="008C6B59"/>
    <w:rsid w:val="008C6D65"/>
    <w:rsid w:val="008C6F79"/>
    <w:rsid w:val="008C7333"/>
    <w:rsid w:val="008C7B03"/>
    <w:rsid w:val="008C7FAE"/>
    <w:rsid w:val="008D052B"/>
    <w:rsid w:val="008D1D9F"/>
    <w:rsid w:val="008D2263"/>
    <w:rsid w:val="008D26EC"/>
    <w:rsid w:val="008D2BAF"/>
    <w:rsid w:val="008D2D7F"/>
    <w:rsid w:val="008D2FBE"/>
    <w:rsid w:val="008D30B5"/>
    <w:rsid w:val="008D30C6"/>
    <w:rsid w:val="008D339A"/>
    <w:rsid w:val="008D3718"/>
    <w:rsid w:val="008D3D34"/>
    <w:rsid w:val="008D419E"/>
    <w:rsid w:val="008D427A"/>
    <w:rsid w:val="008D464E"/>
    <w:rsid w:val="008D4721"/>
    <w:rsid w:val="008D4C06"/>
    <w:rsid w:val="008D5000"/>
    <w:rsid w:val="008D5295"/>
    <w:rsid w:val="008D537F"/>
    <w:rsid w:val="008D56F6"/>
    <w:rsid w:val="008D583A"/>
    <w:rsid w:val="008D5D00"/>
    <w:rsid w:val="008D5F0C"/>
    <w:rsid w:val="008D634D"/>
    <w:rsid w:val="008D65EA"/>
    <w:rsid w:val="008D73FA"/>
    <w:rsid w:val="008D7517"/>
    <w:rsid w:val="008D78F8"/>
    <w:rsid w:val="008D7B42"/>
    <w:rsid w:val="008D7D16"/>
    <w:rsid w:val="008D7D7D"/>
    <w:rsid w:val="008E025B"/>
    <w:rsid w:val="008E04AF"/>
    <w:rsid w:val="008E086D"/>
    <w:rsid w:val="008E0E4D"/>
    <w:rsid w:val="008E0F1F"/>
    <w:rsid w:val="008E115A"/>
    <w:rsid w:val="008E14D4"/>
    <w:rsid w:val="008E1852"/>
    <w:rsid w:val="008E1AB8"/>
    <w:rsid w:val="008E1D90"/>
    <w:rsid w:val="008E1DC9"/>
    <w:rsid w:val="008E1FA6"/>
    <w:rsid w:val="008E2038"/>
    <w:rsid w:val="008E2864"/>
    <w:rsid w:val="008E2D14"/>
    <w:rsid w:val="008E3076"/>
    <w:rsid w:val="008E3291"/>
    <w:rsid w:val="008E33DA"/>
    <w:rsid w:val="008E3A41"/>
    <w:rsid w:val="008E3B64"/>
    <w:rsid w:val="008E447C"/>
    <w:rsid w:val="008E4D2A"/>
    <w:rsid w:val="008E50C0"/>
    <w:rsid w:val="008E56EA"/>
    <w:rsid w:val="008E60BD"/>
    <w:rsid w:val="008E6629"/>
    <w:rsid w:val="008E6CDE"/>
    <w:rsid w:val="008E6FD7"/>
    <w:rsid w:val="008E73C2"/>
    <w:rsid w:val="008E75CD"/>
    <w:rsid w:val="008E7622"/>
    <w:rsid w:val="008E7B68"/>
    <w:rsid w:val="008F0269"/>
    <w:rsid w:val="008F063C"/>
    <w:rsid w:val="008F07BD"/>
    <w:rsid w:val="008F1291"/>
    <w:rsid w:val="008F162B"/>
    <w:rsid w:val="008F1AC0"/>
    <w:rsid w:val="008F1B9D"/>
    <w:rsid w:val="008F1D1D"/>
    <w:rsid w:val="008F1DFE"/>
    <w:rsid w:val="008F208E"/>
    <w:rsid w:val="008F2231"/>
    <w:rsid w:val="008F24BF"/>
    <w:rsid w:val="008F2D0F"/>
    <w:rsid w:val="008F2F49"/>
    <w:rsid w:val="008F32B1"/>
    <w:rsid w:val="008F343D"/>
    <w:rsid w:val="008F3741"/>
    <w:rsid w:val="008F3CD4"/>
    <w:rsid w:val="008F498F"/>
    <w:rsid w:val="008F4D43"/>
    <w:rsid w:val="008F4D98"/>
    <w:rsid w:val="008F503E"/>
    <w:rsid w:val="008F54F2"/>
    <w:rsid w:val="008F5544"/>
    <w:rsid w:val="008F570C"/>
    <w:rsid w:val="008F5C0A"/>
    <w:rsid w:val="008F5CA3"/>
    <w:rsid w:val="008F60BB"/>
    <w:rsid w:val="008F65A2"/>
    <w:rsid w:val="008F69EB"/>
    <w:rsid w:val="008F6BAA"/>
    <w:rsid w:val="008F6C45"/>
    <w:rsid w:val="008F7330"/>
    <w:rsid w:val="00900049"/>
    <w:rsid w:val="009000D9"/>
    <w:rsid w:val="0090057E"/>
    <w:rsid w:val="00900EC9"/>
    <w:rsid w:val="00900FB1"/>
    <w:rsid w:val="0090122C"/>
    <w:rsid w:val="0090127C"/>
    <w:rsid w:val="009013BE"/>
    <w:rsid w:val="009015F5"/>
    <w:rsid w:val="00901896"/>
    <w:rsid w:val="00901CF0"/>
    <w:rsid w:val="00902011"/>
    <w:rsid w:val="009020BE"/>
    <w:rsid w:val="00902566"/>
    <w:rsid w:val="00903954"/>
    <w:rsid w:val="00903B3D"/>
    <w:rsid w:val="00903D80"/>
    <w:rsid w:val="00904F1B"/>
    <w:rsid w:val="009052C4"/>
    <w:rsid w:val="0090541E"/>
    <w:rsid w:val="00905698"/>
    <w:rsid w:val="00905DC8"/>
    <w:rsid w:val="00905E40"/>
    <w:rsid w:val="00906265"/>
    <w:rsid w:val="009067BB"/>
    <w:rsid w:val="00906871"/>
    <w:rsid w:val="00906884"/>
    <w:rsid w:val="009068C9"/>
    <w:rsid w:val="009073A7"/>
    <w:rsid w:val="00907976"/>
    <w:rsid w:val="00907F91"/>
    <w:rsid w:val="00910031"/>
    <w:rsid w:val="00910860"/>
    <w:rsid w:val="00910D26"/>
    <w:rsid w:val="0091137A"/>
    <w:rsid w:val="009115F7"/>
    <w:rsid w:val="00911745"/>
    <w:rsid w:val="009117A1"/>
    <w:rsid w:val="0091185F"/>
    <w:rsid w:val="00912645"/>
    <w:rsid w:val="009127B4"/>
    <w:rsid w:val="009127C1"/>
    <w:rsid w:val="00912BA0"/>
    <w:rsid w:val="00912C20"/>
    <w:rsid w:val="00912D57"/>
    <w:rsid w:val="00913C69"/>
    <w:rsid w:val="00913CF4"/>
    <w:rsid w:val="00913DF3"/>
    <w:rsid w:val="00914B2F"/>
    <w:rsid w:val="00914BC7"/>
    <w:rsid w:val="00915373"/>
    <w:rsid w:val="00915A6D"/>
    <w:rsid w:val="00915D5D"/>
    <w:rsid w:val="00916E64"/>
    <w:rsid w:val="00917183"/>
    <w:rsid w:val="0091726C"/>
    <w:rsid w:val="0091755B"/>
    <w:rsid w:val="009202F3"/>
    <w:rsid w:val="00920D71"/>
    <w:rsid w:val="00920FAD"/>
    <w:rsid w:val="00921ED2"/>
    <w:rsid w:val="009221AC"/>
    <w:rsid w:val="00922398"/>
    <w:rsid w:val="00922413"/>
    <w:rsid w:val="00922528"/>
    <w:rsid w:val="00922638"/>
    <w:rsid w:val="00922B29"/>
    <w:rsid w:val="00922DD8"/>
    <w:rsid w:val="00922E47"/>
    <w:rsid w:val="00923A67"/>
    <w:rsid w:val="00924194"/>
    <w:rsid w:val="00924DA3"/>
    <w:rsid w:val="00924FBB"/>
    <w:rsid w:val="009250D8"/>
    <w:rsid w:val="00925818"/>
    <w:rsid w:val="00925AD4"/>
    <w:rsid w:val="00926288"/>
    <w:rsid w:val="009268CF"/>
    <w:rsid w:val="00926986"/>
    <w:rsid w:val="00926A12"/>
    <w:rsid w:val="00926C50"/>
    <w:rsid w:val="00926CBB"/>
    <w:rsid w:val="00927205"/>
    <w:rsid w:val="00927872"/>
    <w:rsid w:val="00927893"/>
    <w:rsid w:val="00927C2A"/>
    <w:rsid w:val="00927E53"/>
    <w:rsid w:val="009300EC"/>
    <w:rsid w:val="00930399"/>
    <w:rsid w:val="009307F8"/>
    <w:rsid w:val="00930D67"/>
    <w:rsid w:val="00930FA5"/>
    <w:rsid w:val="00931477"/>
    <w:rsid w:val="00931C86"/>
    <w:rsid w:val="00931DF5"/>
    <w:rsid w:val="00931F02"/>
    <w:rsid w:val="00932308"/>
    <w:rsid w:val="00932711"/>
    <w:rsid w:val="0093284E"/>
    <w:rsid w:val="00932C6D"/>
    <w:rsid w:val="00932FAD"/>
    <w:rsid w:val="00933458"/>
    <w:rsid w:val="009335E2"/>
    <w:rsid w:val="00933DF2"/>
    <w:rsid w:val="009341F3"/>
    <w:rsid w:val="00934318"/>
    <w:rsid w:val="009346A5"/>
    <w:rsid w:val="009347E1"/>
    <w:rsid w:val="00934AB9"/>
    <w:rsid w:val="00935879"/>
    <w:rsid w:val="00935B75"/>
    <w:rsid w:val="00935CFD"/>
    <w:rsid w:val="00935D57"/>
    <w:rsid w:val="009362EC"/>
    <w:rsid w:val="00936BAD"/>
    <w:rsid w:val="0093770E"/>
    <w:rsid w:val="00937CB5"/>
    <w:rsid w:val="0094037B"/>
    <w:rsid w:val="009408B2"/>
    <w:rsid w:val="009409A3"/>
    <w:rsid w:val="0094120F"/>
    <w:rsid w:val="0094176E"/>
    <w:rsid w:val="00941A36"/>
    <w:rsid w:val="00941A3D"/>
    <w:rsid w:val="00941AF4"/>
    <w:rsid w:val="009421EC"/>
    <w:rsid w:val="009430A1"/>
    <w:rsid w:val="00943BF9"/>
    <w:rsid w:val="00943C1E"/>
    <w:rsid w:val="00943D39"/>
    <w:rsid w:val="00943DAC"/>
    <w:rsid w:val="00943F60"/>
    <w:rsid w:val="0094409E"/>
    <w:rsid w:val="00944D2B"/>
    <w:rsid w:val="00944D4B"/>
    <w:rsid w:val="00944F50"/>
    <w:rsid w:val="00944FFA"/>
    <w:rsid w:val="00945190"/>
    <w:rsid w:val="00945517"/>
    <w:rsid w:val="00945EBB"/>
    <w:rsid w:val="00945FE8"/>
    <w:rsid w:val="00946218"/>
    <w:rsid w:val="009464A3"/>
    <w:rsid w:val="009467F2"/>
    <w:rsid w:val="00946ECE"/>
    <w:rsid w:val="00947112"/>
    <w:rsid w:val="0094763B"/>
    <w:rsid w:val="00947985"/>
    <w:rsid w:val="00947C38"/>
    <w:rsid w:val="00950925"/>
    <w:rsid w:val="00950952"/>
    <w:rsid w:val="00951396"/>
    <w:rsid w:val="009518C3"/>
    <w:rsid w:val="00951AB4"/>
    <w:rsid w:val="00951BDC"/>
    <w:rsid w:val="00951C1C"/>
    <w:rsid w:val="00951E52"/>
    <w:rsid w:val="00953575"/>
    <w:rsid w:val="00953D54"/>
    <w:rsid w:val="00954C4D"/>
    <w:rsid w:val="00955367"/>
    <w:rsid w:val="00955828"/>
    <w:rsid w:val="00955A87"/>
    <w:rsid w:val="00955EF4"/>
    <w:rsid w:val="00956CE4"/>
    <w:rsid w:val="00956D9A"/>
    <w:rsid w:val="009574CF"/>
    <w:rsid w:val="00957628"/>
    <w:rsid w:val="00957695"/>
    <w:rsid w:val="009577F3"/>
    <w:rsid w:val="009579AD"/>
    <w:rsid w:val="00957D5B"/>
    <w:rsid w:val="00957FC4"/>
    <w:rsid w:val="009606C0"/>
    <w:rsid w:val="0096076C"/>
    <w:rsid w:val="009608F5"/>
    <w:rsid w:val="00960A48"/>
    <w:rsid w:val="00961E2C"/>
    <w:rsid w:val="00961FD9"/>
    <w:rsid w:val="009624EE"/>
    <w:rsid w:val="009627D4"/>
    <w:rsid w:val="009628BC"/>
    <w:rsid w:val="00962F8E"/>
    <w:rsid w:val="00962FA8"/>
    <w:rsid w:val="00963227"/>
    <w:rsid w:val="00963376"/>
    <w:rsid w:val="00963675"/>
    <w:rsid w:val="00964B24"/>
    <w:rsid w:val="00965399"/>
    <w:rsid w:val="009664C8"/>
    <w:rsid w:val="00966B9F"/>
    <w:rsid w:val="009673C9"/>
    <w:rsid w:val="00967526"/>
    <w:rsid w:val="009678EF"/>
    <w:rsid w:val="00967CA2"/>
    <w:rsid w:val="00967E2E"/>
    <w:rsid w:val="00970405"/>
    <w:rsid w:val="00970504"/>
    <w:rsid w:val="0097090C"/>
    <w:rsid w:val="00970D4D"/>
    <w:rsid w:val="00970EBE"/>
    <w:rsid w:val="00971333"/>
    <w:rsid w:val="009716C3"/>
    <w:rsid w:val="0097228E"/>
    <w:rsid w:val="0097240C"/>
    <w:rsid w:val="009733F7"/>
    <w:rsid w:val="009737D8"/>
    <w:rsid w:val="009738CC"/>
    <w:rsid w:val="00973B51"/>
    <w:rsid w:val="00974662"/>
    <w:rsid w:val="009752FB"/>
    <w:rsid w:val="00975851"/>
    <w:rsid w:val="00975B8F"/>
    <w:rsid w:val="009761DB"/>
    <w:rsid w:val="009763B1"/>
    <w:rsid w:val="009763CA"/>
    <w:rsid w:val="00976542"/>
    <w:rsid w:val="00976555"/>
    <w:rsid w:val="009767F2"/>
    <w:rsid w:val="00976CBB"/>
    <w:rsid w:val="00977151"/>
    <w:rsid w:val="009777C7"/>
    <w:rsid w:val="00977A77"/>
    <w:rsid w:val="00980CDD"/>
    <w:rsid w:val="00980FE2"/>
    <w:rsid w:val="0098121D"/>
    <w:rsid w:val="009818E0"/>
    <w:rsid w:val="009818E8"/>
    <w:rsid w:val="00981AF9"/>
    <w:rsid w:val="00982103"/>
    <w:rsid w:val="0098328B"/>
    <w:rsid w:val="00983308"/>
    <w:rsid w:val="00984A42"/>
    <w:rsid w:val="00984F66"/>
    <w:rsid w:val="00985084"/>
    <w:rsid w:val="009856CC"/>
    <w:rsid w:val="00985F39"/>
    <w:rsid w:val="00987338"/>
    <w:rsid w:val="009874E0"/>
    <w:rsid w:val="0098752D"/>
    <w:rsid w:val="00987911"/>
    <w:rsid w:val="00990531"/>
    <w:rsid w:val="0099078B"/>
    <w:rsid w:val="009907D5"/>
    <w:rsid w:val="00990B40"/>
    <w:rsid w:val="009911B8"/>
    <w:rsid w:val="009915B2"/>
    <w:rsid w:val="0099189A"/>
    <w:rsid w:val="00991905"/>
    <w:rsid w:val="0099190A"/>
    <w:rsid w:val="009919DA"/>
    <w:rsid w:val="00992063"/>
    <w:rsid w:val="0099288E"/>
    <w:rsid w:val="00992DF5"/>
    <w:rsid w:val="00992F2F"/>
    <w:rsid w:val="0099381F"/>
    <w:rsid w:val="009938E8"/>
    <w:rsid w:val="009939CD"/>
    <w:rsid w:val="009941C1"/>
    <w:rsid w:val="00994B56"/>
    <w:rsid w:val="00994E7C"/>
    <w:rsid w:val="00995137"/>
    <w:rsid w:val="009953F8"/>
    <w:rsid w:val="00995577"/>
    <w:rsid w:val="00996118"/>
    <w:rsid w:val="0099657C"/>
    <w:rsid w:val="0099660E"/>
    <w:rsid w:val="00997221"/>
    <w:rsid w:val="00997407"/>
    <w:rsid w:val="0099784A"/>
    <w:rsid w:val="00997E32"/>
    <w:rsid w:val="00997F8B"/>
    <w:rsid w:val="009A1393"/>
    <w:rsid w:val="009A2076"/>
    <w:rsid w:val="009A2642"/>
    <w:rsid w:val="009A2848"/>
    <w:rsid w:val="009A28FF"/>
    <w:rsid w:val="009A29DA"/>
    <w:rsid w:val="009A36E3"/>
    <w:rsid w:val="009A3DDF"/>
    <w:rsid w:val="009A3F30"/>
    <w:rsid w:val="009A4536"/>
    <w:rsid w:val="009A4818"/>
    <w:rsid w:val="009A4F5F"/>
    <w:rsid w:val="009A5170"/>
    <w:rsid w:val="009A5190"/>
    <w:rsid w:val="009A51A9"/>
    <w:rsid w:val="009A5376"/>
    <w:rsid w:val="009A53D4"/>
    <w:rsid w:val="009A54A8"/>
    <w:rsid w:val="009A5591"/>
    <w:rsid w:val="009A5844"/>
    <w:rsid w:val="009A5AB5"/>
    <w:rsid w:val="009A6A7A"/>
    <w:rsid w:val="009A6B7E"/>
    <w:rsid w:val="009A7373"/>
    <w:rsid w:val="009A745A"/>
    <w:rsid w:val="009B0108"/>
    <w:rsid w:val="009B0121"/>
    <w:rsid w:val="009B0999"/>
    <w:rsid w:val="009B0C98"/>
    <w:rsid w:val="009B0FDD"/>
    <w:rsid w:val="009B1300"/>
    <w:rsid w:val="009B1F0A"/>
    <w:rsid w:val="009B227E"/>
    <w:rsid w:val="009B29BD"/>
    <w:rsid w:val="009B2BA7"/>
    <w:rsid w:val="009B30E0"/>
    <w:rsid w:val="009B3101"/>
    <w:rsid w:val="009B34A5"/>
    <w:rsid w:val="009B3680"/>
    <w:rsid w:val="009B40B6"/>
    <w:rsid w:val="009B4153"/>
    <w:rsid w:val="009B43A4"/>
    <w:rsid w:val="009B47A1"/>
    <w:rsid w:val="009B50D8"/>
    <w:rsid w:val="009B5297"/>
    <w:rsid w:val="009B54A9"/>
    <w:rsid w:val="009B60BE"/>
    <w:rsid w:val="009B6939"/>
    <w:rsid w:val="009B6CA6"/>
    <w:rsid w:val="009B702B"/>
    <w:rsid w:val="009B7099"/>
    <w:rsid w:val="009B7394"/>
    <w:rsid w:val="009B7636"/>
    <w:rsid w:val="009B7683"/>
    <w:rsid w:val="009B79C7"/>
    <w:rsid w:val="009B7E2B"/>
    <w:rsid w:val="009C0272"/>
    <w:rsid w:val="009C067C"/>
    <w:rsid w:val="009C0E23"/>
    <w:rsid w:val="009C11E5"/>
    <w:rsid w:val="009C152D"/>
    <w:rsid w:val="009C18D3"/>
    <w:rsid w:val="009C18DC"/>
    <w:rsid w:val="009C23D5"/>
    <w:rsid w:val="009C2BB7"/>
    <w:rsid w:val="009C2E34"/>
    <w:rsid w:val="009C2F79"/>
    <w:rsid w:val="009C37D0"/>
    <w:rsid w:val="009C3820"/>
    <w:rsid w:val="009C3C56"/>
    <w:rsid w:val="009C3DA3"/>
    <w:rsid w:val="009C4406"/>
    <w:rsid w:val="009C51B5"/>
    <w:rsid w:val="009C55CF"/>
    <w:rsid w:val="009C5903"/>
    <w:rsid w:val="009C5AD6"/>
    <w:rsid w:val="009C5B03"/>
    <w:rsid w:val="009C5C12"/>
    <w:rsid w:val="009C5C49"/>
    <w:rsid w:val="009C5F58"/>
    <w:rsid w:val="009C69B2"/>
    <w:rsid w:val="009C6AAA"/>
    <w:rsid w:val="009C6F26"/>
    <w:rsid w:val="009C72C7"/>
    <w:rsid w:val="009C7435"/>
    <w:rsid w:val="009C746D"/>
    <w:rsid w:val="009C748F"/>
    <w:rsid w:val="009C7922"/>
    <w:rsid w:val="009C7A44"/>
    <w:rsid w:val="009C7C6B"/>
    <w:rsid w:val="009C7DBF"/>
    <w:rsid w:val="009C7FE6"/>
    <w:rsid w:val="009D002D"/>
    <w:rsid w:val="009D0786"/>
    <w:rsid w:val="009D0AC0"/>
    <w:rsid w:val="009D0F40"/>
    <w:rsid w:val="009D11F1"/>
    <w:rsid w:val="009D14DC"/>
    <w:rsid w:val="009D1D94"/>
    <w:rsid w:val="009D243A"/>
    <w:rsid w:val="009D2BEE"/>
    <w:rsid w:val="009D2F00"/>
    <w:rsid w:val="009D3068"/>
    <w:rsid w:val="009D3450"/>
    <w:rsid w:val="009D380C"/>
    <w:rsid w:val="009D3EE1"/>
    <w:rsid w:val="009D4053"/>
    <w:rsid w:val="009D4366"/>
    <w:rsid w:val="009D4A4E"/>
    <w:rsid w:val="009D4D59"/>
    <w:rsid w:val="009D4DD9"/>
    <w:rsid w:val="009D4F6E"/>
    <w:rsid w:val="009D5688"/>
    <w:rsid w:val="009D5712"/>
    <w:rsid w:val="009D599E"/>
    <w:rsid w:val="009D5A6E"/>
    <w:rsid w:val="009D5CE9"/>
    <w:rsid w:val="009D60F9"/>
    <w:rsid w:val="009D6911"/>
    <w:rsid w:val="009D73F7"/>
    <w:rsid w:val="009D7786"/>
    <w:rsid w:val="009D7AD8"/>
    <w:rsid w:val="009D7BA7"/>
    <w:rsid w:val="009E004E"/>
    <w:rsid w:val="009E0113"/>
    <w:rsid w:val="009E05CF"/>
    <w:rsid w:val="009E0BFA"/>
    <w:rsid w:val="009E0E3A"/>
    <w:rsid w:val="009E13ED"/>
    <w:rsid w:val="009E14CA"/>
    <w:rsid w:val="009E19C2"/>
    <w:rsid w:val="009E1D1D"/>
    <w:rsid w:val="009E2141"/>
    <w:rsid w:val="009E2243"/>
    <w:rsid w:val="009E24FD"/>
    <w:rsid w:val="009E259F"/>
    <w:rsid w:val="009E2841"/>
    <w:rsid w:val="009E33AE"/>
    <w:rsid w:val="009E365F"/>
    <w:rsid w:val="009E3698"/>
    <w:rsid w:val="009E377F"/>
    <w:rsid w:val="009E47C0"/>
    <w:rsid w:val="009E48C0"/>
    <w:rsid w:val="009E4B6D"/>
    <w:rsid w:val="009E562D"/>
    <w:rsid w:val="009E5D7D"/>
    <w:rsid w:val="009E61B6"/>
    <w:rsid w:val="009E62B1"/>
    <w:rsid w:val="009E6326"/>
    <w:rsid w:val="009E6747"/>
    <w:rsid w:val="009E69B5"/>
    <w:rsid w:val="009E6CE6"/>
    <w:rsid w:val="009E6D25"/>
    <w:rsid w:val="009E7429"/>
    <w:rsid w:val="009F00D4"/>
    <w:rsid w:val="009F0368"/>
    <w:rsid w:val="009F03D9"/>
    <w:rsid w:val="009F0CF0"/>
    <w:rsid w:val="009F0E37"/>
    <w:rsid w:val="009F1247"/>
    <w:rsid w:val="009F14C2"/>
    <w:rsid w:val="009F18B7"/>
    <w:rsid w:val="009F1EC7"/>
    <w:rsid w:val="009F1FBF"/>
    <w:rsid w:val="009F23CB"/>
    <w:rsid w:val="009F249E"/>
    <w:rsid w:val="009F25F8"/>
    <w:rsid w:val="009F2C9F"/>
    <w:rsid w:val="009F2CA3"/>
    <w:rsid w:val="009F2E6F"/>
    <w:rsid w:val="009F352E"/>
    <w:rsid w:val="009F39F2"/>
    <w:rsid w:val="009F4050"/>
    <w:rsid w:val="009F40FE"/>
    <w:rsid w:val="009F4212"/>
    <w:rsid w:val="009F475F"/>
    <w:rsid w:val="009F4EDE"/>
    <w:rsid w:val="009F51BB"/>
    <w:rsid w:val="009F5726"/>
    <w:rsid w:val="009F5A13"/>
    <w:rsid w:val="009F5A88"/>
    <w:rsid w:val="009F60DD"/>
    <w:rsid w:val="009F7235"/>
    <w:rsid w:val="009F725E"/>
    <w:rsid w:val="009F75E2"/>
    <w:rsid w:val="009F77B2"/>
    <w:rsid w:val="009F7E39"/>
    <w:rsid w:val="00A00833"/>
    <w:rsid w:val="00A00AFF"/>
    <w:rsid w:val="00A00EA6"/>
    <w:rsid w:val="00A011D3"/>
    <w:rsid w:val="00A0179E"/>
    <w:rsid w:val="00A01CC4"/>
    <w:rsid w:val="00A01EF8"/>
    <w:rsid w:val="00A022FD"/>
    <w:rsid w:val="00A0240F"/>
    <w:rsid w:val="00A026A5"/>
    <w:rsid w:val="00A026D7"/>
    <w:rsid w:val="00A03A7F"/>
    <w:rsid w:val="00A03C9E"/>
    <w:rsid w:val="00A0462D"/>
    <w:rsid w:val="00A0463E"/>
    <w:rsid w:val="00A058B6"/>
    <w:rsid w:val="00A05CCF"/>
    <w:rsid w:val="00A05D64"/>
    <w:rsid w:val="00A0652B"/>
    <w:rsid w:val="00A07564"/>
    <w:rsid w:val="00A0756C"/>
    <w:rsid w:val="00A07A99"/>
    <w:rsid w:val="00A07E8F"/>
    <w:rsid w:val="00A101F2"/>
    <w:rsid w:val="00A102B5"/>
    <w:rsid w:val="00A106BE"/>
    <w:rsid w:val="00A112A6"/>
    <w:rsid w:val="00A113EF"/>
    <w:rsid w:val="00A1158C"/>
    <w:rsid w:val="00A11A4E"/>
    <w:rsid w:val="00A120F2"/>
    <w:rsid w:val="00A12E08"/>
    <w:rsid w:val="00A13AC7"/>
    <w:rsid w:val="00A142B2"/>
    <w:rsid w:val="00A1485A"/>
    <w:rsid w:val="00A14F70"/>
    <w:rsid w:val="00A1516E"/>
    <w:rsid w:val="00A1590A"/>
    <w:rsid w:val="00A15A64"/>
    <w:rsid w:val="00A15F30"/>
    <w:rsid w:val="00A16156"/>
    <w:rsid w:val="00A167C0"/>
    <w:rsid w:val="00A16B2C"/>
    <w:rsid w:val="00A16DAF"/>
    <w:rsid w:val="00A16DBF"/>
    <w:rsid w:val="00A170B1"/>
    <w:rsid w:val="00A1764E"/>
    <w:rsid w:val="00A177F6"/>
    <w:rsid w:val="00A1795D"/>
    <w:rsid w:val="00A201CE"/>
    <w:rsid w:val="00A203DA"/>
    <w:rsid w:val="00A20743"/>
    <w:rsid w:val="00A207B9"/>
    <w:rsid w:val="00A20CE1"/>
    <w:rsid w:val="00A2118B"/>
    <w:rsid w:val="00A214B2"/>
    <w:rsid w:val="00A21544"/>
    <w:rsid w:val="00A21CF2"/>
    <w:rsid w:val="00A2216E"/>
    <w:rsid w:val="00A222CB"/>
    <w:rsid w:val="00A23780"/>
    <w:rsid w:val="00A23B05"/>
    <w:rsid w:val="00A23DA9"/>
    <w:rsid w:val="00A24369"/>
    <w:rsid w:val="00A243A1"/>
    <w:rsid w:val="00A243B4"/>
    <w:rsid w:val="00A2450B"/>
    <w:rsid w:val="00A24B82"/>
    <w:rsid w:val="00A24F6F"/>
    <w:rsid w:val="00A25261"/>
    <w:rsid w:val="00A2569B"/>
    <w:rsid w:val="00A256AB"/>
    <w:rsid w:val="00A256FE"/>
    <w:rsid w:val="00A258B1"/>
    <w:rsid w:val="00A259D8"/>
    <w:rsid w:val="00A25A9A"/>
    <w:rsid w:val="00A25AB4"/>
    <w:rsid w:val="00A26128"/>
    <w:rsid w:val="00A262F1"/>
    <w:rsid w:val="00A26536"/>
    <w:rsid w:val="00A267B9"/>
    <w:rsid w:val="00A26B5C"/>
    <w:rsid w:val="00A26C96"/>
    <w:rsid w:val="00A26EC6"/>
    <w:rsid w:val="00A270AE"/>
    <w:rsid w:val="00A277C6"/>
    <w:rsid w:val="00A27E30"/>
    <w:rsid w:val="00A307FE"/>
    <w:rsid w:val="00A30982"/>
    <w:rsid w:val="00A30AF2"/>
    <w:rsid w:val="00A310BD"/>
    <w:rsid w:val="00A312EF"/>
    <w:rsid w:val="00A31514"/>
    <w:rsid w:val="00A318A5"/>
    <w:rsid w:val="00A31F42"/>
    <w:rsid w:val="00A320F6"/>
    <w:rsid w:val="00A32191"/>
    <w:rsid w:val="00A325ED"/>
    <w:rsid w:val="00A331DA"/>
    <w:rsid w:val="00A33335"/>
    <w:rsid w:val="00A33377"/>
    <w:rsid w:val="00A33F80"/>
    <w:rsid w:val="00A33FE0"/>
    <w:rsid w:val="00A342DF"/>
    <w:rsid w:val="00A343C7"/>
    <w:rsid w:val="00A34845"/>
    <w:rsid w:val="00A34A90"/>
    <w:rsid w:val="00A34C79"/>
    <w:rsid w:val="00A34DF4"/>
    <w:rsid w:val="00A34F31"/>
    <w:rsid w:val="00A35033"/>
    <w:rsid w:val="00A35797"/>
    <w:rsid w:val="00A36919"/>
    <w:rsid w:val="00A36A26"/>
    <w:rsid w:val="00A36F79"/>
    <w:rsid w:val="00A3744B"/>
    <w:rsid w:val="00A3794D"/>
    <w:rsid w:val="00A37A1A"/>
    <w:rsid w:val="00A37DF9"/>
    <w:rsid w:val="00A37FD8"/>
    <w:rsid w:val="00A37FDE"/>
    <w:rsid w:val="00A406D0"/>
    <w:rsid w:val="00A40796"/>
    <w:rsid w:val="00A40BB2"/>
    <w:rsid w:val="00A40C9B"/>
    <w:rsid w:val="00A4148F"/>
    <w:rsid w:val="00A416B8"/>
    <w:rsid w:val="00A41D96"/>
    <w:rsid w:val="00A4267D"/>
    <w:rsid w:val="00A42B6E"/>
    <w:rsid w:val="00A42F57"/>
    <w:rsid w:val="00A433EE"/>
    <w:rsid w:val="00A43A6D"/>
    <w:rsid w:val="00A44576"/>
    <w:rsid w:val="00A455A0"/>
    <w:rsid w:val="00A455CD"/>
    <w:rsid w:val="00A458A2"/>
    <w:rsid w:val="00A45BA2"/>
    <w:rsid w:val="00A45EC0"/>
    <w:rsid w:val="00A4601F"/>
    <w:rsid w:val="00A4614A"/>
    <w:rsid w:val="00A469AD"/>
    <w:rsid w:val="00A469FD"/>
    <w:rsid w:val="00A47117"/>
    <w:rsid w:val="00A47630"/>
    <w:rsid w:val="00A47CD8"/>
    <w:rsid w:val="00A50211"/>
    <w:rsid w:val="00A50464"/>
    <w:rsid w:val="00A50621"/>
    <w:rsid w:val="00A5087B"/>
    <w:rsid w:val="00A51067"/>
    <w:rsid w:val="00A511F0"/>
    <w:rsid w:val="00A513E0"/>
    <w:rsid w:val="00A5174C"/>
    <w:rsid w:val="00A51D9E"/>
    <w:rsid w:val="00A52448"/>
    <w:rsid w:val="00A531D4"/>
    <w:rsid w:val="00A53771"/>
    <w:rsid w:val="00A537A3"/>
    <w:rsid w:val="00A53AFF"/>
    <w:rsid w:val="00A54255"/>
    <w:rsid w:val="00A55162"/>
    <w:rsid w:val="00A55454"/>
    <w:rsid w:val="00A5588F"/>
    <w:rsid w:val="00A5609B"/>
    <w:rsid w:val="00A56733"/>
    <w:rsid w:val="00A57593"/>
    <w:rsid w:val="00A57B50"/>
    <w:rsid w:val="00A60BED"/>
    <w:rsid w:val="00A61310"/>
    <w:rsid w:val="00A61AF3"/>
    <w:rsid w:val="00A61B92"/>
    <w:rsid w:val="00A6234C"/>
    <w:rsid w:val="00A62B44"/>
    <w:rsid w:val="00A63175"/>
    <w:rsid w:val="00A63607"/>
    <w:rsid w:val="00A636EA"/>
    <w:rsid w:val="00A6384C"/>
    <w:rsid w:val="00A64559"/>
    <w:rsid w:val="00A645BD"/>
    <w:rsid w:val="00A646E8"/>
    <w:rsid w:val="00A64FAF"/>
    <w:rsid w:val="00A64FD5"/>
    <w:rsid w:val="00A652BB"/>
    <w:rsid w:val="00A6544A"/>
    <w:rsid w:val="00A6558E"/>
    <w:rsid w:val="00A65A59"/>
    <w:rsid w:val="00A66123"/>
    <w:rsid w:val="00A666A4"/>
    <w:rsid w:val="00A66B36"/>
    <w:rsid w:val="00A66BBA"/>
    <w:rsid w:val="00A66C34"/>
    <w:rsid w:val="00A67177"/>
    <w:rsid w:val="00A6734C"/>
    <w:rsid w:val="00A675C1"/>
    <w:rsid w:val="00A67857"/>
    <w:rsid w:val="00A678F8"/>
    <w:rsid w:val="00A67FBB"/>
    <w:rsid w:val="00A700FC"/>
    <w:rsid w:val="00A70645"/>
    <w:rsid w:val="00A70926"/>
    <w:rsid w:val="00A70CC2"/>
    <w:rsid w:val="00A715E8"/>
    <w:rsid w:val="00A71688"/>
    <w:rsid w:val="00A71860"/>
    <w:rsid w:val="00A71D51"/>
    <w:rsid w:val="00A71F14"/>
    <w:rsid w:val="00A71FBA"/>
    <w:rsid w:val="00A72014"/>
    <w:rsid w:val="00A72266"/>
    <w:rsid w:val="00A722E2"/>
    <w:rsid w:val="00A723AA"/>
    <w:rsid w:val="00A727E8"/>
    <w:rsid w:val="00A72875"/>
    <w:rsid w:val="00A72CC4"/>
    <w:rsid w:val="00A72D7E"/>
    <w:rsid w:val="00A72D89"/>
    <w:rsid w:val="00A72F85"/>
    <w:rsid w:val="00A7317D"/>
    <w:rsid w:val="00A731A0"/>
    <w:rsid w:val="00A734C3"/>
    <w:rsid w:val="00A735B9"/>
    <w:rsid w:val="00A737B2"/>
    <w:rsid w:val="00A73ED1"/>
    <w:rsid w:val="00A741C6"/>
    <w:rsid w:val="00A74E62"/>
    <w:rsid w:val="00A74FD7"/>
    <w:rsid w:val="00A75851"/>
    <w:rsid w:val="00A764EB"/>
    <w:rsid w:val="00A766F6"/>
    <w:rsid w:val="00A76B8E"/>
    <w:rsid w:val="00A76BB2"/>
    <w:rsid w:val="00A76FF1"/>
    <w:rsid w:val="00A77196"/>
    <w:rsid w:val="00A774A4"/>
    <w:rsid w:val="00A77ABE"/>
    <w:rsid w:val="00A80185"/>
    <w:rsid w:val="00A804FB"/>
    <w:rsid w:val="00A8123A"/>
    <w:rsid w:val="00A813A8"/>
    <w:rsid w:val="00A81401"/>
    <w:rsid w:val="00A8144C"/>
    <w:rsid w:val="00A81C54"/>
    <w:rsid w:val="00A81F51"/>
    <w:rsid w:val="00A82774"/>
    <w:rsid w:val="00A82BED"/>
    <w:rsid w:val="00A83F94"/>
    <w:rsid w:val="00A84644"/>
    <w:rsid w:val="00A85399"/>
    <w:rsid w:val="00A85BC2"/>
    <w:rsid w:val="00A85CB9"/>
    <w:rsid w:val="00A861A1"/>
    <w:rsid w:val="00A86428"/>
    <w:rsid w:val="00A866F3"/>
    <w:rsid w:val="00A86785"/>
    <w:rsid w:val="00A86967"/>
    <w:rsid w:val="00A870D5"/>
    <w:rsid w:val="00A875A9"/>
    <w:rsid w:val="00A8772C"/>
    <w:rsid w:val="00A87B65"/>
    <w:rsid w:val="00A87ECB"/>
    <w:rsid w:val="00A90310"/>
    <w:rsid w:val="00A9057F"/>
    <w:rsid w:val="00A9119A"/>
    <w:rsid w:val="00A912ED"/>
    <w:rsid w:val="00A9142C"/>
    <w:rsid w:val="00A91773"/>
    <w:rsid w:val="00A91783"/>
    <w:rsid w:val="00A917FB"/>
    <w:rsid w:val="00A91C8C"/>
    <w:rsid w:val="00A91EAD"/>
    <w:rsid w:val="00A922D0"/>
    <w:rsid w:val="00A9230B"/>
    <w:rsid w:val="00A9269A"/>
    <w:rsid w:val="00A9293A"/>
    <w:rsid w:val="00A930AA"/>
    <w:rsid w:val="00A93108"/>
    <w:rsid w:val="00A933B2"/>
    <w:rsid w:val="00A93793"/>
    <w:rsid w:val="00A93BA7"/>
    <w:rsid w:val="00A93D27"/>
    <w:rsid w:val="00A941BC"/>
    <w:rsid w:val="00A943F7"/>
    <w:rsid w:val="00A94C52"/>
    <w:rsid w:val="00A95107"/>
    <w:rsid w:val="00A95FD6"/>
    <w:rsid w:val="00A96333"/>
    <w:rsid w:val="00A965EF"/>
    <w:rsid w:val="00A96CB3"/>
    <w:rsid w:val="00A96D62"/>
    <w:rsid w:val="00A971CB"/>
    <w:rsid w:val="00A97591"/>
    <w:rsid w:val="00A976E6"/>
    <w:rsid w:val="00A97D82"/>
    <w:rsid w:val="00AA042C"/>
    <w:rsid w:val="00AA05C8"/>
    <w:rsid w:val="00AA0982"/>
    <w:rsid w:val="00AA0BAD"/>
    <w:rsid w:val="00AA0ECF"/>
    <w:rsid w:val="00AA0F4B"/>
    <w:rsid w:val="00AA0F53"/>
    <w:rsid w:val="00AA11DF"/>
    <w:rsid w:val="00AA1AFC"/>
    <w:rsid w:val="00AA1B4E"/>
    <w:rsid w:val="00AA20B0"/>
    <w:rsid w:val="00AA214F"/>
    <w:rsid w:val="00AA282B"/>
    <w:rsid w:val="00AA30F7"/>
    <w:rsid w:val="00AA33E2"/>
    <w:rsid w:val="00AA36B8"/>
    <w:rsid w:val="00AA3729"/>
    <w:rsid w:val="00AA3FF7"/>
    <w:rsid w:val="00AA43EA"/>
    <w:rsid w:val="00AA46B5"/>
    <w:rsid w:val="00AA4960"/>
    <w:rsid w:val="00AA49C3"/>
    <w:rsid w:val="00AA4A23"/>
    <w:rsid w:val="00AA5318"/>
    <w:rsid w:val="00AA5733"/>
    <w:rsid w:val="00AA5B13"/>
    <w:rsid w:val="00AA60C2"/>
    <w:rsid w:val="00AA62FF"/>
    <w:rsid w:val="00AA6575"/>
    <w:rsid w:val="00AA659F"/>
    <w:rsid w:val="00AA6626"/>
    <w:rsid w:val="00AA678B"/>
    <w:rsid w:val="00AA6D08"/>
    <w:rsid w:val="00AA72AB"/>
    <w:rsid w:val="00AA748A"/>
    <w:rsid w:val="00AA7495"/>
    <w:rsid w:val="00AA7981"/>
    <w:rsid w:val="00AB018D"/>
    <w:rsid w:val="00AB01AC"/>
    <w:rsid w:val="00AB02F9"/>
    <w:rsid w:val="00AB1049"/>
    <w:rsid w:val="00AB134D"/>
    <w:rsid w:val="00AB1731"/>
    <w:rsid w:val="00AB1A3F"/>
    <w:rsid w:val="00AB1B60"/>
    <w:rsid w:val="00AB31DC"/>
    <w:rsid w:val="00AB378D"/>
    <w:rsid w:val="00AB3D39"/>
    <w:rsid w:val="00AB40C8"/>
    <w:rsid w:val="00AB428E"/>
    <w:rsid w:val="00AB4B4C"/>
    <w:rsid w:val="00AB58CB"/>
    <w:rsid w:val="00AB5DD4"/>
    <w:rsid w:val="00AB5F97"/>
    <w:rsid w:val="00AB6402"/>
    <w:rsid w:val="00AB663C"/>
    <w:rsid w:val="00AB6D42"/>
    <w:rsid w:val="00AB6E36"/>
    <w:rsid w:val="00AB6FE9"/>
    <w:rsid w:val="00AB7543"/>
    <w:rsid w:val="00AB7AEC"/>
    <w:rsid w:val="00AC043F"/>
    <w:rsid w:val="00AC0512"/>
    <w:rsid w:val="00AC071F"/>
    <w:rsid w:val="00AC0824"/>
    <w:rsid w:val="00AC09A1"/>
    <w:rsid w:val="00AC0A11"/>
    <w:rsid w:val="00AC10E3"/>
    <w:rsid w:val="00AC1246"/>
    <w:rsid w:val="00AC1436"/>
    <w:rsid w:val="00AC18A0"/>
    <w:rsid w:val="00AC1C4F"/>
    <w:rsid w:val="00AC2729"/>
    <w:rsid w:val="00AC29B3"/>
    <w:rsid w:val="00AC3567"/>
    <w:rsid w:val="00AC363F"/>
    <w:rsid w:val="00AC3652"/>
    <w:rsid w:val="00AC3AB1"/>
    <w:rsid w:val="00AC47D2"/>
    <w:rsid w:val="00AC4F20"/>
    <w:rsid w:val="00AC4FF4"/>
    <w:rsid w:val="00AC52A2"/>
    <w:rsid w:val="00AC52B9"/>
    <w:rsid w:val="00AC6447"/>
    <w:rsid w:val="00AC6878"/>
    <w:rsid w:val="00AC6F40"/>
    <w:rsid w:val="00AC7675"/>
    <w:rsid w:val="00AC7989"/>
    <w:rsid w:val="00AC7D99"/>
    <w:rsid w:val="00AC7DC7"/>
    <w:rsid w:val="00AC7EC6"/>
    <w:rsid w:val="00AC7F5E"/>
    <w:rsid w:val="00AD0687"/>
    <w:rsid w:val="00AD06B8"/>
    <w:rsid w:val="00AD0E8C"/>
    <w:rsid w:val="00AD1036"/>
    <w:rsid w:val="00AD11E7"/>
    <w:rsid w:val="00AD125C"/>
    <w:rsid w:val="00AD1479"/>
    <w:rsid w:val="00AD1866"/>
    <w:rsid w:val="00AD2152"/>
    <w:rsid w:val="00AD25EA"/>
    <w:rsid w:val="00AD267F"/>
    <w:rsid w:val="00AD28CB"/>
    <w:rsid w:val="00AD2A84"/>
    <w:rsid w:val="00AD2D4F"/>
    <w:rsid w:val="00AD30EA"/>
    <w:rsid w:val="00AD3228"/>
    <w:rsid w:val="00AD48F1"/>
    <w:rsid w:val="00AD48F4"/>
    <w:rsid w:val="00AD4C00"/>
    <w:rsid w:val="00AD4E97"/>
    <w:rsid w:val="00AD5024"/>
    <w:rsid w:val="00AD5175"/>
    <w:rsid w:val="00AD5324"/>
    <w:rsid w:val="00AD55ED"/>
    <w:rsid w:val="00AD57EC"/>
    <w:rsid w:val="00AD63CF"/>
    <w:rsid w:val="00AD654C"/>
    <w:rsid w:val="00AD68DE"/>
    <w:rsid w:val="00AD6944"/>
    <w:rsid w:val="00AD7522"/>
    <w:rsid w:val="00AD78EB"/>
    <w:rsid w:val="00AD7F54"/>
    <w:rsid w:val="00AE018B"/>
    <w:rsid w:val="00AE2726"/>
    <w:rsid w:val="00AE287F"/>
    <w:rsid w:val="00AE29C9"/>
    <w:rsid w:val="00AE2AAA"/>
    <w:rsid w:val="00AE2BEE"/>
    <w:rsid w:val="00AE2C7D"/>
    <w:rsid w:val="00AE35CE"/>
    <w:rsid w:val="00AE3F24"/>
    <w:rsid w:val="00AE42C7"/>
    <w:rsid w:val="00AE43BD"/>
    <w:rsid w:val="00AE4508"/>
    <w:rsid w:val="00AE4909"/>
    <w:rsid w:val="00AE49ED"/>
    <w:rsid w:val="00AE4BD6"/>
    <w:rsid w:val="00AE4E61"/>
    <w:rsid w:val="00AE58C6"/>
    <w:rsid w:val="00AE5985"/>
    <w:rsid w:val="00AE5ADB"/>
    <w:rsid w:val="00AE5CA2"/>
    <w:rsid w:val="00AE5D1D"/>
    <w:rsid w:val="00AE605C"/>
    <w:rsid w:val="00AE6507"/>
    <w:rsid w:val="00AE6628"/>
    <w:rsid w:val="00AE674B"/>
    <w:rsid w:val="00AE6AD7"/>
    <w:rsid w:val="00AE75ED"/>
    <w:rsid w:val="00AF04F5"/>
    <w:rsid w:val="00AF0594"/>
    <w:rsid w:val="00AF062A"/>
    <w:rsid w:val="00AF06BB"/>
    <w:rsid w:val="00AF06C7"/>
    <w:rsid w:val="00AF0D86"/>
    <w:rsid w:val="00AF106B"/>
    <w:rsid w:val="00AF1BDF"/>
    <w:rsid w:val="00AF21C3"/>
    <w:rsid w:val="00AF240E"/>
    <w:rsid w:val="00AF27C5"/>
    <w:rsid w:val="00AF2929"/>
    <w:rsid w:val="00AF2EAE"/>
    <w:rsid w:val="00AF386F"/>
    <w:rsid w:val="00AF3971"/>
    <w:rsid w:val="00AF46E6"/>
    <w:rsid w:val="00AF48EB"/>
    <w:rsid w:val="00AF4A56"/>
    <w:rsid w:val="00AF4B4E"/>
    <w:rsid w:val="00AF52BD"/>
    <w:rsid w:val="00AF5753"/>
    <w:rsid w:val="00AF5FA6"/>
    <w:rsid w:val="00AF626D"/>
    <w:rsid w:val="00AF635D"/>
    <w:rsid w:val="00AF6497"/>
    <w:rsid w:val="00AF6A5B"/>
    <w:rsid w:val="00AF6F77"/>
    <w:rsid w:val="00AF723B"/>
    <w:rsid w:val="00AF73F4"/>
    <w:rsid w:val="00AF75D7"/>
    <w:rsid w:val="00AF7D9B"/>
    <w:rsid w:val="00AF7F9C"/>
    <w:rsid w:val="00B00782"/>
    <w:rsid w:val="00B007B6"/>
    <w:rsid w:val="00B014D5"/>
    <w:rsid w:val="00B01527"/>
    <w:rsid w:val="00B020C6"/>
    <w:rsid w:val="00B02311"/>
    <w:rsid w:val="00B024CB"/>
    <w:rsid w:val="00B028EC"/>
    <w:rsid w:val="00B029F4"/>
    <w:rsid w:val="00B02BE3"/>
    <w:rsid w:val="00B02FEC"/>
    <w:rsid w:val="00B03A29"/>
    <w:rsid w:val="00B040F2"/>
    <w:rsid w:val="00B04151"/>
    <w:rsid w:val="00B04297"/>
    <w:rsid w:val="00B044FF"/>
    <w:rsid w:val="00B050A6"/>
    <w:rsid w:val="00B05410"/>
    <w:rsid w:val="00B057B2"/>
    <w:rsid w:val="00B059BA"/>
    <w:rsid w:val="00B059D2"/>
    <w:rsid w:val="00B069C3"/>
    <w:rsid w:val="00B07612"/>
    <w:rsid w:val="00B07B3B"/>
    <w:rsid w:val="00B07B95"/>
    <w:rsid w:val="00B10436"/>
    <w:rsid w:val="00B1082C"/>
    <w:rsid w:val="00B10D04"/>
    <w:rsid w:val="00B1118F"/>
    <w:rsid w:val="00B1139B"/>
    <w:rsid w:val="00B113BF"/>
    <w:rsid w:val="00B118E0"/>
    <w:rsid w:val="00B1197E"/>
    <w:rsid w:val="00B12018"/>
    <w:rsid w:val="00B123D1"/>
    <w:rsid w:val="00B12648"/>
    <w:rsid w:val="00B12876"/>
    <w:rsid w:val="00B129A4"/>
    <w:rsid w:val="00B12BAB"/>
    <w:rsid w:val="00B12D79"/>
    <w:rsid w:val="00B12E14"/>
    <w:rsid w:val="00B13200"/>
    <w:rsid w:val="00B13440"/>
    <w:rsid w:val="00B13A1A"/>
    <w:rsid w:val="00B143C9"/>
    <w:rsid w:val="00B149A9"/>
    <w:rsid w:val="00B1561A"/>
    <w:rsid w:val="00B15771"/>
    <w:rsid w:val="00B15C18"/>
    <w:rsid w:val="00B15CC8"/>
    <w:rsid w:val="00B15E61"/>
    <w:rsid w:val="00B1631F"/>
    <w:rsid w:val="00B164BC"/>
    <w:rsid w:val="00B16905"/>
    <w:rsid w:val="00B16918"/>
    <w:rsid w:val="00B1697A"/>
    <w:rsid w:val="00B16BE3"/>
    <w:rsid w:val="00B16D06"/>
    <w:rsid w:val="00B177FB"/>
    <w:rsid w:val="00B1791B"/>
    <w:rsid w:val="00B17CCD"/>
    <w:rsid w:val="00B17DBB"/>
    <w:rsid w:val="00B17F8A"/>
    <w:rsid w:val="00B20123"/>
    <w:rsid w:val="00B2028B"/>
    <w:rsid w:val="00B20488"/>
    <w:rsid w:val="00B20922"/>
    <w:rsid w:val="00B211EB"/>
    <w:rsid w:val="00B21AB0"/>
    <w:rsid w:val="00B21B55"/>
    <w:rsid w:val="00B21D13"/>
    <w:rsid w:val="00B21F88"/>
    <w:rsid w:val="00B2256A"/>
    <w:rsid w:val="00B2268F"/>
    <w:rsid w:val="00B22CF2"/>
    <w:rsid w:val="00B23179"/>
    <w:rsid w:val="00B23305"/>
    <w:rsid w:val="00B2338F"/>
    <w:rsid w:val="00B23767"/>
    <w:rsid w:val="00B238AD"/>
    <w:rsid w:val="00B24F32"/>
    <w:rsid w:val="00B24FDE"/>
    <w:rsid w:val="00B25301"/>
    <w:rsid w:val="00B25368"/>
    <w:rsid w:val="00B25808"/>
    <w:rsid w:val="00B261C1"/>
    <w:rsid w:val="00B269AD"/>
    <w:rsid w:val="00B26C2B"/>
    <w:rsid w:val="00B271CB"/>
    <w:rsid w:val="00B2761E"/>
    <w:rsid w:val="00B3055F"/>
    <w:rsid w:val="00B30638"/>
    <w:rsid w:val="00B306F8"/>
    <w:rsid w:val="00B30A3A"/>
    <w:rsid w:val="00B30A8D"/>
    <w:rsid w:val="00B312BE"/>
    <w:rsid w:val="00B31334"/>
    <w:rsid w:val="00B3182C"/>
    <w:rsid w:val="00B31853"/>
    <w:rsid w:val="00B31A8A"/>
    <w:rsid w:val="00B31D06"/>
    <w:rsid w:val="00B31EA7"/>
    <w:rsid w:val="00B31F3D"/>
    <w:rsid w:val="00B32666"/>
    <w:rsid w:val="00B32810"/>
    <w:rsid w:val="00B32D16"/>
    <w:rsid w:val="00B32D32"/>
    <w:rsid w:val="00B32F08"/>
    <w:rsid w:val="00B32FBF"/>
    <w:rsid w:val="00B3321C"/>
    <w:rsid w:val="00B33665"/>
    <w:rsid w:val="00B33830"/>
    <w:rsid w:val="00B33BB4"/>
    <w:rsid w:val="00B33BBC"/>
    <w:rsid w:val="00B33ECF"/>
    <w:rsid w:val="00B33F08"/>
    <w:rsid w:val="00B3431D"/>
    <w:rsid w:val="00B34BA4"/>
    <w:rsid w:val="00B34C46"/>
    <w:rsid w:val="00B34D95"/>
    <w:rsid w:val="00B34E6B"/>
    <w:rsid w:val="00B3564C"/>
    <w:rsid w:val="00B356C7"/>
    <w:rsid w:val="00B35801"/>
    <w:rsid w:val="00B35B60"/>
    <w:rsid w:val="00B35C4A"/>
    <w:rsid w:val="00B360CE"/>
    <w:rsid w:val="00B3625D"/>
    <w:rsid w:val="00B36430"/>
    <w:rsid w:val="00B3646E"/>
    <w:rsid w:val="00B36E38"/>
    <w:rsid w:val="00B36E68"/>
    <w:rsid w:val="00B37093"/>
    <w:rsid w:val="00B37DCA"/>
    <w:rsid w:val="00B40606"/>
    <w:rsid w:val="00B40B5C"/>
    <w:rsid w:val="00B40EA2"/>
    <w:rsid w:val="00B41102"/>
    <w:rsid w:val="00B41361"/>
    <w:rsid w:val="00B41555"/>
    <w:rsid w:val="00B41595"/>
    <w:rsid w:val="00B41777"/>
    <w:rsid w:val="00B41BBE"/>
    <w:rsid w:val="00B41DA4"/>
    <w:rsid w:val="00B41F59"/>
    <w:rsid w:val="00B42110"/>
    <w:rsid w:val="00B42376"/>
    <w:rsid w:val="00B4257C"/>
    <w:rsid w:val="00B425DC"/>
    <w:rsid w:val="00B429EB"/>
    <w:rsid w:val="00B42B1E"/>
    <w:rsid w:val="00B42C83"/>
    <w:rsid w:val="00B4366B"/>
    <w:rsid w:val="00B43794"/>
    <w:rsid w:val="00B4382D"/>
    <w:rsid w:val="00B44047"/>
    <w:rsid w:val="00B4449E"/>
    <w:rsid w:val="00B4453C"/>
    <w:rsid w:val="00B44E35"/>
    <w:rsid w:val="00B45162"/>
    <w:rsid w:val="00B451CA"/>
    <w:rsid w:val="00B452A3"/>
    <w:rsid w:val="00B45A6E"/>
    <w:rsid w:val="00B45AAE"/>
    <w:rsid w:val="00B45BF1"/>
    <w:rsid w:val="00B45E24"/>
    <w:rsid w:val="00B45F74"/>
    <w:rsid w:val="00B45FE4"/>
    <w:rsid w:val="00B4644A"/>
    <w:rsid w:val="00B46562"/>
    <w:rsid w:val="00B476EA"/>
    <w:rsid w:val="00B47A7C"/>
    <w:rsid w:val="00B47D32"/>
    <w:rsid w:val="00B50173"/>
    <w:rsid w:val="00B50ECC"/>
    <w:rsid w:val="00B51338"/>
    <w:rsid w:val="00B51732"/>
    <w:rsid w:val="00B51760"/>
    <w:rsid w:val="00B5177D"/>
    <w:rsid w:val="00B519CB"/>
    <w:rsid w:val="00B51C0F"/>
    <w:rsid w:val="00B526E9"/>
    <w:rsid w:val="00B53065"/>
    <w:rsid w:val="00B531AC"/>
    <w:rsid w:val="00B542F9"/>
    <w:rsid w:val="00B54CDC"/>
    <w:rsid w:val="00B55270"/>
    <w:rsid w:val="00B55605"/>
    <w:rsid w:val="00B5568F"/>
    <w:rsid w:val="00B55AE9"/>
    <w:rsid w:val="00B56115"/>
    <w:rsid w:val="00B56825"/>
    <w:rsid w:val="00B56D49"/>
    <w:rsid w:val="00B56DAC"/>
    <w:rsid w:val="00B56F22"/>
    <w:rsid w:val="00B574A7"/>
    <w:rsid w:val="00B57CA1"/>
    <w:rsid w:val="00B57FD2"/>
    <w:rsid w:val="00B60189"/>
    <w:rsid w:val="00B60643"/>
    <w:rsid w:val="00B6067C"/>
    <w:rsid w:val="00B60807"/>
    <w:rsid w:val="00B6080A"/>
    <w:rsid w:val="00B60B79"/>
    <w:rsid w:val="00B60C42"/>
    <w:rsid w:val="00B60C4D"/>
    <w:rsid w:val="00B60F6F"/>
    <w:rsid w:val="00B60FB0"/>
    <w:rsid w:val="00B61C2B"/>
    <w:rsid w:val="00B61CFD"/>
    <w:rsid w:val="00B62235"/>
    <w:rsid w:val="00B629B8"/>
    <w:rsid w:val="00B62AEF"/>
    <w:rsid w:val="00B62D49"/>
    <w:rsid w:val="00B62FCB"/>
    <w:rsid w:val="00B631F7"/>
    <w:rsid w:val="00B63A67"/>
    <w:rsid w:val="00B63F8D"/>
    <w:rsid w:val="00B6439F"/>
    <w:rsid w:val="00B64ADE"/>
    <w:rsid w:val="00B65353"/>
    <w:rsid w:val="00B65978"/>
    <w:rsid w:val="00B65A14"/>
    <w:rsid w:val="00B65C84"/>
    <w:rsid w:val="00B65E86"/>
    <w:rsid w:val="00B662EE"/>
    <w:rsid w:val="00B66A18"/>
    <w:rsid w:val="00B66FE8"/>
    <w:rsid w:val="00B672AC"/>
    <w:rsid w:val="00B67D56"/>
    <w:rsid w:val="00B7011F"/>
    <w:rsid w:val="00B703D9"/>
    <w:rsid w:val="00B70A98"/>
    <w:rsid w:val="00B70C15"/>
    <w:rsid w:val="00B70C48"/>
    <w:rsid w:val="00B70C9C"/>
    <w:rsid w:val="00B70E10"/>
    <w:rsid w:val="00B70EAE"/>
    <w:rsid w:val="00B7144D"/>
    <w:rsid w:val="00B71475"/>
    <w:rsid w:val="00B71545"/>
    <w:rsid w:val="00B718C7"/>
    <w:rsid w:val="00B71990"/>
    <w:rsid w:val="00B71BEE"/>
    <w:rsid w:val="00B71C76"/>
    <w:rsid w:val="00B72436"/>
    <w:rsid w:val="00B72942"/>
    <w:rsid w:val="00B7337A"/>
    <w:rsid w:val="00B73557"/>
    <w:rsid w:val="00B737A6"/>
    <w:rsid w:val="00B73CAE"/>
    <w:rsid w:val="00B74408"/>
    <w:rsid w:val="00B74BEB"/>
    <w:rsid w:val="00B74D59"/>
    <w:rsid w:val="00B74FE9"/>
    <w:rsid w:val="00B7504E"/>
    <w:rsid w:val="00B75488"/>
    <w:rsid w:val="00B75DF6"/>
    <w:rsid w:val="00B76345"/>
    <w:rsid w:val="00B76566"/>
    <w:rsid w:val="00B76591"/>
    <w:rsid w:val="00B76B1A"/>
    <w:rsid w:val="00B76BEF"/>
    <w:rsid w:val="00B76CBC"/>
    <w:rsid w:val="00B76EF7"/>
    <w:rsid w:val="00B7708C"/>
    <w:rsid w:val="00B77B8B"/>
    <w:rsid w:val="00B77CA3"/>
    <w:rsid w:val="00B80297"/>
    <w:rsid w:val="00B8067B"/>
    <w:rsid w:val="00B80925"/>
    <w:rsid w:val="00B8098C"/>
    <w:rsid w:val="00B80A48"/>
    <w:rsid w:val="00B81144"/>
    <w:rsid w:val="00B8122C"/>
    <w:rsid w:val="00B81277"/>
    <w:rsid w:val="00B81687"/>
    <w:rsid w:val="00B81993"/>
    <w:rsid w:val="00B81D92"/>
    <w:rsid w:val="00B81EBE"/>
    <w:rsid w:val="00B82633"/>
    <w:rsid w:val="00B82689"/>
    <w:rsid w:val="00B826D4"/>
    <w:rsid w:val="00B834A8"/>
    <w:rsid w:val="00B834C6"/>
    <w:rsid w:val="00B83F3B"/>
    <w:rsid w:val="00B84188"/>
    <w:rsid w:val="00B8455A"/>
    <w:rsid w:val="00B84588"/>
    <w:rsid w:val="00B84C58"/>
    <w:rsid w:val="00B8578B"/>
    <w:rsid w:val="00B86009"/>
    <w:rsid w:val="00B87207"/>
    <w:rsid w:val="00B87434"/>
    <w:rsid w:val="00B87893"/>
    <w:rsid w:val="00B87C85"/>
    <w:rsid w:val="00B87C92"/>
    <w:rsid w:val="00B87D75"/>
    <w:rsid w:val="00B87E9D"/>
    <w:rsid w:val="00B90663"/>
    <w:rsid w:val="00B90C7A"/>
    <w:rsid w:val="00B90F8A"/>
    <w:rsid w:val="00B91696"/>
    <w:rsid w:val="00B917FD"/>
    <w:rsid w:val="00B91AC2"/>
    <w:rsid w:val="00B91CDA"/>
    <w:rsid w:val="00B91ED3"/>
    <w:rsid w:val="00B921FE"/>
    <w:rsid w:val="00B9220A"/>
    <w:rsid w:val="00B923BC"/>
    <w:rsid w:val="00B928AA"/>
    <w:rsid w:val="00B92CE8"/>
    <w:rsid w:val="00B93260"/>
    <w:rsid w:val="00B932A7"/>
    <w:rsid w:val="00B93BCE"/>
    <w:rsid w:val="00B94397"/>
    <w:rsid w:val="00B94431"/>
    <w:rsid w:val="00B94A19"/>
    <w:rsid w:val="00B94AD8"/>
    <w:rsid w:val="00B95259"/>
    <w:rsid w:val="00B964AF"/>
    <w:rsid w:val="00B96689"/>
    <w:rsid w:val="00B96C71"/>
    <w:rsid w:val="00B96D10"/>
    <w:rsid w:val="00B96E30"/>
    <w:rsid w:val="00B96E45"/>
    <w:rsid w:val="00B96EEC"/>
    <w:rsid w:val="00B97046"/>
    <w:rsid w:val="00B970F7"/>
    <w:rsid w:val="00B97337"/>
    <w:rsid w:val="00B97448"/>
    <w:rsid w:val="00B9770C"/>
    <w:rsid w:val="00B97D07"/>
    <w:rsid w:val="00B97DE4"/>
    <w:rsid w:val="00B97E53"/>
    <w:rsid w:val="00B97F9E"/>
    <w:rsid w:val="00BA004F"/>
    <w:rsid w:val="00BA0424"/>
    <w:rsid w:val="00BA049F"/>
    <w:rsid w:val="00BA09A8"/>
    <w:rsid w:val="00BA0AA4"/>
    <w:rsid w:val="00BA0D95"/>
    <w:rsid w:val="00BA1228"/>
    <w:rsid w:val="00BA1243"/>
    <w:rsid w:val="00BA1283"/>
    <w:rsid w:val="00BA1536"/>
    <w:rsid w:val="00BA1614"/>
    <w:rsid w:val="00BA1AC3"/>
    <w:rsid w:val="00BA1B52"/>
    <w:rsid w:val="00BA1C9B"/>
    <w:rsid w:val="00BA1C9E"/>
    <w:rsid w:val="00BA1CB9"/>
    <w:rsid w:val="00BA208E"/>
    <w:rsid w:val="00BA228B"/>
    <w:rsid w:val="00BA22C9"/>
    <w:rsid w:val="00BA2761"/>
    <w:rsid w:val="00BA27FC"/>
    <w:rsid w:val="00BA3773"/>
    <w:rsid w:val="00BA37F3"/>
    <w:rsid w:val="00BA45FC"/>
    <w:rsid w:val="00BA4844"/>
    <w:rsid w:val="00BA495E"/>
    <w:rsid w:val="00BA49EC"/>
    <w:rsid w:val="00BA4D5F"/>
    <w:rsid w:val="00BA53EB"/>
    <w:rsid w:val="00BA541A"/>
    <w:rsid w:val="00BA56C0"/>
    <w:rsid w:val="00BA5852"/>
    <w:rsid w:val="00BA5933"/>
    <w:rsid w:val="00BA5B35"/>
    <w:rsid w:val="00BA5C6F"/>
    <w:rsid w:val="00BA61EE"/>
    <w:rsid w:val="00BA663D"/>
    <w:rsid w:val="00BA6D67"/>
    <w:rsid w:val="00BA6F03"/>
    <w:rsid w:val="00BA7E6C"/>
    <w:rsid w:val="00BB0216"/>
    <w:rsid w:val="00BB03C9"/>
    <w:rsid w:val="00BB0480"/>
    <w:rsid w:val="00BB04CD"/>
    <w:rsid w:val="00BB0851"/>
    <w:rsid w:val="00BB0BF5"/>
    <w:rsid w:val="00BB1389"/>
    <w:rsid w:val="00BB1650"/>
    <w:rsid w:val="00BB1B1E"/>
    <w:rsid w:val="00BB1C11"/>
    <w:rsid w:val="00BB1E07"/>
    <w:rsid w:val="00BB1FAC"/>
    <w:rsid w:val="00BB2579"/>
    <w:rsid w:val="00BB2691"/>
    <w:rsid w:val="00BB26CD"/>
    <w:rsid w:val="00BB2887"/>
    <w:rsid w:val="00BB2B6C"/>
    <w:rsid w:val="00BB2FAB"/>
    <w:rsid w:val="00BB33DD"/>
    <w:rsid w:val="00BB3C09"/>
    <w:rsid w:val="00BB3CE7"/>
    <w:rsid w:val="00BB4189"/>
    <w:rsid w:val="00BB443A"/>
    <w:rsid w:val="00BB4B3B"/>
    <w:rsid w:val="00BB51F8"/>
    <w:rsid w:val="00BB57A2"/>
    <w:rsid w:val="00BB5944"/>
    <w:rsid w:val="00BB5B92"/>
    <w:rsid w:val="00BB5D68"/>
    <w:rsid w:val="00BB6087"/>
    <w:rsid w:val="00BB68B6"/>
    <w:rsid w:val="00BB6A6E"/>
    <w:rsid w:val="00BB6BFF"/>
    <w:rsid w:val="00BB6D3D"/>
    <w:rsid w:val="00BB6DBF"/>
    <w:rsid w:val="00BB7464"/>
    <w:rsid w:val="00BB76B5"/>
    <w:rsid w:val="00BB7772"/>
    <w:rsid w:val="00BB7AC9"/>
    <w:rsid w:val="00BB7ED3"/>
    <w:rsid w:val="00BC00B6"/>
    <w:rsid w:val="00BC0A7F"/>
    <w:rsid w:val="00BC0AF0"/>
    <w:rsid w:val="00BC0B11"/>
    <w:rsid w:val="00BC0B6B"/>
    <w:rsid w:val="00BC0D99"/>
    <w:rsid w:val="00BC13FE"/>
    <w:rsid w:val="00BC1406"/>
    <w:rsid w:val="00BC15EB"/>
    <w:rsid w:val="00BC1A13"/>
    <w:rsid w:val="00BC1CB7"/>
    <w:rsid w:val="00BC234B"/>
    <w:rsid w:val="00BC2440"/>
    <w:rsid w:val="00BC2A41"/>
    <w:rsid w:val="00BC3487"/>
    <w:rsid w:val="00BC3544"/>
    <w:rsid w:val="00BC3AC7"/>
    <w:rsid w:val="00BC3EAB"/>
    <w:rsid w:val="00BC3EDC"/>
    <w:rsid w:val="00BC4856"/>
    <w:rsid w:val="00BC4CCB"/>
    <w:rsid w:val="00BC4F37"/>
    <w:rsid w:val="00BC54C3"/>
    <w:rsid w:val="00BC592F"/>
    <w:rsid w:val="00BC5934"/>
    <w:rsid w:val="00BC5C81"/>
    <w:rsid w:val="00BC6257"/>
    <w:rsid w:val="00BC6D24"/>
    <w:rsid w:val="00BC7D61"/>
    <w:rsid w:val="00BD00E3"/>
    <w:rsid w:val="00BD12D1"/>
    <w:rsid w:val="00BD180C"/>
    <w:rsid w:val="00BD1BC8"/>
    <w:rsid w:val="00BD223F"/>
    <w:rsid w:val="00BD23CC"/>
    <w:rsid w:val="00BD2438"/>
    <w:rsid w:val="00BD257C"/>
    <w:rsid w:val="00BD2805"/>
    <w:rsid w:val="00BD3743"/>
    <w:rsid w:val="00BD374D"/>
    <w:rsid w:val="00BD3883"/>
    <w:rsid w:val="00BD3911"/>
    <w:rsid w:val="00BD39A5"/>
    <w:rsid w:val="00BD39C6"/>
    <w:rsid w:val="00BD3C9D"/>
    <w:rsid w:val="00BD3D59"/>
    <w:rsid w:val="00BD3E46"/>
    <w:rsid w:val="00BD48A8"/>
    <w:rsid w:val="00BD5000"/>
    <w:rsid w:val="00BD55F3"/>
    <w:rsid w:val="00BD5931"/>
    <w:rsid w:val="00BD5CF1"/>
    <w:rsid w:val="00BD6001"/>
    <w:rsid w:val="00BD6497"/>
    <w:rsid w:val="00BD66EC"/>
    <w:rsid w:val="00BD7257"/>
    <w:rsid w:val="00BD79DB"/>
    <w:rsid w:val="00BE046E"/>
    <w:rsid w:val="00BE06EB"/>
    <w:rsid w:val="00BE0778"/>
    <w:rsid w:val="00BE097F"/>
    <w:rsid w:val="00BE16C2"/>
    <w:rsid w:val="00BE17EC"/>
    <w:rsid w:val="00BE195E"/>
    <w:rsid w:val="00BE1ED9"/>
    <w:rsid w:val="00BE272D"/>
    <w:rsid w:val="00BE30F3"/>
    <w:rsid w:val="00BE3212"/>
    <w:rsid w:val="00BE3304"/>
    <w:rsid w:val="00BE337D"/>
    <w:rsid w:val="00BE3590"/>
    <w:rsid w:val="00BE3675"/>
    <w:rsid w:val="00BE36C8"/>
    <w:rsid w:val="00BE3818"/>
    <w:rsid w:val="00BE3D18"/>
    <w:rsid w:val="00BE4245"/>
    <w:rsid w:val="00BE46B3"/>
    <w:rsid w:val="00BE50AF"/>
    <w:rsid w:val="00BE5896"/>
    <w:rsid w:val="00BE5DAB"/>
    <w:rsid w:val="00BE5EB7"/>
    <w:rsid w:val="00BE65B7"/>
    <w:rsid w:val="00BE689F"/>
    <w:rsid w:val="00BE6E38"/>
    <w:rsid w:val="00BE6F26"/>
    <w:rsid w:val="00BE70E7"/>
    <w:rsid w:val="00BE7152"/>
    <w:rsid w:val="00BE780F"/>
    <w:rsid w:val="00BF00BF"/>
    <w:rsid w:val="00BF03FB"/>
    <w:rsid w:val="00BF1097"/>
    <w:rsid w:val="00BF1587"/>
    <w:rsid w:val="00BF171C"/>
    <w:rsid w:val="00BF2047"/>
    <w:rsid w:val="00BF236E"/>
    <w:rsid w:val="00BF23A9"/>
    <w:rsid w:val="00BF29F7"/>
    <w:rsid w:val="00BF2BD9"/>
    <w:rsid w:val="00BF2C62"/>
    <w:rsid w:val="00BF32A9"/>
    <w:rsid w:val="00BF332E"/>
    <w:rsid w:val="00BF3409"/>
    <w:rsid w:val="00BF396D"/>
    <w:rsid w:val="00BF4089"/>
    <w:rsid w:val="00BF4250"/>
    <w:rsid w:val="00BF459D"/>
    <w:rsid w:val="00BF48D9"/>
    <w:rsid w:val="00BF49E2"/>
    <w:rsid w:val="00BF4B57"/>
    <w:rsid w:val="00BF4CC8"/>
    <w:rsid w:val="00BF4F8B"/>
    <w:rsid w:val="00BF4F98"/>
    <w:rsid w:val="00BF4FAC"/>
    <w:rsid w:val="00BF5241"/>
    <w:rsid w:val="00BF5676"/>
    <w:rsid w:val="00BF5CE4"/>
    <w:rsid w:val="00BF60C5"/>
    <w:rsid w:val="00BF6448"/>
    <w:rsid w:val="00BF6501"/>
    <w:rsid w:val="00BF6846"/>
    <w:rsid w:val="00BF6AE5"/>
    <w:rsid w:val="00BF726F"/>
    <w:rsid w:val="00BF7830"/>
    <w:rsid w:val="00BF7ADB"/>
    <w:rsid w:val="00BF7E18"/>
    <w:rsid w:val="00C0007A"/>
    <w:rsid w:val="00C0009E"/>
    <w:rsid w:val="00C000AF"/>
    <w:rsid w:val="00C003D0"/>
    <w:rsid w:val="00C00B8A"/>
    <w:rsid w:val="00C00BF2"/>
    <w:rsid w:val="00C01000"/>
    <w:rsid w:val="00C0128A"/>
    <w:rsid w:val="00C01305"/>
    <w:rsid w:val="00C01B60"/>
    <w:rsid w:val="00C01CDB"/>
    <w:rsid w:val="00C01D13"/>
    <w:rsid w:val="00C024F4"/>
    <w:rsid w:val="00C02AAA"/>
    <w:rsid w:val="00C02B74"/>
    <w:rsid w:val="00C02B89"/>
    <w:rsid w:val="00C0308D"/>
    <w:rsid w:val="00C034A5"/>
    <w:rsid w:val="00C03829"/>
    <w:rsid w:val="00C03B26"/>
    <w:rsid w:val="00C03CF8"/>
    <w:rsid w:val="00C03E5B"/>
    <w:rsid w:val="00C040A1"/>
    <w:rsid w:val="00C04993"/>
    <w:rsid w:val="00C04BA0"/>
    <w:rsid w:val="00C04BD9"/>
    <w:rsid w:val="00C050F4"/>
    <w:rsid w:val="00C0578F"/>
    <w:rsid w:val="00C05890"/>
    <w:rsid w:val="00C05A98"/>
    <w:rsid w:val="00C062FB"/>
    <w:rsid w:val="00C06652"/>
    <w:rsid w:val="00C06715"/>
    <w:rsid w:val="00C07109"/>
    <w:rsid w:val="00C0722A"/>
    <w:rsid w:val="00C07704"/>
    <w:rsid w:val="00C0777A"/>
    <w:rsid w:val="00C100B5"/>
    <w:rsid w:val="00C102F3"/>
    <w:rsid w:val="00C10549"/>
    <w:rsid w:val="00C10615"/>
    <w:rsid w:val="00C10C65"/>
    <w:rsid w:val="00C1135B"/>
    <w:rsid w:val="00C1143A"/>
    <w:rsid w:val="00C11A0E"/>
    <w:rsid w:val="00C11D58"/>
    <w:rsid w:val="00C12389"/>
    <w:rsid w:val="00C126BA"/>
    <w:rsid w:val="00C12B84"/>
    <w:rsid w:val="00C12CFA"/>
    <w:rsid w:val="00C1310D"/>
    <w:rsid w:val="00C133EF"/>
    <w:rsid w:val="00C13662"/>
    <w:rsid w:val="00C13833"/>
    <w:rsid w:val="00C13E24"/>
    <w:rsid w:val="00C13F24"/>
    <w:rsid w:val="00C13FE5"/>
    <w:rsid w:val="00C140B0"/>
    <w:rsid w:val="00C14289"/>
    <w:rsid w:val="00C14B21"/>
    <w:rsid w:val="00C14C8E"/>
    <w:rsid w:val="00C14EAB"/>
    <w:rsid w:val="00C14FF6"/>
    <w:rsid w:val="00C15414"/>
    <w:rsid w:val="00C1624C"/>
    <w:rsid w:val="00C1650E"/>
    <w:rsid w:val="00C16B6A"/>
    <w:rsid w:val="00C16B90"/>
    <w:rsid w:val="00C16C61"/>
    <w:rsid w:val="00C16DE3"/>
    <w:rsid w:val="00C172BB"/>
    <w:rsid w:val="00C17772"/>
    <w:rsid w:val="00C178EC"/>
    <w:rsid w:val="00C17B26"/>
    <w:rsid w:val="00C17D0E"/>
    <w:rsid w:val="00C17DCB"/>
    <w:rsid w:val="00C20654"/>
    <w:rsid w:val="00C20B17"/>
    <w:rsid w:val="00C20D09"/>
    <w:rsid w:val="00C20F61"/>
    <w:rsid w:val="00C21A14"/>
    <w:rsid w:val="00C22CFD"/>
    <w:rsid w:val="00C23109"/>
    <w:rsid w:val="00C236FF"/>
    <w:rsid w:val="00C23D5A"/>
    <w:rsid w:val="00C24744"/>
    <w:rsid w:val="00C247F0"/>
    <w:rsid w:val="00C24CE6"/>
    <w:rsid w:val="00C25039"/>
    <w:rsid w:val="00C25660"/>
    <w:rsid w:val="00C25C4F"/>
    <w:rsid w:val="00C26220"/>
    <w:rsid w:val="00C26C3E"/>
    <w:rsid w:val="00C27516"/>
    <w:rsid w:val="00C2755F"/>
    <w:rsid w:val="00C27943"/>
    <w:rsid w:val="00C27A31"/>
    <w:rsid w:val="00C27C46"/>
    <w:rsid w:val="00C27E0B"/>
    <w:rsid w:val="00C27F06"/>
    <w:rsid w:val="00C30096"/>
    <w:rsid w:val="00C303D3"/>
    <w:rsid w:val="00C307EE"/>
    <w:rsid w:val="00C30F7B"/>
    <w:rsid w:val="00C3133D"/>
    <w:rsid w:val="00C313EC"/>
    <w:rsid w:val="00C31623"/>
    <w:rsid w:val="00C32628"/>
    <w:rsid w:val="00C326AF"/>
    <w:rsid w:val="00C32A96"/>
    <w:rsid w:val="00C32B41"/>
    <w:rsid w:val="00C332A6"/>
    <w:rsid w:val="00C3331A"/>
    <w:rsid w:val="00C343F4"/>
    <w:rsid w:val="00C34572"/>
    <w:rsid w:val="00C34CDF"/>
    <w:rsid w:val="00C34E30"/>
    <w:rsid w:val="00C3544B"/>
    <w:rsid w:val="00C35BB2"/>
    <w:rsid w:val="00C35C30"/>
    <w:rsid w:val="00C36081"/>
    <w:rsid w:val="00C360F6"/>
    <w:rsid w:val="00C36248"/>
    <w:rsid w:val="00C36BF8"/>
    <w:rsid w:val="00C36E39"/>
    <w:rsid w:val="00C36E5F"/>
    <w:rsid w:val="00C37D83"/>
    <w:rsid w:val="00C404B3"/>
    <w:rsid w:val="00C40739"/>
    <w:rsid w:val="00C407AF"/>
    <w:rsid w:val="00C40E32"/>
    <w:rsid w:val="00C4177D"/>
    <w:rsid w:val="00C41BDC"/>
    <w:rsid w:val="00C41F31"/>
    <w:rsid w:val="00C41FF0"/>
    <w:rsid w:val="00C4267D"/>
    <w:rsid w:val="00C43663"/>
    <w:rsid w:val="00C4399C"/>
    <w:rsid w:val="00C43EDE"/>
    <w:rsid w:val="00C44092"/>
    <w:rsid w:val="00C448FD"/>
    <w:rsid w:val="00C45AB2"/>
    <w:rsid w:val="00C45AFB"/>
    <w:rsid w:val="00C45EB6"/>
    <w:rsid w:val="00C4638A"/>
    <w:rsid w:val="00C46A6A"/>
    <w:rsid w:val="00C46D5B"/>
    <w:rsid w:val="00C47034"/>
    <w:rsid w:val="00C47B3A"/>
    <w:rsid w:val="00C509E7"/>
    <w:rsid w:val="00C50CDE"/>
    <w:rsid w:val="00C511BB"/>
    <w:rsid w:val="00C51366"/>
    <w:rsid w:val="00C5158A"/>
    <w:rsid w:val="00C51FD5"/>
    <w:rsid w:val="00C5201B"/>
    <w:rsid w:val="00C524F8"/>
    <w:rsid w:val="00C52B8D"/>
    <w:rsid w:val="00C52C92"/>
    <w:rsid w:val="00C52D48"/>
    <w:rsid w:val="00C52DF8"/>
    <w:rsid w:val="00C52F95"/>
    <w:rsid w:val="00C53690"/>
    <w:rsid w:val="00C53796"/>
    <w:rsid w:val="00C53C18"/>
    <w:rsid w:val="00C54143"/>
    <w:rsid w:val="00C54450"/>
    <w:rsid w:val="00C55E9E"/>
    <w:rsid w:val="00C55FBF"/>
    <w:rsid w:val="00C56156"/>
    <w:rsid w:val="00C56381"/>
    <w:rsid w:val="00C565DA"/>
    <w:rsid w:val="00C56B71"/>
    <w:rsid w:val="00C572F6"/>
    <w:rsid w:val="00C57978"/>
    <w:rsid w:val="00C57DF6"/>
    <w:rsid w:val="00C6023C"/>
    <w:rsid w:val="00C60918"/>
    <w:rsid w:val="00C60953"/>
    <w:rsid w:val="00C61800"/>
    <w:rsid w:val="00C6195D"/>
    <w:rsid w:val="00C61AC4"/>
    <w:rsid w:val="00C62123"/>
    <w:rsid w:val="00C62D02"/>
    <w:rsid w:val="00C62EAE"/>
    <w:rsid w:val="00C6359C"/>
    <w:rsid w:val="00C63A37"/>
    <w:rsid w:val="00C63DF2"/>
    <w:rsid w:val="00C63FDE"/>
    <w:rsid w:val="00C63FFD"/>
    <w:rsid w:val="00C64256"/>
    <w:rsid w:val="00C6454B"/>
    <w:rsid w:val="00C64844"/>
    <w:rsid w:val="00C6486F"/>
    <w:rsid w:val="00C64883"/>
    <w:rsid w:val="00C64A9A"/>
    <w:rsid w:val="00C64D90"/>
    <w:rsid w:val="00C65615"/>
    <w:rsid w:val="00C6575F"/>
    <w:rsid w:val="00C65C8A"/>
    <w:rsid w:val="00C665E9"/>
    <w:rsid w:val="00C66A93"/>
    <w:rsid w:val="00C671E9"/>
    <w:rsid w:val="00C6744A"/>
    <w:rsid w:val="00C675F9"/>
    <w:rsid w:val="00C678B2"/>
    <w:rsid w:val="00C7075C"/>
    <w:rsid w:val="00C70856"/>
    <w:rsid w:val="00C70B44"/>
    <w:rsid w:val="00C70D40"/>
    <w:rsid w:val="00C7172F"/>
    <w:rsid w:val="00C71BC2"/>
    <w:rsid w:val="00C726B4"/>
    <w:rsid w:val="00C72A60"/>
    <w:rsid w:val="00C72F9B"/>
    <w:rsid w:val="00C732E5"/>
    <w:rsid w:val="00C73797"/>
    <w:rsid w:val="00C73EF8"/>
    <w:rsid w:val="00C73FF3"/>
    <w:rsid w:val="00C74C54"/>
    <w:rsid w:val="00C74ED0"/>
    <w:rsid w:val="00C74EFD"/>
    <w:rsid w:val="00C75173"/>
    <w:rsid w:val="00C753BD"/>
    <w:rsid w:val="00C75607"/>
    <w:rsid w:val="00C7586D"/>
    <w:rsid w:val="00C75904"/>
    <w:rsid w:val="00C75B7A"/>
    <w:rsid w:val="00C75E9E"/>
    <w:rsid w:val="00C7672B"/>
    <w:rsid w:val="00C76F30"/>
    <w:rsid w:val="00C77284"/>
    <w:rsid w:val="00C77443"/>
    <w:rsid w:val="00C77496"/>
    <w:rsid w:val="00C77623"/>
    <w:rsid w:val="00C77700"/>
    <w:rsid w:val="00C778CC"/>
    <w:rsid w:val="00C77FBC"/>
    <w:rsid w:val="00C8009E"/>
    <w:rsid w:val="00C801E0"/>
    <w:rsid w:val="00C8036B"/>
    <w:rsid w:val="00C808DC"/>
    <w:rsid w:val="00C80A6C"/>
    <w:rsid w:val="00C80A71"/>
    <w:rsid w:val="00C80DA2"/>
    <w:rsid w:val="00C81352"/>
    <w:rsid w:val="00C81683"/>
    <w:rsid w:val="00C81C10"/>
    <w:rsid w:val="00C81DC4"/>
    <w:rsid w:val="00C8233A"/>
    <w:rsid w:val="00C827F2"/>
    <w:rsid w:val="00C829D2"/>
    <w:rsid w:val="00C82C25"/>
    <w:rsid w:val="00C82F4E"/>
    <w:rsid w:val="00C838F4"/>
    <w:rsid w:val="00C839A7"/>
    <w:rsid w:val="00C84347"/>
    <w:rsid w:val="00C84681"/>
    <w:rsid w:val="00C84DE5"/>
    <w:rsid w:val="00C84E9A"/>
    <w:rsid w:val="00C8558C"/>
    <w:rsid w:val="00C85825"/>
    <w:rsid w:val="00C85C2E"/>
    <w:rsid w:val="00C86219"/>
    <w:rsid w:val="00C862C5"/>
    <w:rsid w:val="00C866FD"/>
    <w:rsid w:val="00C86962"/>
    <w:rsid w:val="00C8711E"/>
    <w:rsid w:val="00C87530"/>
    <w:rsid w:val="00C875D5"/>
    <w:rsid w:val="00C8764A"/>
    <w:rsid w:val="00C87654"/>
    <w:rsid w:val="00C90500"/>
    <w:rsid w:val="00C909E8"/>
    <w:rsid w:val="00C91093"/>
    <w:rsid w:val="00C91869"/>
    <w:rsid w:val="00C9196D"/>
    <w:rsid w:val="00C91B13"/>
    <w:rsid w:val="00C91C90"/>
    <w:rsid w:val="00C91D3A"/>
    <w:rsid w:val="00C91F52"/>
    <w:rsid w:val="00C922B7"/>
    <w:rsid w:val="00C9253D"/>
    <w:rsid w:val="00C925FC"/>
    <w:rsid w:val="00C93D8F"/>
    <w:rsid w:val="00C93E22"/>
    <w:rsid w:val="00C94339"/>
    <w:rsid w:val="00C95634"/>
    <w:rsid w:val="00C959C0"/>
    <w:rsid w:val="00C959E0"/>
    <w:rsid w:val="00C95A21"/>
    <w:rsid w:val="00C95CF3"/>
    <w:rsid w:val="00C96279"/>
    <w:rsid w:val="00C96EB5"/>
    <w:rsid w:val="00C975F2"/>
    <w:rsid w:val="00C97B29"/>
    <w:rsid w:val="00C97D80"/>
    <w:rsid w:val="00CA020A"/>
    <w:rsid w:val="00CA0901"/>
    <w:rsid w:val="00CA09F5"/>
    <w:rsid w:val="00CA16CE"/>
    <w:rsid w:val="00CA1A52"/>
    <w:rsid w:val="00CA2307"/>
    <w:rsid w:val="00CA2696"/>
    <w:rsid w:val="00CA27D7"/>
    <w:rsid w:val="00CA2950"/>
    <w:rsid w:val="00CA2B49"/>
    <w:rsid w:val="00CA2CE4"/>
    <w:rsid w:val="00CA32A5"/>
    <w:rsid w:val="00CA377F"/>
    <w:rsid w:val="00CA3805"/>
    <w:rsid w:val="00CA3CDC"/>
    <w:rsid w:val="00CA4CE7"/>
    <w:rsid w:val="00CA4DF7"/>
    <w:rsid w:val="00CA51E7"/>
    <w:rsid w:val="00CA53F8"/>
    <w:rsid w:val="00CA5621"/>
    <w:rsid w:val="00CA62EC"/>
    <w:rsid w:val="00CA6497"/>
    <w:rsid w:val="00CA64FE"/>
    <w:rsid w:val="00CA6A1B"/>
    <w:rsid w:val="00CA6AE3"/>
    <w:rsid w:val="00CA6F46"/>
    <w:rsid w:val="00CA70D0"/>
    <w:rsid w:val="00CA7531"/>
    <w:rsid w:val="00CA75E6"/>
    <w:rsid w:val="00CA78CD"/>
    <w:rsid w:val="00CA7947"/>
    <w:rsid w:val="00CA7B9F"/>
    <w:rsid w:val="00CB0247"/>
    <w:rsid w:val="00CB0291"/>
    <w:rsid w:val="00CB06D3"/>
    <w:rsid w:val="00CB108E"/>
    <w:rsid w:val="00CB1305"/>
    <w:rsid w:val="00CB19BD"/>
    <w:rsid w:val="00CB1BCD"/>
    <w:rsid w:val="00CB2081"/>
    <w:rsid w:val="00CB24AF"/>
    <w:rsid w:val="00CB31E6"/>
    <w:rsid w:val="00CB3832"/>
    <w:rsid w:val="00CB3874"/>
    <w:rsid w:val="00CB3E8F"/>
    <w:rsid w:val="00CB4535"/>
    <w:rsid w:val="00CB496C"/>
    <w:rsid w:val="00CB522E"/>
    <w:rsid w:val="00CB5938"/>
    <w:rsid w:val="00CB5CAD"/>
    <w:rsid w:val="00CB5EAD"/>
    <w:rsid w:val="00CB6F76"/>
    <w:rsid w:val="00CB733D"/>
    <w:rsid w:val="00CB7417"/>
    <w:rsid w:val="00CB7F74"/>
    <w:rsid w:val="00CC0144"/>
    <w:rsid w:val="00CC0416"/>
    <w:rsid w:val="00CC06D0"/>
    <w:rsid w:val="00CC0803"/>
    <w:rsid w:val="00CC0905"/>
    <w:rsid w:val="00CC0A77"/>
    <w:rsid w:val="00CC0BD6"/>
    <w:rsid w:val="00CC0DC8"/>
    <w:rsid w:val="00CC0E46"/>
    <w:rsid w:val="00CC1056"/>
    <w:rsid w:val="00CC10F3"/>
    <w:rsid w:val="00CC10FC"/>
    <w:rsid w:val="00CC118B"/>
    <w:rsid w:val="00CC13F4"/>
    <w:rsid w:val="00CC1BEE"/>
    <w:rsid w:val="00CC21C5"/>
    <w:rsid w:val="00CC278F"/>
    <w:rsid w:val="00CC27FC"/>
    <w:rsid w:val="00CC2C0F"/>
    <w:rsid w:val="00CC2E78"/>
    <w:rsid w:val="00CC3177"/>
    <w:rsid w:val="00CC323E"/>
    <w:rsid w:val="00CC37EF"/>
    <w:rsid w:val="00CC38AB"/>
    <w:rsid w:val="00CC38C8"/>
    <w:rsid w:val="00CC4332"/>
    <w:rsid w:val="00CC47E1"/>
    <w:rsid w:val="00CC4A56"/>
    <w:rsid w:val="00CC4B18"/>
    <w:rsid w:val="00CC4B4A"/>
    <w:rsid w:val="00CC5A38"/>
    <w:rsid w:val="00CC5F94"/>
    <w:rsid w:val="00CC60A0"/>
    <w:rsid w:val="00CC6436"/>
    <w:rsid w:val="00CC679D"/>
    <w:rsid w:val="00CC67CF"/>
    <w:rsid w:val="00CC6AC1"/>
    <w:rsid w:val="00CC6BC6"/>
    <w:rsid w:val="00CC6E1C"/>
    <w:rsid w:val="00CC6F49"/>
    <w:rsid w:val="00CC715D"/>
    <w:rsid w:val="00CC7D79"/>
    <w:rsid w:val="00CC7D9C"/>
    <w:rsid w:val="00CD00AE"/>
    <w:rsid w:val="00CD0284"/>
    <w:rsid w:val="00CD03E8"/>
    <w:rsid w:val="00CD079E"/>
    <w:rsid w:val="00CD07DA"/>
    <w:rsid w:val="00CD08B2"/>
    <w:rsid w:val="00CD0993"/>
    <w:rsid w:val="00CD0996"/>
    <w:rsid w:val="00CD0FE6"/>
    <w:rsid w:val="00CD109A"/>
    <w:rsid w:val="00CD1299"/>
    <w:rsid w:val="00CD209B"/>
    <w:rsid w:val="00CD20C8"/>
    <w:rsid w:val="00CD231C"/>
    <w:rsid w:val="00CD2665"/>
    <w:rsid w:val="00CD2CE6"/>
    <w:rsid w:val="00CD2E49"/>
    <w:rsid w:val="00CD2FF8"/>
    <w:rsid w:val="00CD3368"/>
    <w:rsid w:val="00CD34B8"/>
    <w:rsid w:val="00CD3580"/>
    <w:rsid w:val="00CD382A"/>
    <w:rsid w:val="00CD3A36"/>
    <w:rsid w:val="00CD3B57"/>
    <w:rsid w:val="00CD3BB3"/>
    <w:rsid w:val="00CD4127"/>
    <w:rsid w:val="00CD437F"/>
    <w:rsid w:val="00CD46D1"/>
    <w:rsid w:val="00CD4FE0"/>
    <w:rsid w:val="00CD51F1"/>
    <w:rsid w:val="00CD521D"/>
    <w:rsid w:val="00CD66C6"/>
    <w:rsid w:val="00CD697D"/>
    <w:rsid w:val="00CD6A26"/>
    <w:rsid w:val="00CD6A8B"/>
    <w:rsid w:val="00CD6B89"/>
    <w:rsid w:val="00CD6CF6"/>
    <w:rsid w:val="00CD7039"/>
    <w:rsid w:val="00CD7624"/>
    <w:rsid w:val="00CD7955"/>
    <w:rsid w:val="00CE0827"/>
    <w:rsid w:val="00CE085A"/>
    <w:rsid w:val="00CE0929"/>
    <w:rsid w:val="00CE0B87"/>
    <w:rsid w:val="00CE165A"/>
    <w:rsid w:val="00CE1997"/>
    <w:rsid w:val="00CE1C4A"/>
    <w:rsid w:val="00CE2019"/>
    <w:rsid w:val="00CE20E4"/>
    <w:rsid w:val="00CE23DD"/>
    <w:rsid w:val="00CE241F"/>
    <w:rsid w:val="00CE26D9"/>
    <w:rsid w:val="00CE288A"/>
    <w:rsid w:val="00CE3590"/>
    <w:rsid w:val="00CE3FB1"/>
    <w:rsid w:val="00CE409E"/>
    <w:rsid w:val="00CE4643"/>
    <w:rsid w:val="00CE4FE7"/>
    <w:rsid w:val="00CE51A7"/>
    <w:rsid w:val="00CE53CD"/>
    <w:rsid w:val="00CE57E9"/>
    <w:rsid w:val="00CE580F"/>
    <w:rsid w:val="00CE5BF5"/>
    <w:rsid w:val="00CE5FF3"/>
    <w:rsid w:val="00CE61F4"/>
    <w:rsid w:val="00CE662C"/>
    <w:rsid w:val="00CE6BB3"/>
    <w:rsid w:val="00CE6BFD"/>
    <w:rsid w:val="00CE6EAB"/>
    <w:rsid w:val="00CE723A"/>
    <w:rsid w:val="00CE7389"/>
    <w:rsid w:val="00CE773D"/>
    <w:rsid w:val="00CE7D8E"/>
    <w:rsid w:val="00CF009D"/>
    <w:rsid w:val="00CF08E0"/>
    <w:rsid w:val="00CF095E"/>
    <w:rsid w:val="00CF1136"/>
    <w:rsid w:val="00CF150B"/>
    <w:rsid w:val="00CF1792"/>
    <w:rsid w:val="00CF1DAC"/>
    <w:rsid w:val="00CF2027"/>
    <w:rsid w:val="00CF2538"/>
    <w:rsid w:val="00CF26B7"/>
    <w:rsid w:val="00CF2925"/>
    <w:rsid w:val="00CF2E57"/>
    <w:rsid w:val="00CF2E60"/>
    <w:rsid w:val="00CF2FC4"/>
    <w:rsid w:val="00CF4249"/>
    <w:rsid w:val="00CF437E"/>
    <w:rsid w:val="00CF4C2E"/>
    <w:rsid w:val="00CF4D7F"/>
    <w:rsid w:val="00CF5284"/>
    <w:rsid w:val="00CF52D6"/>
    <w:rsid w:val="00CF543B"/>
    <w:rsid w:val="00CF5BBE"/>
    <w:rsid w:val="00CF5D58"/>
    <w:rsid w:val="00CF5E29"/>
    <w:rsid w:val="00CF5FAD"/>
    <w:rsid w:val="00CF61CE"/>
    <w:rsid w:val="00CF66D9"/>
    <w:rsid w:val="00CF69FF"/>
    <w:rsid w:val="00CF6A19"/>
    <w:rsid w:val="00CF6DEA"/>
    <w:rsid w:val="00CF6E1F"/>
    <w:rsid w:val="00CF6FAF"/>
    <w:rsid w:val="00CF752D"/>
    <w:rsid w:val="00D0077C"/>
    <w:rsid w:val="00D00886"/>
    <w:rsid w:val="00D00B5A"/>
    <w:rsid w:val="00D00E8B"/>
    <w:rsid w:val="00D01605"/>
    <w:rsid w:val="00D0169C"/>
    <w:rsid w:val="00D01F41"/>
    <w:rsid w:val="00D02125"/>
    <w:rsid w:val="00D0220D"/>
    <w:rsid w:val="00D0223D"/>
    <w:rsid w:val="00D027BF"/>
    <w:rsid w:val="00D02A1A"/>
    <w:rsid w:val="00D02AD0"/>
    <w:rsid w:val="00D02DBC"/>
    <w:rsid w:val="00D02E2E"/>
    <w:rsid w:val="00D02F8E"/>
    <w:rsid w:val="00D030CA"/>
    <w:rsid w:val="00D0425A"/>
    <w:rsid w:val="00D04405"/>
    <w:rsid w:val="00D04436"/>
    <w:rsid w:val="00D044D6"/>
    <w:rsid w:val="00D04516"/>
    <w:rsid w:val="00D045D6"/>
    <w:rsid w:val="00D045F5"/>
    <w:rsid w:val="00D048FB"/>
    <w:rsid w:val="00D04A41"/>
    <w:rsid w:val="00D04D6E"/>
    <w:rsid w:val="00D04F88"/>
    <w:rsid w:val="00D054E2"/>
    <w:rsid w:val="00D05716"/>
    <w:rsid w:val="00D05FCE"/>
    <w:rsid w:val="00D064FF"/>
    <w:rsid w:val="00D06D2F"/>
    <w:rsid w:val="00D06F1B"/>
    <w:rsid w:val="00D0757D"/>
    <w:rsid w:val="00D07E4B"/>
    <w:rsid w:val="00D1074A"/>
    <w:rsid w:val="00D10901"/>
    <w:rsid w:val="00D109A1"/>
    <w:rsid w:val="00D10B3B"/>
    <w:rsid w:val="00D10CA4"/>
    <w:rsid w:val="00D1102B"/>
    <w:rsid w:val="00D11D25"/>
    <w:rsid w:val="00D12054"/>
    <w:rsid w:val="00D12671"/>
    <w:rsid w:val="00D1280A"/>
    <w:rsid w:val="00D1293D"/>
    <w:rsid w:val="00D1297E"/>
    <w:rsid w:val="00D12B10"/>
    <w:rsid w:val="00D12F5A"/>
    <w:rsid w:val="00D13D73"/>
    <w:rsid w:val="00D14220"/>
    <w:rsid w:val="00D142A4"/>
    <w:rsid w:val="00D14772"/>
    <w:rsid w:val="00D14E98"/>
    <w:rsid w:val="00D14F13"/>
    <w:rsid w:val="00D15356"/>
    <w:rsid w:val="00D15924"/>
    <w:rsid w:val="00D159F9"/>
    <w:rsid w:val="00D1635A"/>
    <w:rsid w:val="00D16B87"/>
    <w:rsid w:val="00D17784"/>
    <w:rsid w:val="00D17B16"/>
    <w:rsid w:val="00D2001A"/>
    <w:rsid w:val="00D2003D"/>
    <w:rsid w:val="00D20131"/>
    <w:rsid w:val="00D203EB"/>
    <w:rsid w:val="00D20D79"/>
    <w:rsid w:val="00D20DEB"/>
    <w:rsid w:val="00D21277"/>
    <w:rsid w:val="00D212C6"/>
    <w:rsid w:val="00D214B1"/>
    <w:rsid w:val="00D21D8B"/>
    <w:rsid w:val="00D21ECA"/>
    <w:rsid w:val="00D22635"/>
    <w:rsid w:val="00D228AE"/>
    <w:rsid w:val="00D22DE1"/>
    <w:rsid w:val="00D22F2A"/>
    <w:rsid w:val="00D2339F"/>
    <w:rsid w:val="00D23D07"/>
    <w:rsid w:val="00D23D28"/>
    <w:rsid w:val="00D24369"/>
    <w:rsid w:val="00D2460D"/>
    <w:rsid w:val="00D2510D"/>
    <w:rsid w:val="00D25341"/>
    <w:rsid w:val="00D26689"/>
    <w:rsid w:val="00D268DB"/>
    <w:rsid w:val="00D26FBB"/>
    <w:rsid w:val="00D2701E"/>
    <w:rsid w:val="00D274A5"/>
    <w:rsid w:val="00D278D4"/>
    <w:rsid w:val="00D27A58"/>
    <w:rsid w:val="00D30273"/>
    <w:rsid w:val="00D304B8"/>
    <w:rsid w:val="00D3067B"/>
    <w:rsid w:val="00D309FF"/>
    <w:rsid w:val="00D31AE4"/>
    <w:rsid w:val="00D320D8"/>
    <w:rsid w:val="00D32493"/>
    <w:rsid w:val="00D327F6"/>
    <w:rsid w:val="00D3283E"/>
    <w:rsid w:val="00D3292E"/>
    <w:rsid w:val="00D33003"/>
    <w:rsid w:val="00D33077"/>
    <w:rsid w:val="00D330EA"/>
    <w:rsid w:val="00D3339B"/>
    <w:rsid w:val="00D333FB"/>
    <w:rsid w:val="00D336BA"/>
    <w:rsid w:val="00D336C4"/>
    <w:rsid w:val="00D33AF6"/>
    <w:rsid w:val="00D33DDD"/>
    <w:rsid w:val="00D34069"/>
    <w:rsid w:val="00D345C9"/>
    <w:rsid w:val="00D349B1"/>
    <w:rsid w:val="00D349C0"/>
    <w:rsid w:val="00D35F1D"/>
    <w:rsid w:val="00D35FD6"/>
    <w:rsid w:val="00D36D64"/>
    <w:rsid w:val="00D36F41"/>
    <w:rsid w:val="00D37133"/>
    <w:rsid w:val="00D3722B"/>
    <w:rsid w:val="00D37244"/>
    <w:rsid w:val="00D37344"/>
    <w:rsid w:val="00D3742E"/>
    <w:rsid w:val="00D3748B"/>
    <w:rsid w:val="00D378CE"/>
    <w:rsid w:val="00D379C5"/>
    <w:rsid w:val="00D37ABE"/>
    <w:rsid w:val="00D37CC3"/>
    <w:rsid w:val="00D40247"/>
    <w:rsid w:val="00D40ACD"/>
    <w:rsid w:val="00D40CC9"/>
    <w:rsid w:val="00D414B5"/>
    <w:rsid w:val="00D4188F"/>
    <w:rsid w:val="00D41A5C"/>
    <w:rsid w:val="00D42438"/>
    <w:rsid w:val="00D424E0"/>
    <w:rsid w:val="00D426A0"/>
    <w:rsid w:val="00D42887"/>
    <w:rsid w:val="00D4299F"/>
    <w:rsid w:val="00D42C06"/>
    <w:rsid w:val="00D43670"/>
    <w:rsid w:val="00D43861"/>
    <w:rsid w:val="00D43A56"/>
    <w:rsid w:val="00D43DC3"/>
    <w:rsid w:val="00D440A6"/>
    <w:rsid w:val="00D44DD3"/>
    <w:rsid w:val="00D45893"/>
    <w:rsid w:val="00D459F4"/>
    <w:rsid w:val="00D45B4A"/>
    <w:rsid w:val="00D46174"/>
    <w:rsid w:val="00D46783"/>
    <w:rsid w:val="00D4679A"/>
    <w:rsid w:val="00D46F86"/>
    <w:rsid w:val="00D4714A"/>
    <w:rsid w:val="00D47711"/>
    <w:rsid w:val="00D4777F"/>
    <w:rsid w:val="00D50875"/>
    <w:rsid w:val="00D50C6E"/>
    <w:rsid w:val="00D50C9E"/>
    <w:rsid w:val="00D50DC0"/>
    <w:rsid w:val="00D511E4"/>
    <w:rsid w:val="00D5172C"/>
    <w:rsid w:val="00D51962"/>
    <w:rsid w:val="00D51B81"/>
    <w:rsid w:val="00D52427"/>
    <w:rsid w:val="00D526CB"/>
    <w:rsid w:val="00D529FA"/>
    <w:rsid w:val="00D52A0F"/>
    <w:rsid w:val="00D52EC8"/>
    <w:rsid w:val="00D52EEF"/>
    <w:rsid w:val="00D5388C"/>
    <w:rsid w:val="00D53A9E"/>
    <w:rsid w:val="00D53FE5"/>
    <w:rsid w:val="00D54144"/>
    <w:rsid w:val="00D541F2"/>
    <w:rsid w:val="00D54297"/>
    <w:rsid w:val="00D54D57"/>
    <w:rsid w:val="00D55106"/>
    <w:rsid w:val="00D552C3"/>
    <w:rsid w:val="00D55E26"/>
    <w:rsid w:val="00D55F39"/>
    <w:rsid w:val="00D56248"/>
    <w:rsid w:val="00D565F5"/>
    <w:rsid w:val="00D5692F"/>
    <w:rsid w:val="00D569AD"/>
    <w:rsid w:val="00D57252"/>
    <w:rsid w:val="00D57723"/>
    <w:rsid w:val="00D57CF5"/>
    <w:rsid w:val="00D57D57"/>
    <w:rsid w:val="00D60B4F"/>
    <w:rsid w:val="00D61274"/>
    <w:rsid w:val="00D6177F"/>
    <w:rsid w:val="00D61DE8"/>
    <w:rsid w:val="00D621B2"/>
    <w:rsid w:val="00D62276"/>
    <w:rsid w:val="00D629E3"/>
    <w:rsid w:val="00D62E1A"/>
    <w:rsid w:val="00D63604"/>
    <w:rsid w:val="00D63856"/>
    <w:rsid w:val="00D63873"/>
    <w:rsid w:val="00D638DA"/>
    <w:rsid w:val="00D63F97"/>
    <w:rsid w:val="00D662F0"/>
    <w:rsid w:val="00D66417"/>
    <w:rsid w:val="00D669CE"/>
    <w:rsid w:val="00D66A98"/>
    <w:rsid w:val="00D67018"/>
    <w:rsid w:val="00D67080"/>
    <w:rsid w:val="00D67180"/>
    <w:rsid w:val="00D67721"/>
    <w:rsid w:val="00D67CF3"/>
    <w:rsid w:val="00D7027F"/>
    <w:rsid w:val="00D7124B"/>
    <w:rsid w:val="00D71849"/>
    <w:rsid w:val="00D718D7"/>
    <w:rsid w:val="00D720A1"/>
    <w:rsid w:val="00D72608"/>
    <w:rsid w:val="00D72E8D"/>
    <w:rsid w:val="00D7302B"/>
    <w:rsid w:val="00D731C6"/>
    <w:rsid w:val="00D7327B"/>
    <w:rsid w:val="00D735C6"/>
    <w:rsid w:val="00D73F9B"/>
    <w:rsid w:val="00D7476D"/>
    <w:rsid w:val="00D749B8"/>
    <w:rsid w:val="00D75444"/>
    <w:rsid w:val="00D7558E"/>
    <w:rsid w:val="00D75AF9"/>
    <w:rsid w:val="00D75C2B"/>
    <w:rsid w:val="00D75D52"/>
    <w:rsid w:val="00D76240"/>
    <w:rsid w:val="00D762A4"/>
    <w:rsid w:val="00D7688D"/>
    <w:rsid w:val="00D769A2"/>
    <w:rsid w:val="00D76F62"/>
    <w:rsid w:val="00D779ED"/>
    <w:rsid w:val="00D77C7E"/>
    <w:rsid w:val="00D77F28"/>
    <w:rsid w:val="00D8031E"/>
    <w:rsid w:val="00D80994"/>
    <w:rsid w:val="00D81077"/>
    <w:rsid w:val="00D81C23"/>
    <w:rsid w:val="00D81E71"/>
    <w:rsid w:val="00D820D7"/>
    <w:rsid w:val="00D82212"/>
    <w:rsid w:val="00D82264"/>
    <w:rsid w:val="00D82711"/>
    <w:rsid w:val="00D8289F"/>
    <w:rsid w:val="00D829C6"/>
    <w:rsid w:val="00D8320D"/>
    <w:rsid w:val="00D837CD"/>
    <w:rsid w:val="00D83834"/>
    <w:rsid w:val="00D83BA4"/>
    <w:rsid w:val="00D83BD8"/>
    <w:rsid w:val="00D83C75"/>
    <w:rsid w:val="00D843A5"/>
    <w:rsid w:val="00D843F2"/>
    <w:rsid w:val="00D84900"/>
    <w:rsid w:val="00D8492F"/>
    <w:rsid w:val="00D84EB5"/>
    <w:rsid w:val="00D850CC"/>
    <w:rsid w:val="00D858BA"/>
    <w:rsid w:val="00D85A0C"/>
    <w:rsid w:val="00D85A52"/>
    <w:rsid w:val="00D85CBA"/>
    <w:rsid w:val="00D85D16"/>
    <w:rsid w:val="00D860B6"/>
    <w:rsid w:val="00D863C2"/>
    <w:rsid w:val="00D86A2D"/>
    <w:rsid w:val="00D86EA7"/>
    <w:rsid w:val="00D874A9"/>
    <w:rsid w:val="00D900AB"/>
    <w:rsid w:val="00D90186"/>
    <w:rsid w:val="00D90352"/>
    <w:rsid w:val="00D903DB"/>
    <w:rsid w:val="00D90408"/>
    <w:rsid w:val="00D908D2"/>
    <w:rsid w:val="00D90F41"/>
    <w:rsid w:val="00D911D0"/>
    <w:rsid w:val="00D913FD"/>
    <w:rsid w:val="00D91463"/>
    <w:rsid w:val="00D915E6"/>
    <w:rsid w:val="00D91E44"/>
    <w:rsid w:val="00D924BF"/>
    <w:rsid w:val="00D933F8"/>
    <w:rsid w:val="00D936D2"/>
    <w:rsid w:val="00D9389F"/>
    <w:rsid w:val="00D938E9"/>
    <w:rsid w:val="00D94362"/>
    <w:rsid w:val="00D9442B"/>
    <w:rsid w:val="00D94961"/>
    <w:rsid w:val="00D95082"/>
    <w:rsid w:val="00D9533A"/>
    <w:rsid w:val="00D965A1"/>
    <w:rsid w:val="00D9673C"/>
    <w:rsid w:val="00D97539"/>
    <w:rsid w:val="00D97D9F"/>
    <w:rsid w:val="00D97FB1"/>
    <w:rsid w:val="00DA0DD6"/>
    <w:rsid w:val="00DA1441"/>
    <w:rsid w:val="00DA15A8"/>
    <w:rsid w:val="00DA1AFF"/>
    <w:rsid w:val="00DA1BCC"/>
    <w:rsid w:val="00DA2055"/>
    <w:rsid w:val="00DA2D66"/>
    <w:rsid w:val="00DA32C2"/>
    <w:rsid w:val="00DA32ED"/>
    <w:rsid w:val="00DA3318"/>
    <w:rsid w:val="00DA39FC"/>
    <w:rsid w:val="00DA3D21"/>
    <w:rsid w:val="00DA406A"/>
    <w:rsid w:val="00DA40F0"/>
    <w:rsid w:val="00DA415A"/>
    <w:rsid w:val="00DA4456"/>
    <w:rsid w:val="00DA448A"/>
    <w:rsid w:val="00DA4AD3"/>
    <w:rsid w:val="00DA500D"/>
    <w:rsid w:val="00DA5697"/>
    <w:rsid w:val="00DA5CB6"/>
    <w:rsid w:val="00DA66D0"/>
    <w:rsid w:val="00DA67BD"/>
    <w:rsid w:val="00DA684C"/>
    <w:rsid w:val="00DA6D52"/>
    <w:rsid w:val="00DA6FAA"/>
    <w:rsid w:val="00DA75ED"/>
    <w:rsid w:val="00DA78C5"/>
    <w:rsid w:val="00DB0768"/>
    <w:rsid w:val="00DB07CF"/>
    <w:rsid w:val="00DB0878"/>
    <w:rsid w:val="00DB1798"/>
    <w:rsid w:val="00DB17A7"/>
    <w:rsid w:val="00DB1A9E"/>
    <w:rsid w:val="00DB1AFF"/>
    <w:rsid w:val="00DB237B"/>
    <w:rsid w:val="00DB2696"/>
    <w:rsid w:val="00DB27A2"/>
    <w:rsid w:val="00DB2A38"/>
    <w:rsid w:val="00DB32DB"/>
    <w:rsid w:val="00DB35D9"/>
    <w:rsid w:val="00DB3886"/>
    <w:rsid w:val="00DB3E4B"/>
    <w:rsid w:val="00DB4627"/>
    <w:rsid w:val="00DB46CE"/>
    <w:rsid w:val="00DB4E68"/>
    <w:rsid w:val="00DB5A70"/>
    <w:rsid w:val="00DB648B"/>
    <w:rsid w:val="00DB6721"/>
    <w:rsid w:val="00DB6CF2"/>
    <w:rsid w:val="00DB6FF8"/>
    <w:rsid w:val="00DB7131"/>
    <w:rsid w:val="00DB7A5B"/>
    <w:rsid w:val="00DC009F"/>
    <w:rsid w:val="00DC0166"/>
    <w:rsid w:val="00DC1043"/>
    <w:rsid w:val="00DC26DC"/>
    <w:rsid w:val="00DC2C10"/>
    <w:rsid w:val="00DC2D72"/>
    <w:rsid w:val="00DC30B0"/>
    <w:rsid w:val="00DC39BD"/>
    <w:rsid w:val="00DC4985"/>
    <w:rsid w:val="00DC49BB"/>
    <w:rsid w:val="00DC4DD1"/>
    <w:rsid w:val="00DC4FA6"/>
    <w:rsid w:val="00DC5760"/>
    <w:rsid w:val="00DC583C"/>
    <w:rsid w:val="00DC5B49"/>
    <w:rsid w:val="00DC5B7B"/>
    <w:rsid w:val="00DC5CFD"/>
    <w:rsid w:val="00DC5DC0"/>
    <w:rsid w:val="00DC688B"/>
    <w:rsid w:val="00DC6934"/>
    <w:rsid w:val="00DC6E02"/>
    <w:rsid w:val="00DC74D6"/>
    <w:rsid w:val="00DC7777"/>
    <w:rsid w:val="00DC7865"/>
    <w:rsid w:val="00DC7CC3"/>
    <w:rsid w:val="00DC7E93"/>
    <w:rsid w:val="00DC7EC8"/>
    <w:rsid w:val="00DC7F36"/>
    <w:rsid w:val="00DC7FA3"/>
    <w:rsid w:val="00DD02E1"/>
    <w:rsid w:val="00DD07F1"/>
    <w:rsid w:val="00DD0D62"/>
    <w:rsid w:val="00DD11BD"/>
    <w:rsid w:val="00DD1394"/>
    <w:rsid w:val="00DD1791"/>
    <w:rsid w:val="00DD1E01"/>
    <w:rsid w:val="00DD214B"/>
    <w:rsid w:val="00DD2D16"/>
    <w:rsid w:val="00DD303B"/>
    <w:rsid w:val="00DD311B"/>
    <w:rsid w:val="00DD320B"/>
    <w:rsid w:val="00DD32DA"/>
    <w:rsid w:val="00DD3304"/>
    <w:rsid w:val="00DD367C"/>
    <w:rsid w:val="00DD38C6"/>
    <w:rsid w:val="00DD39EC"/>
    <w:rsid w:val="00DD3AFF"/>
    <w:rsid w:val="00DD3BEE"/>
    <w:rsid w:val="00DD40DF"/>
    <w:rsid w:val="00DD4B9B"/>
    <w:rsid w:val="00DD4C61"/>
    <w:rsid w:val="00DD4C99"/>
    <w:rsid w:val="00DD4D78"/>
    <w:rsid w:val="00DD52D8"/>
    <w:rsid w:val="00DD53A1"/>
    <w:rsid w:val="00DD5457"/>
    <w:rsid w:val="00DD5A42"/>
    <w:rsid w:val="00DD61F6"/>
    <w:rsid w:val="00DD63EA"/>
    <w:rsid w:val="00DD6679"/>
    <w:rsid w:val="00DD67C5"/>
    <w:rsid w:val="00DD7177"/>
    <w:rsid w:val="00DD75DE"/>
    <w:rsid w:val="00DD77F8"/>
    <w:rsid w:val="00DD7ED5"/>
    <w:rsid w:val="00DE0461"/>
    <w:rsid w:val="00DE0CA0"/>
    <w:rsid w:val="00DE13A6"/>
    <w:rsid w:val="00DE1638"/>
    <w:rsid w:val="00DE1697"/>
    <w:rsid w:val="00DE1FCC"/>
    <w:rsid w:val="00DE2917"/>
    <w:rsid w:val="00DE2C85"/>
    <w:rsid w:val="00DE2FA9"/>
    <w:rsid w:val="00DE3855"/>
    <w:rsid w:val="00DE3891"/>
    <w:rsid w:val="00DE3E1F"/>
    <w:rsid w:val="00DE3FA1"/>
    <w:rsid w:val="00DE444E"/>
    <w:rsid w:val="00DE537B"/>
    <w:rsid w:val="00DE5A9B"/>
    <w:rsid w:val="00DE61F0"/>
    <w:rsid w:val="00DE623E"/>
    <w:rsid w:val="00DE6433"/>
    <w:rsid w:val="00DE65A5"/>
    <w:rsid w:val="00DE6C6A"/>
    <w:rsid w:val="00DE7350"/>
    <w:rsid w:val="00DE7450"/>
    <w:rsid w:val="00DE7555"/>
    <w:rsid w:val="00DE7683"/>
    <w:rsid w:val="00DE7CAE"/>
    <w:rsid w:val="00DF02F8"/>
    <w:rsid w:val="00DF09EE"/>
    <w:rsid w:val="00DF0EB3"/>
    <w:rsid w:val="00DF0ED9"/>
    <w:rsid w:val="00DF15B9"/>
    <w:rsid w:val="00DF173A"/>
    <w:rsid w:val="00DF2695"/>
    <w:rsid w:val="00DF2EEB"/>
    <w:rsid w:val="00DF2F9D"/>
    <w:rsid w:val="00DF2FA6"/>
    <w:rsid w:val="00DF32A6"/>
    <w:rsid w:val="00DF32D5"/>
    <w:rsid w:val="00DF33C6"/>
    <w:rsid w:val="00DF34DC"/>
    <w:rsid w:val="00DF428F"/>
    <w:rsid w:val="00DF43A3"/>
    <w:rsid w:val="00DF45DE"/>
    <w:rsid w:val="00DF4924"/>
    <w:rsid w:val="00DF4FCE"/>
    <w:rsid w:val="00DF510D"/>
    <w:rsid w:val="00DF5406"/>
    <w:rsid w:val="00DF5B9F"/>
    <w:rsid w:val="00DF636D"/>
    <w:rsid w:val="00DF65CC"/>
    <w:rsid w:val="00DF6EB7"/>
    <w:rsid w:val="00DF7544"/>
    <w:rsid w:val="00DF7714"/>
    <w:rsid w:val="00DF781F"/>
    <w:rsid w:val="00DF7F02"/>
    <w:rsid w:val="00E001B6"/>
    <w:rsid w:val="00E002EC"/>
    <w:rsid w:val="00E002F4"/>
    <w:rsid w:val="00E00534"/>
    <w:rsid w:val="00E00A61"/>
    <w:rsid w:val="00E0160F"/>
    <w:rsid w:val="00E01BA9"/>
    <w:rsid w:val="00E01FB7"/>
    <w:rsid w:val="00E020DC"/>
    <w:rsid w:val="00E0255A"/>
    <w:rsid w:val="00E02DD7"/>
    <w:rsid w:val="00E03277"/>
    <w:rsid w:val="00E03466"/>
    <w:rsid w:val="00E03C4D"/>
    <w:rsid w:val="00E04096"/>
    <w:rsid w:val="00E04A07"/>
    <w:rsid w:val="00E04E68"/>
    <w:rsid w:val="00E0522C"/>
    <w:rsid w:val="00E05877"/>
    <w:rsid w:val="00E05B70"/>
    <w:rsid w:val="00E05D71"/>
    <w:rsid w:val="00E06305"/>
    <w:rsid w:val="00E07231"/>
    <w:rsid w:val="00E07F08"/>
    <w:rsid w:val="00E1018F"/>
    <w:rsid w:val="00E1067A"/>
    <w:rsid w:val="00E106D1"/>
    <w:rsid w:val="00E1070B"/>
    <w:rsid w:val="00E10831"/>
    <w:rsid w:val="00E1091D"/>
    <w:rsid w:val="00E11866"/>
    <w:rsid w:val="00E1209A"/>
    <w:rsid w:val="00E122C2"/>
    <w:rsid w:val="00E123DA"/>
    <w:rsid w:val="00E1259D"/>
    <w:rsid w:val="00E128D1"/>
    <w:rsid w:val="00E12999"/>
    <w:rsid w:val="00E12E17"/>
    <w:rsid w:val="00E12FF6"/>
    <w:rsid w:val="00E13078"/>
    <w:rsid w:val="00E13171"/>
    <w:rsid w:val="00E13605"/>
    <w:rsid w:val="00E13766"/>
    <w:rsid w:val="00E13A19"/>
    <w:rsid w:val="00E13F26"/>
    <w:rsid w:val="00E14940"/>
    <w:rsid w:val="00E14C7A"/>
    <w:rsid w:val="00E15E3D"/>
    <w:rsid w:val="00E15EC6"/>
    <w:rsid w:val="00E16353"/>
    <w:rsid w:val="00E166B9"/>
    <w:rsid w:val="00E16700"/>
    <w:rsid w:val="00E16CA5"/>
    <w:rsid w:val="00E16D7B"/>
    <w:rsid w:val="00E178A6"/>
    <w:rsid w:val="00E178BA"/>
    <w:rsid w:val="00E20B14"/>
    <w:rsid w:val="00E20B4E"/>
    <w:rsid w:val="00E21846"/>
    <w:rsid w:val="00E21B1B"/>
    <w:rsid w:val="00E22108"/>
    <w:rsid w:val="00E22570"/>
    <w:rsid w:val="00E22B21"/>
    <w:rsid w:val="00E22BF1"/>
    <w:rsid w:val="00E23D47"/>
    <w:rsid w:val="00E24457"/>
    <w:rsid w:val="00E247E7"/>
    <w:rsid w:val="00E249B5"/>
    <w:rsid w:val="00E24B15"/>
    <w:rsid w:val="00E257B7"/>
    <w:rsid w:val="00E26009"/>
    <w:rsid w:val="00E269F3"/>
    <w:rsid w:val="00E26D86"/>
    <w:rsid w:val="00E26E05"/>
    <w:rsid w:val="00E2711B"/>
    <w:rsid w:val="00E27168"/>
    <w:rsid w:val="00E27205"/>
    <w:rsid w:val="00E276D8"/>
    <w:rsid w:val="00E2780E"/>
    <w:rsid w:val="00E27E04"/>
    <w:rsid w:val="00E304C1"/>
    <w:rsid w:val="00E30BFD"/>
    <w:rsid w:val="00E30DCA"/>
    <w:rsid w:val="00E30EC5"/>
    <w:rsid w:val="00E3109E"/>
    <w:rsid w:val="00E31A96"/>
    <w:rsid w:val="00E3245F"/>
    <w:rsid w:val="00E32609"/>
    <w:rsid w:val="00E32A97"/>
    <w:rsid w:val="00E331B1"/>
    <w:rsid w:val="00E33C4F"/>
    <w:rsid w:val="00E34057"/>
    <w:rsid w:val="00E34B41"/>
    <w:rsid w:val="00E35111"/>
    <w:rsid w:val="00E3531C"/>
    <w:rsid w:val="00E354E3"/>
    <w:rsid w:val="00E35B9E"/>
    <w:rsid w:val="00E35C84"/>
    <w:rsid w:val="00E3601B"/>
    <w:rsid w:val="00E36B65"/>
    <w:rsid w:val="00E36B82"/>
    <w:rsid w:val="00E36E56"/>
    <w:rsid w:val="00E3774F"/>
    <w:rsid w:val="00E3784E"/>
    <w:rsid w:val="00E40DCA"/>
    <w:rsid w:val="00E40FD8"/>
    <w:rsid w:val="00E41273"/>
    <w:rsid w:val="00E41AC6"/>
    <w:rsid w:val="00E41B01"/>
    <w:rsid w:val="00E41DE0"/>
    <w:rsid w:val="00E41F95"/>
    <w:rsid w:val="00E423C3"/>
    <w:rsid w:val="00E42583"/>
    <w:rsid w:val="00E4287D"/>
    <w:rsid w:val="00E42AA3"/>
    <w:rsid w:val="00E42F00"/>
    <w:rsid w:val="00E43122"/>
    <w:rsid w:val="00E43298"/>
    <w:rsid w:val="00E43488"/>
    <w:rsid w:val="00E44A4B"/>
    <w:rsid w:val="00E44D44"/>
    <w:rsid w:val="00E44DDA"/>
    <w:rsid w:val="00E45043"/>
    <w:rsid w:val="00E453BE"/>
    <w:rsid w:val="00E45540"/>
    <w:rsid w:val="00E45931"/>
    <w:rsid w:val="00E45934"/>
    <w:rsid w:val="00E45E92"/>
    <w:rsid w:val="00E46324"/>
    <w:rsid w:val="00E464FC"/>
    <w:rsid w:val="00E46893"/>
    <w:rsid w:val="00E468E4"/>
    <w:rsid w:val="00E46B01"/>
    <w:rsid w:val="00E46CE8"/>
    <w:rsid w:val="00E46D0C"/>
    <w:rsid w:val="00E47595"/>
    <w:rsid w:val="00E47855"/>
    <w:rsid w:val="00E47AC0"/>
    <w:rsid w:val="00E47DAC"/>
    <w:rsid w:val="00E47E16"/>
    <w:rsid w:val="00E47FC5"/>
    <w:rsid w:val="00E50296"/>
    <w:rsid w:val="00E50377"/>
    <w:rsid w:val="00E5041D"/>
    <w:rsid w:val="00E50D58"/>
    <w:rsid w:val="00E518EA"/>
    <w:rsid w:val="00E51F58"/>
    <w:rsid w:val="00E52098"/>
    <w:rsid w:val="00E52602"/>
    <w:rsid w:val="00E526F0"/>
    <w:rsid w:val="00E52E38"/>
    <w:rsid w:val="00E52F34"/>
    <w:rsid w:val="00E53163"/>
    <w:rsid w:val="00E5351E"/>
    <w:rsid w:val="00E5358A"/>
    <w:rsid w:val="00E53C0E"/>
    <w:rsid w:val="00E540F0"/>
    <w:rsid w:val="00E542F9"/>
    <w:rsid w:val="00E5473C"/>
    <w:rsid w:val="00E5478D"/>
    <w:rsid w:val="00E54B06"/>
    <w:rsid w:val="00E54D7C"/>
    <w:rsid w:val="00E550C5"/>
    <w:rsid w:val="00E55869"/>
    <w:rsid w:val="00E55B34"/>
    <w:rsid w:val="00E566B1"/>
    <w:rsid w:val="00E569CD"/>
    <w:rsid w:val="00E56DC2"/>
    <w:rsid w:val="00E57368"/>
    <w:rsid w:val="00E5798A"/>
    <w:rsid w:val="00E57D18"/>
    <w:rsid w:val="00E60279"/>
    <w:rsid w:val="00E608DD"/>
    <w:rsid w:val="00E6107D"/>
    <w:rsid w:val="00E61202"/>
    <w:rsid w:val="00E61370"/>
    <w:rsid w:val="00E6147B"/>
    <w:rsid w:val="00E616DA"/>
    <w:rsid w:val="00E61822"/>
    <w:rsid w:val="00E6197C"/>
    <w:rsid w:val="00E61F78"/>
    <w:rsid w:val="00E6219F"/>
    <w:rsid w:val="00E621D6"/>
    <w:rsid w:val="00E6276F"/>
    <w:rsid w:val="00E62B07"/>
    <w:rsid w:val="00E62BFB"/>
    <w:rsid w:val="00E63796"/>
    <w:rsid w:val="00E63848"/>
    <w:rsid w:val="00E63CB7"/>
    <w:rsid w:val="00E63DA6"/>
    <w:rsid w:val="00E63F23"/>
    <w:rsid w:val="00E6481A"/>
    <w:rsid w:val="00E6524A"/>
    <w:rsid w:val="00E655B8"/>
    <w:rsid w:val="00E65A60"/>
    <w:rsid w:val="00E65C14"/>
    <w:rsid w:val="00E65D7A"/>
    <w:rsid w:val="00E65EFD"/>
    <w:rsid w:val="00E66017"/>
    <w:rsid w:val="00E662B7"/>
    <w:rsid w:val="00E663F1"/>
    <w:rsid w:val="00E66CB7"/>
    <w:rsid w:val="00E66CD6"/>
    <w:rsid w:val="00E676D0"/>
    <w:rsid w:val="00E678CD"/>
    <w:rsid w:val="00E67DD3"/>
    <w:rsid w:val="00E67EF2"/>
    <w:rsid w:val="00E70042"/>
    <w:rsid w:val="00E70263"/>
    <w:rsid w:val="00E70433"/>
    <w:rsid w:val="00E70C9A"/>
    <w:rsid w:val="00E70EE6"/>
    <w:rsid w:val="00E710D4"/>
    <w:rsid w:val="00E710DC"/>
    <w:rsid w:val="00E713D1"/>
    <w:rsid w:val="00E71628"/>
    <w:rsid w:val="00E720FA"/>
    <w:rsid w:val="00E72A34"/>
    <w:rsid w:val="00E72F1A"/>
    <w:rsid w:val="00E73155"/>
    <w:rsid w:val="00E73374"/>
    <w:rsid w:val="00E7349D"/>
    <w:rsid w:val="00E73B80"/>
    <w:rsid w:val="00E74150"/>
    <w:rsid w:val="00E741D2"/>
    <w:rsid w:val="00E74428"/>
    <w:rsid w:val="00E754AB"/>
    <w:rsid w:val="00E75F72"/>
    <w:rsid w:val="00E75FA3"/>
    <w:rsid w:val="00E7673C"/>
    <w:rsid w:val="00E76A34"/>
    <w:rsid w:val="00E76CE2"/>
    <w:rsid w:val="00E76F56"/>
    <w:rsid w:val="00E7741C"/>
    <w:rsid w:val="00E778B1"/>
    <w:rsid w:val="00E80389"/>
    <w:rsid w:val="00E8056C"/>
    <w:rsid w:val="00E807C5"/>
    <w:rsid w:val="00E80E58"/>
    <w:rsid w:val="00E80FCB"/>
    <w:rsid w:val="00E8129C"/>
    <w:rsid w:val="00E81363"/>
    <w:rsid w:val="00E8154E"/>
    <w:rsid w:val="00E8163A"/>
    <w:rsid w:val="00E81BAB"/>
    <w:rsid w:val="00E82A17"/>
    <w:rsid w:val="00E82CB9"/>
    <w:rsid w:val="00E8362A"/>
    <w:rsid w:val="00E8365D"/>
    <w:rsid w:val="00E837A8"/>
    <w:rsid w:val="00E83F93"/>
    <w:rsid w:val="00E84095"/>
    <w:rsid w:val="00E841A7"/>
    <w:rsid w:val="00E843DF"/>
    <w:rsid w:val="00E84742"/>
    <w:rsid w:val="00E8567C"/>
    <w:rsid w:val="00E856BB"/>
    <w:rsid w:val="00E859E6"/>
    <w:rsid w:val="00E85C2C"/>
    <w:rsid w:val="00E85C5A"/>
    <w:rsid w:val="00E85EFE"/>
    <w:rsid w:val="00E86580"/>
    <w:rsid w:val="00E86A1B"/>
    <w:rsid w:val="00E874BC"/>
    <w:rsid w:val="00E87732"/>
    <w:rsid w:val="00E87EE5"/>
    <w:rsid w:val="00E87F3C"/>
    <w:rsid w:val="00E9032E"/>
    <w:rsid w:val="00E90546"/>
    <w:rsid w:val="00E90CB2"/>
    <w:rsid w:val="00E90E6A"/>
    <w:rsid w:val="00E91951"/>
    <w:rsid w:val="00E91B22"/>
    <w:rsid w:val="00E922CD"/>
    <w:rsid w:val="00E925F1"/>
    <w:rsid w:val="00E92884"/>
    <w:rsid w:val="00E9359D"/>
    <w:rsid w:val="00E93B96"/>
    <w:rsid w:val="00E94F94"/>
    <w:rsid w:val="00E95ED4"/>
    <w:rsid w:val="00E960CB"/>
    <w:rsid w:val="00E9671F"/>
    <w:rsid w:val="00E968FD"/>
    <w:rsid w:val="00E96CD0"/>
    <w:rsid w:val="00E973B0"/>
    <w:rsid w:val="00EA0156"/>
    <w:rsid w:val="00EA01BD"/>
    <w:rsid w:val="00EA01E0"/>
    <w:rsid w:val="00EA0468"/>
    <w:rsid w:val="00EA0B79"/>
    <w:rsid w:val="00EA0EDE"/>
    <w:rsid w:val="00EA1247"/>
    <w:rsid w:val="00EA12C2"/>
    <w:rsid w:val="00EA1CF9"/>
    <w:rsid w:val="00EA1D95"/>
    <w:rsid w:val="00EA1DEF"/>
    <w:rsid w:val="00EA1F50"/>
    <w:rsid w:val="00EA21A4"/>
    <w:rsid w:val="00EA23E4"/>
    <w:rsid w:val="00EA2AA1"/>
    <w:rsid w:val="00EA3320"/>
    <w:rsid w:val="00EA3A9E"/>
    <w:rsid w:val="00EA424E"/>
    <w:rsid w:val="00EA4437"/>
    <w:rsid w:val="00EA4C7A"/>
    <w:rsid w:val="00EA5692"/>
    <w:rsid w:val="00EA5757"/>
    <w:rsid w:val="00EA5D75"/>
    <w:rsid w:val="00EA5D77"/>
    <w:rsid w:val="00EA652D"/>
    <w:rsid w:val="00EA69FE"/>
    <w:rsid w:val="00EA7C00"/>
    <w:rsid w:val="00EA7E6D"/>
    <w:rsid w:val="00EB00F9"/>
    <w:rsid w:val="00EB0190"/>
    <w:rsid w:val="00EB079F"/>
    <w:rsid w:val="00EB0B10"/>
    <w:rsid w:val="00EB0BC7"/>
    <w:rsid w:val="00EB0F35"/>
    <w:rsid w:val="00EB1220"/>
    <w:rsid w:val="00EB123C"/>
    <w:rsid w:val="00EB1DBA"/>
    <w:rsid w:val="00EB1E82"/>
    <w:rsid w:val="00EB2732"/>
    <w:rsid w:val="00EB2868"/>
    <w:rsid w:val="00EB298E"/>
    <w:rsid w:val="00EB2C69"/>
    <w:rsid w:val="00EB322E"/>
    <w:rsid w:val="00EB37CB"/>
    <w:rsid w:val="00EB3AEC"/>
    <w:rsid w:val="00EB3C2E"/>
    <w:rsid w:val="00EB413E"/>
    <w:rsid w:val="00EB417C"/>
    <w:rsid w:val="00EB43FF"/>
    <w:rsid w:val="00EB49BF"/>
    <w:rsid w:val="00EB49DF"/>
    <w:rsid w:val="00EB4B39"/>
    <w:rsid w:val="00EB5153"/>
    <w:rsid w:val="00EB5C63"/>
    <w:rsid w:val="00EB5D71"/>
    <w:rsid w:val="00EB6003"/>
    <w:rsid w:val="00EB626D"/>
    <w:rsid w:val="00EB62BA"/>
    <w:rsid w:val="00EB64EA"/>
    <w:rsid w:val="00EB657C"/>
    <w:rsid w:val="00EB6746"/>
    <w:rsid w:val="00EB6AA2"/>
    <w:rsid w:val="00EB7366"/>
    <w:rsid w:val="00EB7AF9"/>
    <w:rsid w:val="00EC126C"/>
    <w:rsid w:val="00EC17C3"/>
    <w:rsid w:val="00EC19CD"/>
    <w:rsid w:val="00EC1CB3"/>
    <w:rsid w:val="00EC2066"/>
    <w:rsid w:val="00EC211A"/>
    <w:rsid w:val="00EC2500"/>
    <w:rsid w:val="00EC2BB4"/>
    <w:rsid w:val="00EC2CAB"/>
    <w:rsid w:val="00EC2E89"/>
    <w:rsid w:val="00EC2FCA"/>
    <w:rsid w:val="00EC337E"/>
    <w:rsid w:val="00EC3643"/>
    <w:rsid w:val="00EC3A9E"/>
    <w:rsid w:val="00EC4755"/>
    <w:rsid w:val="00EC4E98"/>
    <w:rsid w:val="00EC58CC"/>
    <w:rsid w:val="00EC5A25"/>
    <w:rsid w:val="00EC5B75"/>
    <w:rsid w:val="00EC6D29"/>
    <w:rsid w:val="00EC6E0D"/>
    <w:rsid w:val="00EC6F46"/>
    <w:rsid w:val="00EC78EA"/>
    <w:rsid w:val="00EC7BAC"/>
    <w:rsid w:val="00EC7DBB"/>
    <w:rsid w:val="00EC7EAA"/>
    <w:rsid w:val="00ED000C"/>
    <w:rsid w:val="00ED0629"/>
    <w:rsid w:val="00ED0A38"/>
    <w:rsid w:val="00ED0A4F"/>
    <w:rsid w:val="00ED11D1"/>
    <w:rsid w:val="00ED17FE"/>
    <w:rsid w:val="00ED1DA2"/>
    <w:rsid w:val="00ED21EF"/>
    <w:rsid w:val="00ED24E1"/>
    <w:rsid w:val="00ED25F4"/>
    <w:rsid w:val="00ED27A5"/>
    <w:rsid w:val="00ED2A21"/>
    <w:rsid w:val="00ED2ADE"/>
    <w:rsid w:val="00ED2D80"/>
    <w:rsid w:val="00ED3506"/>
    <w:rsid w:val="00ED3596"/>
    <w:rsid w:val="00ED36FC"/>
    <w:rsid w:val="00ED372E"/>
    <w:rsid w:val="00ED3D68"/>
    <w:rsid w:val="00ED429A"/>
    <w:rsid w:val="00ED46B8"/>
    <w:rsid w:val="00ED4CD3"/>
    <w:rsid w:val="00ED4D14"/>
    <w:rsid w:val="00ED5133"/>
    <w:rsid w:val="00ED5530"/>
    <w:rsid w:val="00ED5A7F"/>
    <w:rsid w:val="00ED5D4A"/>
    <w:rsid w:val="00ED5F1B"/>
    <w:rsid w:val="00ED604F"/>
    <w:rsid w:val="00ED64B3"/>
    <w:rsid w:val="00ED688B"/>
    <w:rsid w:val="00ED69C3"/>
    <w:rsid w:val="00ED7375"/>
    <w:rsid w:val="00ED7700"/>
    <w:rsid w:val="00ED7ECD"/>
    <w:rsid w:val="00ED7F13"/>
    <w:rsid w:val="00EE025D"/>
    <w:rsid w:val="00EE0803"/>
    <w:rsid w:val="00EE0A65"/>
    <w:rsid w:val="00EE0CDE"/>
    <w:rsid w:val="00EE0EE0"/>
    <w:rsid w:val="00EE0FEC"/>
    <w:rsid w:val="00EE167A"/>
    <w:rsid w:val="00EE1A40"/>
    <w:rsid w:val="00EE1CEC"/>
    <w:rsid w:val="00EE21AB"/>
    <w:rsid w:val="00EE2510"/>
    <w:rsid w:val="00EE290D"/>
    <w:rsid w:val="00EE30B6"/>
    <w:rsid w:val="00EE3442"/>
    <w:rsid w:val="00EE35C6"/>
    <w:rsid w:val="00EE37EA"/>
    <w:rsid w:val="00EE393D"/>
    <w:rsid w:val="00EE3DD8"/>
    <w:rsid w:val="00EE3DF0"/>
    <w:rsid w:val="00EE4B03"/>
    <w:rsid w:val="00EE5155"/>
    <w:rsid w:val="00EE5207"/>
    <w:rsid w:val="00EE5688"/>
    <w:rsid w:val="00EE5775"/>
    <w:rsid w:val="00EE5868"/>
    <w:rsid w:val="00EE5ADA"/>
    <w:rsid w:val="00EE5CA6"/>
    <w:rsid w:val="00EE5F10"/>
    <w:rsid w:val="00EE65F8"/>
    <w:rsid w:val="00EE67AF"/>
    <w:rsid w:val="00EE6D9C"/>
    <w:rsid w:val="00EE722D"/>
    <w:rsid w:val="00EE738B"/>
    <w:rsid w:val="00EE7581"/>
    <w:rsid w:val="00EE75B9"/>
    <w:rsid w:val="00EE7D58"/>
    <w:rsid w:val="00EF01FC"/>
    <w:rsid w:val="00EF0ABD"/>
    <w:rsid w:val="00EF0D47"/>
    <w:rsid w:val="00EF0EEC"/>
    <w:rsid w:val="00EF18CB"/>
    <w:rsid w:val="00EF1A07"/>
    <w:rsid w:val="00EF1B6E"/>
    <w:rsid w:val="00EF2970"/>
    <w:rsid w:val="00EF2BA8"/>
    <w:rsid w:val="00EF34F2"/>
    <w:rsid w:val="00EF3566"/>
    <w:rsid w:val="00EF38C2"/>
    <w:rsid w:val="00EF38CE"/>
    <w:rsid w:val="00EF3E69"/>
    <w:rsid w:val="00EF470A"/>
    <w:rsid w:val="00EF4DE0"/>
    <w:rsid w:val="00EF4ED5"/>
    <w:rsid w:val="00EF5637"/>
    <w:rsid w:val="00EF5D43"/>
    <w:rsid w:val="00EF5E98"/>
    <w:rsid w:val="00EF5F75"/>
    <w:rsid w:val="00EF639C"/>
    <w:rsid w:val="00EF63F0"/>
    <w:rsid w:val="00EF69EA"/>
    <w:rsid w:val="00EF6B26"/>
    <w:rsid w:val="00EF77A7"/>
    <w:rsid w:val="00EF7831"/>
    <w:rsid w:val="00EF796E"/>
    <w:rsid w:val="00EF7AC5"/>
    <w:rsid w:val="00EF7BFD"/>
    <w:rsid w:val="00EF7F87"/>
    <w:rsid w:val="00F0014D"/>
    <w:rsid w:val="00F002D0"/>
    <w:rsid w:val="00F003F2"/>
    <w:rsid w:val="00F00400"/>
    <w:rsid w:val="00F00B51"/>
    <w:rsid w:val="00F00C1B"/>
    <w:rsid w:val="00F00D3D"/>
    <w:rsid w:val="00F0187B"/>
    <w:rsid w:val="00F01908"/>
    <w:rsid w:val="00F01932"/>
    <w:rsid w:val="00F01A14"/>
    <w:rsid w:val="00F01B17"/>
    <w:rsid w:val="00F020AD"/>
    <w:rsid w:val="00F020E4"/>
    <w:rsid w:val="00F02210"/>
    <w:rsid w:val="00F022E7"/>
    <w:rsid w:val="00F0233E"/>
    <w:rsid w:val="00F026AE"/>
    <w:rsid w:val="00F02E8D"/>
    <w:rsid w:val="00F02E99"/>
    <w:rsid w:val="00F031B3"/>
    <w:rsid w:val="00F033C2"/>
    <w:rsid w:val="00F03C8A"/>
    <w:rsid w:val="00F03E94"/>
    <w:rsid w:val="00F041F7"/>
    <w:rsid w:val="00F04571"/>
    <w:rsid w:val="00F04C58"/>
    <w:rsid w:val="00F04FA1"/>
    <w:rsid w:val="00F05A44"/>
    <w:rsid w:val="00F05ACA"/>
    <w:rsid w:val="00F067A8"/>
    <w:rsid w:val="00F068BB"/>
    <w:rsid w:val="00F06B64"/>
    <w:rsid w:val="00F06D34"/>
    <w:rsid w:val="00F078FC"/>
    <w:rsid w:val="00F079A0"/>
    <w:rsid w:val="00F079A3"/>
    <w:rsid w:val="00F07AA0"/>
    <w:rsid w:val="00F07B9F"/>
    <w:rsid w:val="00F07EA0"/>
    <w:rsid w:val="00F07FF9"/>
    <w:rsid w:val="00F101FC"/>
    <w:rsid w:val="00F104B4"/>
    <w:rsid w:val="00F10D86"/>
    <w:rsid w:val="00F10DD2"/>
    <w:rsid w:val="00F115A4"/>
    <w:rsid w:val="00F11E20"/>
    <w:rsid w:val="00F12124"/>
    <w:rsid w:val="00F125C7"/>
    <w:rsid w:val="00F125FD"/>
    <w:rsid w:val="00F13436"/>
    <w:rsid w:val="00F13670"/>
    <w:rsid w:val="00F136CD"/>
    <w:rsid w:val="00F14B7E"/>
    <w:rsid w:val="00F14C1D"/>
    <w:rsid w:val="00F15018"/>
    <w:rsid w:val="00F152CA"/>
    <w:rsid w:val="00F1549E"/>
    <w:rsid w:val="00F15700"/>
    <w:rsid w:val="00F15E2F"/>
    <w:rsid w:val="00F16613"/>
    <w:rsid w:val="00F16747"/>
    <w:rsid w:val="00F1696A"/>
    <w:rsid w:val="00F16C26"/>
    <w:rsid w:val="00F17456"/>
    <w:rsid w:val="00F176DA"/>
    <w:rsid w:val="00F17CD7"/>
    <w:rsid w:val="00F17FA5"/>
    <w:rsid w:val="00F20B70"/>
    <w:rsid w:val="00F20CFB"/>
    <w:rsid w:val="00F210F5"/>
    <w:rsid w:val="00F2150C"/>
    <w:rsid w:val="00F2151B"/>
    <w:rsid w:val="00F21877"/>
    <w:rsid w:val="00F21B68"/>
    <w:rsid w:val="00F21D8D"/>
    <w:rsid w:val="00F22313"/>
    <w:rsid w:val="00F226AC"/>
    <w:rsid w:val="00F22740"/>
    <w:rsid w:val="00F22EBB"/>
    <w:rsid w:val="00F22FBE"/>
    <w:rsid w:val="00F2335C"/>
    <w:rsid w:val="00F23763"/>
    <w:rsid w:val="00F23E03"/>
    <w:rsid w:val="00F23E9C"/>
    <w:rsid w:val="00F249C4"/>
    <w:rsid w:val="00F24A3F"/>
    <w:rsid w:val="00F25804"/>
    <w:rsid w:val="00F259E7"/>
    <w:rsid w:val="00F25CB8"/>
    <w:rsid w:val="00F26942"/>
    <w:rsid w:val="00F269C6"/>
    <w:rsid w:val="00F26DF3"/>
    <w:rsid w:val="00F27915"/>
    <w:rsid w:val="00F27F97"/>
    <w:rsid w:val="00F30970"/>
    <w:rsid w:val="00F313BF"/>
    <w:rsid w:val="00F31A19"/>
    <w:rsid w:val="00F31EF4"/>
    <w:rsid w:val="00F3203C"/>
    <w:rsid w:val="00F3229B"/>
    <w:rsid w:val="00F32310"/>
    <w:rsid w:val="00F326C8"/>
    <w:rsid w:val="00F327B5"/>
    <w:rsid w:val="00F32BBA"/>
    <w:rsid w:val="00F333E7"/>
    <w:rsid w:val="00F3340E"/>
    <w:rsid w:val="00F33511"/>
    <w:rsid w:val="00F335E1"/>
    <w:rsid w:val="00F33E17"/>
    <w:rsid w:val="00F34411"/>
    <w:rsid w:val="00F348E5"/>
    <w:rsid w:val="00F34BF4"/>
    <w:rsid w:val="00F34CF4"/>
    <w:rsid w:val="00F3518E"/>
    <w:rsid w:val="00F36052"/>
    <w:rsid w:val="00F361D4"/>
    <w:rsid w:val="00F36787"/>
    <w:rsid w:val="00F36DA7"/>
    <w:rsid w:val="00F37EFC"/>
    <w:rsid w:val="00F401A5"/>
    <w:rsid w:val="00F40520"/>
    <w:rsid w:val="00F408F6"/>
    <w:rsid w:val="00F40DFC"/>
    <w:rsid w:val="00F40EC4"/>
    <w:rsid w:val="00F413AF"/>
    <w:rsid w:val="00F4147B"/>
    <w:rsid w:val="00F41B0D"/>
    <w:rsid w:val="00F41F97"/>
    <w:rsid w:val="00F42018"/>
    <w:rsid w:val="00F42135"/>
    <w:rsid w:val="00F42803"/>
    <w:rsid w:val="00F42877"/>
    <w:rsid w:val="00F42AA0"/>
    <w:rsid w:val="00F42E5C"/>
    <w:rsid w:val="00F42EC8"/>
    <w:rsid w:val="00F4388D"/>
    <w:rsid w:val="00F44537"/>
    <w:rsid w:val="00F44A3D"/>
    <w:rsid w:val="00F44C99"/>
    <w:rsid w:val="00F45042"/>
    <w:rsid w:val="00F450C8"/>
    <w:rsid w:val="00F455A7"/>
    <w:rsid w:val="00F45D3F"/>
    <w:rsid w:val="00F46274"/>
    <w:rsid w:val="00F4680E"/>
    <w:rsid w:val="00F46EF6"/>
    <w:rsid w:val="00F4706D"/>
    <w:rsid w:val="00F475C4"/>
    <w:rsid w:val="00F475EC"/>
    <w:rsid w:val="00F476CF"/>
    <w:rsid w:val="00F47DEA"/>
    <w:rsid w:val="00F47FAD"/>
    <w:rsid w:val="00F5026B"/>
    <w:rsid w:val="00F50890"/>
    <w:rsid w:val="00F509A3"/>
    <w:rsid w:val="00F515D2"/>
    <w:rsid w:val="00F51D42"/>
    <w:rsid w:val="00F51D88"/>
    <w:rsid w:val="00F5248C"/>
    <w:rsid w:val="00F52851"/>
    <w:rsid w:val="00F52E06"/>
    <w:rsid w:val="00F537EC"/>
    <w:rsid w:val="00F539D3"/>
    <w:rsid w:val="00F53A91"/>
    <w:rsid w:val="00F53D44"/>
    <w:rsid w:val="00F548E5"/>
    <w:rsid w:val="00F54EF6"/>
    <w:rsid w:val="00F5523C"/>
    <w:rsid w:val="00F55563"/>
    <w:rsid w:val="00F55AED"/>
    <w:rsid w:val="00F55C46"/>
    <w:rsid w:val="00F55F95"/>
    <w:rsid w:val="00F5652C"/>
    <w:rsid w:val="00F567E8"/>
    <w:rsid w:val="00F56AA8"/>
    <w:rsid w:val="00F56E2A"/>
    <w:rsid w:val="00F57170"/>
    <w:rsid w:val="00F5787F"/>
    <w:rsid w:val="00F57AAB"/>
    <w:rsid w:val="00F6012E"/>
    <w:rsid w:val="00F60A73"/>
    <w:rsid w:val="00F60F18"/>
    <w:rsid w:val="00F61550"/>
    <w:rsid w:val="00F61872"/>
    <w:rsid w:val="00F618DA"/>
    <w:rsid w:val="00F61C69"/>
    <w:rsid w:val="00F61D4F"/>
    <w:rsid w:val="00F62093"/>
    <w:rsid w:val="00F62397"/>
    <w:rsid w:val="00F6271E"/>
    <w:rsid w:val="00F62A70"/>
    <w:rsid w:val="00F62E72"/>
    <w:rsid w:val="00F632CD"/>
    <w:rsid w:val="00F63891"/>
    <w:rsid w:val="00F63BCA"/>
    <w:rsid w:val="00F649E9"/>
    <w:rsid w:val="00F657BC"/>
    <w:rsid w:val="00F65C61"/>
    <w:rsid w:val="00F665CF"/>
    <w:rsid w:val="00F66D6B"/>
    <w:rsid w:val="00F66F16"/>
    <w:rsid w:val="00F67A3F"/>
    <w:rsid w:val="00F7004A"/>
    <w:rsid w:val="00F7041B"/>
    <w:rsid w:val="00F70433"/>
    <w:rsid w:val="00F70705"/>
    <w:rsid w:val="00F7106C"/>
    <w:rsid w:val="00F711E7"/>
    <w:rsid w:val="00F71B68"/>
    <w:rsid w:val="00F7219D"/>
    <w:rsid w:val="00F725E5"/>
    <w:rsid w:val="00F72692"/>
    <w:rsid w:val="00F72774"/>
    <w:rsid w:val="00F727FE"/>
    <w:rsid w:val="00F728E7"/>
    <w:rsid w:val="00F7355D"/>
    <w:rsid w:val="00F73805"/>
    <w:rsid w:val="00F73A44"/>
    <w:rsid w:val="00F73DF9"/>
    <w:rsid w:val="00F7433B"/>
    <w:rsid w:val="00F74823"/>
    <w:rsid w:val="00F74AC3"/>
    <w:rsid w:val="00F74EA2"/>
    <w:rsid w:val="00F7566A"/>
    <w:rsid w:val="00F7582A"/>
    <w:rsid w:val="00F75CD1"/>
    <w:rsid w:val="00F75D49"/>
    <w:rsid w:val="00F76236"/>
    <w:rsid w:val="00F7669A"/>
    <w:rsid w:val="00F77696"/>
    <w:rsid w:val="00F77F12"/>
    <w:rsid w:val="00F80653"/>
    <w:rsid w:val="00F806E0"/>
    <w:rsid w:val="00F80B2D"/>
    <w:rsid w:val="00F80CB3"/>
    <w:rsid w:val="00F80CC3"/>
    <w:rsid w:val="00F80EA4"/>
    <w:rsid w:val="00F81435"/>
    <w:rsid w:val="00F81478"/>
    <w:rsid w:val="00F81F6A"/>
    <w:rsid w:val="00F82198"/>
    <w:rsid w:val="00F823ED"/>
    <w:rsid w:val="00F82773"/>
    <w:rsid w:val="00F8288C"/>
    <w:rsid w:val="00F82F01"/>
    <w:rsid w:val="00F83641"/>
    <w:rsid w:val="00F83A08"/>
    <w:rsid w:val="00F83A58"/>
    <w:rsid w:val="00F83BFA"/>
    <w:rsid w:val="00F83DE9"/>
    <w:rsid w:val="00F8409D"/>
    <w:rsid w:val="00F84FE7"/>
    <w:rsid w:val="00F85009"/>
    <w:rsid w:val="00F8547A"/>
    <w:rsid w:val="00F8604F"/>
    <w:rsid w:val="00F86495"/>
    <w:rsid w:val="00F867A4"/>
    <w:rsid w:val="00F8681F"/>
    <w:rsid w:val="00F86D20"/>
    <w:rsid w:val="00F870D9"/>
    <w:rsid w:val="00F8761D"/>
    <w:rsid w:val="00F87AEB"/>
    <w:rsid w:val="00F87E49"/>
    <w:rsid w:val="00F9034A"/>
    <w:rsid w:val="00F906F8"/>
    <w:rsid w:val="00F910A0"/>
    <w:rsid w:val="00F913E5"/>
    <w:rsid w:val="00F91998"/>
    <w:rsid w:val="00F91D4E"/>
    <w:rsid w:val="00F92203"/>
    <w:rsid w:val="00F92C94"/>
    <w:rsid w:val="00F93012"/>
    <w:rsid w:val="00F93230"/>
    <w:rsid w:val="00F934B3"/>
    <w:rsid w:val="00F936B0"/>
    <w:rsid w:val="00F949B5"/>
    <w:rsid w:val="00F94BB8"/>
    <w:rsid w:val="00F95232"/>
    <w:rsid w:val="00F961FD"/>
    <w:rsid w:val="00F962A0"/>
    <w:rsid w:val="00F96C29"/>
    <w:rsid w:val="00F96CAD"/>
    <w:rsid w:val="00F96F73"/>
    <w:rsid w:val="00F9796D"/>
    <w:rsid w:val="00F979E5"/>
    <w:rsid w:val="00F97B62"/>
    <w:rsid w:val="00F97C9F"/>
    <w:rsid w:val="00FA03A4"/>
    <w:rsid w:val="00FA0552"/>
    <w:rsid w:val="00FA0979"/>
    <w:rsid w:val="00FA0E2E"/>
    <w:rsid w:val="00FA0ED5"/>
    <w:rsid w:val="00FA0F92"/>
    <w:rsid w:val="00FA0FBB"/>
    <w:rsid w:val="00FA13DF"/>
    <w:rsid w:val="00FA1536"/>
    <w:rsid w:val="00FA1820"/>
    <w:rsid w:val="00FA1EE7"/>
    <w:rsid w:val="00FA2F31"/>
    <w:rsid w:val="00FA3271"/>
    <w:rsid w:val="00FA33D8"/>
    <w:rsid w:val="00FA3F1D"/>
    <w:rsid w:val="00FA415F"/>
    <w:rsid w:val="00FA4D42"/>
    <w:rsid w:val="00FA5002"/>
    <w:rsid w:val="00FA5838"/>
    <w:rsid w:val="00FA5D41"/>
    <w:rsid w:val="00FA5F7A"/>
    <w:rsid w:val="00FA6293"/>
    <w:rsid w:val="00FA62AE"/>
    <w:rsid w:val="00FA6315"/>
    <w:rsid w:val="00FA6477"/>
    <w:rsid w:val="00FA6568"/>
    <w:rsid w:val="00FA667D"/>
    <w:rsid w:val="00FA68B1"/>
    <w:rsid w:val="00FA6D8C"/>
    <w:rsid w:val="00FA6EC6"/>
    <w:rsid w:val="00FA7409"/>
    <w:rsid w:val="00FA75A2"/>
    <w:rsid w:val="00FA775C"/>
    <w:rsid w:val="00FA79BB"/>
    <w:rsid w:val="00FA7A6A"/>
    <w:rsid w:val="00FA7A88"/>
    <w:rsid w:val="00FA7E85"/>
    <w:rsid w:val="00FA7ED8"/>
    <w:rsid w:val="00FA7FDE"/>
    <w:rsid w:val="00FB03FA"/>
    <w:rsid w:val="00FB05F3"/>
    <w:rsid w:val="00FB0E52"/>
    <w:rsid w:val="00FB17ED"/>
    <w:rsid w:val="00FB1B2E"/>
    <w:rsid w:val="00FB1B74"/>
    <w:rsid w:val="00FB1F15"/>
    <w:rsid w:val="00FB2C4A"/>
    <w:rsid w:val="00FB2C7C"/>
    <w:rsid w:val="00FB2F6B"/>
    <w:rsid w:val="00FB31C2"/>
    <w:rsid w:val="00FB3236"/>
    <w:rsid w:val="00FB340D"/>
    <w:rsid w:val="00FB3809"/>
    <w:rsid w:val="00FB3B93"/>
    <w:rsid w:val="00FB3E13"/>
    <w:rsid w:val="00FB444B"/>
    <w:rsid w:val="00FB481D"/>
    <w:rsid w:val="00FB4B0C"/>
    <w:rsid w:val="00FB51FD"/>
    <w:rsid w:val="00FB530C"/>
    <w:rsid w:val="00FB5D91"/>
    <w:rsid w:val="00FB5FCF"/>
    <w:rsid w:val="00FB6E32"/>
    <w:rsid w:val="00FC0002"/>
    <w:rsid w:val="00FC02B0"/>
    <w:rsid w:val="00FC06BC"/>
    <w:rsid w:val="00FC18D5"/>
    <w:rsid w:val="00FC2523"/>
    <w:rsid w:val="00FC254E"/>
    <w:rsid w:val="00FC3107"/>
    <w:rsid w:val="00FC314A"/>
    <w:rsid w:val="00FC3384"/>
    <w:rsid w:val="00FC3B1E"/>
    <w:rsid w:val="00FC3B95"/>
    <w:rsid w:val="00FC3BC6"/>
    <w:rsid w:val="00FC4108"/>
    <w:rsid w:val="00FC4355"/>
    <w:rsid w:val="00FC4926"/>
    <w:rsid w:val="00FC4B79"/>
    <w:rsid w:val="00FC50F5"/>
    <w:rsid w:val="00FC5D2D"/>
    <w:rsid w:val="00FC5D4D"/>
    <w:rsid w:val="00FC5DEC"/>
    <w:rsid w:val="00FC653A"/>
    <w:rsid w:val="00FC6AC0"/>
    <w:rsid w:val="00FC6BF4"/>
    <w:rsid w:val="00FC6C9E"/>
    <w:rsid w:val="00FC6E61"/>
    <w:rsid w:val="00FC742F"/>
    <w:rsid w:val="00FC7AB7"/>
    <w:rsid w:val="00FC7AB9"/>
    <w:rsid w:val="00FC7E7F"/>
    <w:rsid w:val="00FD0461"/>
    <w:rsid w:val="00FD1282"/>
    <w:rsid w:val="00FD1336"/>
    <w:rsid w:val="00FD1983"/>
    <w:rsid w:val="00FD1ED7"/>
    <w:rsid w:val="00FD213C"/>
    <w:rsid w:val="00FD24F4"/>
    <w:rsid w:val="00FD284C"/>
    <w:rsid w:val="00FD3024"/>
    <w:rsid w:val="00FD3235"/>
    <w:rsid w:val="00FD3469"/>
    <w:rsid w:val="00FD367D"/>
    <w:rsid w:val="00FD37D5"/>
    <w:rsid w:val="00FD40D1"/>
    <w:rsid w:val="00FD424B"/>
    <w:rsid w:val="00FD429B"/>
    <w:rsid w:val="00FD42E5"/>
    <w:rsid w:val="00FD4346"/>
    <w:rsid w:val="00FD5294"/>
    <w:rsid w:val="00FD560B"/>
    <w:rsid w:val="00FD5A01"/>
    <w:rsid w:val="00FD5BF8"/>
    <w:rsid w:val="00FD5CB6"/>
    <w:rsid w:val="00FD5DB2"/>
    <w:rsid w:val="00FD77F8"/>
    <w:rsid w:val="00FD7A26"/>
    <w:rsid w:val="00FD7F66"/>
    <w:rsid w:val="00FE056F"/>
    <w:rsid w:val="00FE10AE"/>
    <w:rsid w:val="00FE1269"/>
    <w:rsid w:val="00FE13B8"/>
    <w:rsid w:val="00FE192F"/>
    <w:rsid w:val="00FE1A75"/>
    <w:rsid w:val="00FE22D2"/>
    <w:rsid w:val="00FE24E9"/>
    <w:rsid w:val="00FE2B1F"/>
    <w:rsid w:val="00FE2DF3"/>
    <w:rsid w:val="00FE364E"/>
    <w:rsid w:val="00FE3D2A"/>
    <w:rsid w:val="00FE3D57"/>
    <w:rsid w:val="00FE3D92"/>
    <w:rsid w:val="00FE3E0F"/>
    <w:rsid w:val="00FE40FC"/>
    <w:rsid w:val="00FE4231"/>
    <w:rsid w:val="00FE45A1"/>
    <w:rsid w:val="00FE47C7"/>
    <w:rsid w:val="00FE4B45"/>
    <w:rsid w:val="00FE4C6D"/>
    <w:rsid w:val="00FE586E"/>
    <w:rsid w:val="00FE625C"/>
    <w:rsid w:val="00FE6C95"/>
    <w:rsid w:val="00FE6CED"/>
    <w:rsid w:val="00FE7077"/>
    <w:rsid w:val="00FE7ABD"/>
    <w:rsid w:val="00FF024A"/>
    <w:rsid w:val="00FF02CB"/>
    <w:rsid w:val="00FF0478"/>
    <w:rsid w:val="00FF181D"/>
    <w:rsid w:val="00FF19C5"/>
    <w:rsid w:val="00FF1B82"/>
    <w:rsid w:val="00FF21E0"/>
    <w:rsid w:val="00FF25A3"/>
    <w:rsid w:val="00FF2BEC"/>
    <w:rsid w:val="00FF3233"/>
    <w:rsid w:val="00FF3EA9"/>
    <w:rsid w:val="00FF4A0B"/>
    <w:rsid w:val="00FF4C38"/>
    <w:rsid w:val="00FF5013"/>
    <w:rsid w:val="00FF5262"/>
    <w:rsid w:val="00FF5359"/>
    <w:rsid w:val="00FF53F3"/>
    <w:rsid w:val="00FF55F6"/>
    <w:rsid w:val="00FF596B"/>
    <w:rsid w:val="00FF6412"/>
    <w:rsid w:val="00FF6527"/>
    <w:rsid w:val="00FF7126"/>
    <w:rsid w:val="00FF739A"/>
    <w:rsid w:val="00FF74C7"/>
    <w:rsid w:val="00FF78D7"/>
    <w:rsid w:val="00FF78EA"/>
    <w:rsid w:val="00FF7A6F"/>
    <w:rsid w:val="00FF7F8E"/>
    <w:rsid w:val="00FF7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76BF9"/>
    <w:pPr>
      <w:ind w:left="181"/>
    </w:pPr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62480B"/>
    <w:pPr>
      <w:tabs>
        <w:tab w:val="center" w:pos="4819"/>
        <w:tab w:val="right" w:pos="9638"/>
      </w:tabs>
      <w:ind w:left="0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2480B"/>
  </w:style>
  <w:style w:type="paragraph" w:styleId="Pidipagina">
    <w:name w:val="footer"/>
    <w:basedOn w:val="Normale"/>
    <w:link w:val="PidipaginaCarattere"/>
    <w:uiPriority w:val="99"/>
    <w:semiHidden/>
    <w:unhideWhenUsed/>
    <w:rsid w:val="0062480B"/>
    <w:pPr>
      <w:tabs>
        <w:tab w:val="center" w:pos="4819"/>
        <w:tab w:val="right" w:pos="9638"/>
      </w:tabs>
      <w:ind w:left="0"/>
    </w:pPr>
    <w:rPr>
      <w:rFonts w:ascii="Calibri" w:eastAsia="Calibri" w:hAnsi="Calibr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2480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480B"/>
    <w:pPr>
      <w:ind w:left="0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480B"/>
    <w:rPr>
      <w:rFonts w:ascii="Tahoma" w:hAnsi="Tahoma" w:cs="Tahoma"/>
      <w:sz w:val="16"/>
      <w:szCs w:val="16"/>
    </w:rPr>
  </w:style>
  <w:style w:type="paragraph" w:customStyle="1" w:styleId="Etichettadocumento">
    <w:name w:val="Etichetta documento"/>
    <w:basedOn w:val="Normale"/>
    <w:next w:val="Normale"/>
    <w:rsid w:val="00776BF9"/>
    <w:pPr>
      <w:keepNext/>
      <w:keepLines/>
      <w:spacing w:before="400" w:after="120" w:line="240" w:lineRule="atLeast"/>
      <w:ind w:left="-840"/>
      <w:jc w:val="both"/>
    </w:pPr>
    <w:rPr>
      <w:rFonts w:ascii="Arial Black" w:hAnsi="Arial Black"/>
      <w:spacing w:val="-5"/>
      <w:kern w:val="28"/>
      <w:sz w:val="96"/>
    </w:rPr>
  </w:style>
  <w:style w:type="character" w:styleId="Collegamentoipertestuale">
    <w:name w:val="Hyperlink"/>
    <w:basedOn w:val="Carpredefinitoparagrafo"/>
    <w:uiPriority w:val="99"/>
    <w:unhideWhenUsed/>
    <w:rsid w:val="003B7658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3B7658"/>
    <w:rPr>
      <w:b/>
      <w:bCs/>
    </w:rPr>
  </w:style>
  <w:style w:type="paragraph" w:customStyle="1" w:styleId="Primaintestazionemessaggio">
    <w:name w:val="Prima intestazione messaggio"/>
    <w:rsid w:val="003B7658"/>
    <w:pPr>
      <w:keepLines/>
      <w:tabs>
        <w:tab w:val="left" w:pos="27814"/>
      </w:tabs>
      <w:spacing w:before="220" w:after="120" w:line="180" w:lineRule="atLeast"/>
      <w:ind w:left="720" w:hanging="720"/>
    </w:pPr>
    <w:rPr>
      <w:rFonts w:ascii="Arial" w:hAnsi="Arial"/>
      <w:b/>
      <w:sz w:val="24"/>
    </w:rPr>
  </w:style>
  <w:style w:type="character" w:customStyle="1" w:styleId="Etichettaintestazionemessaggio">
    <w:name w:val="Etichetta intestazione messaggio"/>
    <w:rsid w:val="003B7658"/>
    <w:rPr>
      <w:rFonts w:ascii="Arial Black" w:hAnsi="Arial Black"/>
      <w:spacing w:val="-10"/>
      <w:sz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B7658"/>
    <w:rPr>
      <w:color w:val="800080" w:themeColor="followedHyperlink"/>
      <w:u w:val="single"/>
    </w:rPr>
  </w:style>
  <w:style w:type="paragraph" w:styleId="Nessunaspaziatura">
    <w:name w:val="No Spacing"/>
    <w:uiPriority w:val="1"/>
    <w:qFormat/>
    <w:rsid w:val="00EF783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agrafoelenco">
    <w:name w:val="List Paragraph"/>
    <w:basedOn w:val="Normale"/>
    <w:qFormat/>
    <w:rsid w:val="00A0652B"/>
    <w:pPr>
      <w:ind w:left="720"/>
      <w:contextualSpacing/>
    </w:pPr>
  </w:style>
  <w:style w:type="table" w:styleId="Grigliatabella">
    <w:name w:val="Table Grid"/>
    <w:basedOn w:val="Tabellanormale"/>
    <w:uiPriority w:val="59"/>
    <w:rsid w:val="00C47B3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l">
    <w:name w:val="il"/>
    <w:basedOn w:val="Carpredefinitoparagrafo"/>
    <w:rsid w:val="00B10D04"/>
  </w:style>
  <w:style w:type="paragraph" w:customStyle="1" w:styleId="normal">
    <w:name w:val="normal"/>
    <w:rsid w:val="00631526"/>
    <w:rPr>
      <w:rFonts w:ascii="Times New Roman" w:eastAsia="Times New Roman" w:hAnsi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5B2C6B"/>
    <w:pPr>
      <w:spacing w:before="100" w:beforeAutospacing="1" w:after="100" w:afterAutospacing="1"/>
      <w:ind w:left="0"/>
    </w:pPr>
    <w:rPr>
      <w:sz w:val="24"/>
      <w:szCs w:val="24"/>
    </w:rPr>
  </w:style>
  <w:style w:type="paragraph" w:customStyle="1" w:styleId="Default">
    <w:name w:val="Default"/>
    <w:rsid w:val="00081082"/>
    <w:pPr>
      <w:widowControl w:val="0"/>
      <w:suppressAutoHyphens/>
    </w:pPr>
    <w:rPr>
      <w:rFonts w:ascii="Times New Roman" w:eastAsia="SimSun" w:hAnsi="Times New Roman" w:cs="Lucida Sans"/>
      <w:color w:val="000000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5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4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3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5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1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0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1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90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1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rloportamonza.edu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dattica02\Desktop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intestata.dotx</Template>
  <TotalTime>6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didattica02</dc:creator>
  <cp:lastModifiedBy>didattica07</cp:lastModifiedBy>
  <cp:revision>3</cp:revision>
  <cp:lastPrinted>2023-05-29T08:55:00Z</cp:lastPrinted>
  <dcterms:created xsi:type="dcterms:W3CDTF">2023-05-29T08:05:00Z</dcterms:created>
  <dcterms:modified xsi:type="dcterms:W3CDTF">2023-05-29T08:55:00Z</dcterms:modified>
</cp:coreProperties>
</file>